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5B68A" w14:textId="77777777" w:rsidR="002D3A43" w:rsidRDefault="002D3A43" w:rsidP="002D3A43"/>
    <w:p w14:paraId="65087DA9" w14:textId="77777777" w:rsidR="002D3A43" w:rsidRDefault="002D3A43" w:rsidP="002D3A43"/>
    <w:p w14:paraId="11C998B6" w14:textId="77777777" w:rsidR="002D3A43" w:rsidRDefault="002D3A43" w:rsidP="002D3A43"/>
    <w:p w14:paraId="7DF42933" w14:textId="77777777" w:rsidR="002D3A43" w:rsidRDefault="002D3A43" w:rsidP="002D3A43"/>
    <w:p w14:paraId="1ADD7461" w14:textId="77777777" w:rsidR="002D3A43" w:rsidRDefault="002D3A43" w:rsidP="002D3A43">
      <w:r>
        <w:rPr>
          <w:noProof/>
        </w:rPr>
        <w:drawing>
          <wp:anchor distT="0" distB="0" distL="114300" distR="114300" simplePos="0" relativeHeight="251659264" behindDoc="1" locked="0" layoutInCell="1" allowOverlap="1" wp14:anchorId="18B6819F" wp14:editId="2C9761C4">
            <wp:simplePos x="0" y="0"/>
            <wp:positionH relativeFrom="margin">
              <wp:posOffset>861060</wp:posOffset>
            </wp:positionH>
            <wp:positionV relativeFrom="margin">
              <wp:posOffset>1074258</wp:posOffset>
            </wp:positionV>
            <wp:extent cx="5135880" cy="2367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5880" cy="2367280"/>
                    </a:xfrm>
                    <a:prstGeom prst="rect">
                      <a:avLst/>
                    </a:prstGeom>
                    <a:noFill/>
                    <a:ln>
                      <a:noFill/>
                    </a:ln>
                  </pic:spPr>
                </pic:pic>
              </a:graphicData>
            </a:graphic>
          </wp:anchor>
        </w:drawing>
      </w:r>
    </w:p>
    <w:p w14:paraId="3CC6619D" w14:textId="77777777" w:rsidR="002D3A43" w:rsidRDefault="002D3A43" w:rsidP="002D3A43"/>
    <w:p w14:paraId="219B9C9A" w14:textId="77777777" w:rsidR="002D3A43" w:rsidRDefault="002D3A43" w:rsidP="002D3A43"/>
    <w:p w14:paraId="69D38E3E" w14:textId="77777777" w:rsidR="002D3A43" w:rsidRDefault="002D3A43" w:rsidP="002D3A43"/>
    <w:p w14:paraId="7404D99B" w14:textId="77777777" w:rsidR="002D3A43" w:rsidRDefault="002D3A43" w:rsidP="002D3A43"/>
    <w:p w14:paraId="791CFD86" w14:textId="77777777" w:rsidR="002D3A43" w:rsidRDefault="002D3A43" w:rsidP="002D3A43"/>
    <w:p w14:paraId="6837055F" w14:textId="77777777" w:rsidR="002D3A43" w:rsidRDefault="002D3A43" w:rsidP="002D3A43"/>
    <w:p w14:paraId="21D60BEB" w14:textId="77777777" w:rsidR="002D3A43" w:rsidRDefault="002D3A43" w:rsidP="002D3A43"/>
    <w:p w14:paraId="2B93FA42" w14:textId="77777777" w:rsidR="002D3A43" w:rsidRDefault="002D3A43" w:rsidP="002D3A43"/>
    <w:p w14:paraId="66F47F2E" w14:textId="77777777" w:rsidR="002D3A43" w:rsidRDefault="002D3A43" w:rsidP="002D3A43"/>
    <w:p w14:paraId="4CBFF34F" w14:textId="77777777" w:rsidR="002D3A43" w:rsidRDefault="002D3A43" w:rsidP="002D3A43">
      <w:pPr>
        <w:pStyle w:val="Title"/>
      </w:pPr>
      <w:r>
        <w:t>Project Report</w:t>
      </w:r>
    </w:p>
    <w:p w14:paraId="7AE5F13E" w14:textId="77777777" w:rsidR="002D3A43" w:rsidRDefault="002D3A43" w:rsidP="002D3A43"/>
    <w:p w14:paraId="6264C5AB" w14:textId="77777777" w:rsidR="002D3A43" w:rsidRDefault="002D3A43" w:rsidP="002D3A43"/>
    <w:p w14:paraId="4F000B8F" w14:textId="77777777" w:rsidR="002D3A43" w:rsidRDefault="002D3A43" w:rsidP="002D3A43"/>
    <w:p w14:paraId="4FC85001" w14:textId="77777777" w:rsidR="002D3A43" w:rsidRDefault="002D3A43" w:rsidP="002D3A43"/>
    <w:p w14:paraId="52B21526" w14:textId="77777777" w:rsidR="002D3A43" w:rsidRDefault="002D3A43" w:rsidP="002D3A43"/>
    <w:p w14:paraId="14E22408" w14:textId="77777777" w:rsidR="002D3A43" w:rsidRDefault="002D3A43" w:rsidP="002D3A43"/>
    <w:p w14:paraId="428CF67C" w14:textId="77777777" w:rsidR="002D3A43" w:rsidRDefault="002D3A43" w:rsidP="002D3A43"/>
    <w:p w14:paraId="34D8DA00" w14:textId="77777777" w:rsidR="002D3A43" w:rsidRDefault="002D3A43" w:rsidP="002D3A43"/>
    <w:p w14:paraId="7E2FFB80" w14:textId="77777777" w:rsidR="002D3A43" w:rsidRDefault="002D3A43" w:rsidP="002D3A43"/>
    <w:p w14:paraId="11D064F9" w14:textId="77777777" w:rsidR="002D3A43" w:rsidRDefault="002D3A43" w:rsidP="002D3A43"/>
    <w:p w14:paraId="02BE6786" w14:textId="77777777" w:rsidR="002D3A43" w:rsidRDefault="002D3A43" w:rsidP="002D3A43"/>
    <w:p w14:paraId="5D962298" w14:textId="77777777" w:rsidR="002D3A43" w:rsidRDefault="0019270A" w:rsidP="0019270A">
      <w:pPr>
        <w:tabs>
          <w:tab w:val="left" w:pos="4891"/>
        </w:tabs>
      </w:pPr>
      <w:r>
        <w:tab/>
      </w:r>
    </w:p>
    <w:p w14:paraId="63BA13C9" w14:textId="77777777" w:rsidR="002D3A43" w:rsidRDefault="002D3A43" w:rsidP="002D3A43"/>
    <w:p w14:paraId="369CB6DE" w14:textId="4E3E3742" w:rsidR="002D3A43" w:rsidRDefault="002D3A43" w:rsidP="002D3A43"/>
    <w:p w14:paraId="43DAAC61" w14:textId="15FDF454" w:rsidR="004255E3" w:rsidRDefault="004255E3" w:rsidP="002D3A43"/>
    <w:p w14:paraId="4A92F243" w14:textId="0264D394" w:rsidR="004C76B2" w:rsidRDefault="004C76B2" w:rsidP="002D3A43"/>
    <w:p w14:paraId="71158312" w14:textId="61522D1F" w:rsidR="004C76B2" w:rsidRDefault="004C76B2" w:rsidP="002D3A43"/>
    <w:p w14:paraId="35203A64" w14:textId="77777777" w:rsidR="002D3A43" w:rsidRPr="001F555F" w:rsidRDefault="002D3A43" w:rsidP="002D3A43"/>
    <w:p w14:paraId="73726420" w14:textId="1BD57757" w:rsidR="00BA40E8" w:rsidRPr="00BA40E8" w:rsidRDefault="00BA40E8" w:rsidP="00BA40E8">
      <w:pPr>
        <w:pStyle w:val="CoverPageDetails"/>
        <w:rPr>
          <w:rStyle w:val="CoverPageDetailsChar"/>
        </w:rPr>
      </w:pPr>
      <w:r w:rsidRPr="00BA40E8">
        <w:rPr>
          <w:rStyle w:val="CoverPageDetailsChar"/>
        </w:rPr>
        <w:t xml:space="preserve">TASK ORDER NAME:  </w:t>
      </w:r>
      <w:bookmarkStart w:id="0" w:name="_Hlk23519511"/>
      <w:sdt>
        <w:sdtPr>
          <w:rPr>
            <w:rStyle w:val="CoverPageDetailsChar"/>
          </w:rPr>
          <w:alias w:val="Task Order Name"/>
          <w:tag w:val="Task Order Name"/>
          <w:id w:val="817155116"/>
          <w:placeholder>
            <w:docPart w:val="DefaultPlaceholder_-1854013440"/>
          </w:placeholder>
          <w15:color w:val="FF0000"/>
          <w:text/>
        </w:sdtPr>
        <w:sdtEndPr>
          <w:rPr>
            <w:rStyle w:val="CoverPageDetailsChar"/>
          </w:rPr>
        </w:sdtEndPr>
        <w:sdtContent>
          <w:r w:rsidR="000B68DD">
            <w:rPr>
              <w:rStyle w:val="CoverPageDetailsChar"/>
            </w:rPr>
            <w:t>2018 Kansas QL2 LiDAR</w:t>
          </w:r>
        </w:sdtContent>
      </w:sdt>
      <w:bookmarkEnd w:id="0"/>
      <w:r w:rsidRPr="00BA40E8">
        <w:rPr>
          <w:rStyle w:val="CoverPageDetailsChar"/>
        </w:rPr>
        <w:tab/>
      </w:r>
    </w:p>
    <w:p w14:paraId="06781FC2" w14:textId="7385AD0D" w:rsidR="00BA40E8" w:rsidRPr="00BA40E8" w:rsidRDefault="0024558E" w:rsidP="00BA40E8">
      <w:pPr>
        <w:pStyle w:val="CoverPageDetails"/>
        <w:rPr>
          <w:rStyle w:val="CoverPageDetailsChar"/>
        </w:rPr>
      </w:pPr>
      <w:r>
        <w:rPr>
          <w:rStyle w:val="CoverPageDetailsChar"/>
        </w:rPr>
        <w:t>CONTRACT ID</w:t>
      </w:r>
      <w:r w:rsidR="00BA40E8" w:rsidRPr="00BA40E8">
        <w:rPr>
          <w:rStyle w:val="CoverPageDetailsChar"/>
        </w:rPr>
        <w:t xml:space="preserve">:  </w:t>
      </w:r>
      <w:sdt>
        <w:sdtPr>
          <w:rPr>
            <w:rStyle w:val="CoverPageDetailsChar"/>
          </w:rPr>
          <w:alias w:val="Task Order #"/>
          <w:tag w:val="Task Order #"/>
          <w:id w:val="-1253201143"/>
          <w:placeholder>
            <w:docPart w:val="35A275F2520C43E7A813DE67AC90F45C"/>
          </w:placeholder>
          <w15:color w:val="FF0000"/>
          <w:text/>
        </w:sdtPr>
        <w:sdtEndPr>
          <w:rPr>
            <w:rStyle w:val="CoverPageDetailsChar"/>
          </w:rPr>
        </w:sdtEndPr>
        <w:sdtContent>
          <w:r w:rsidR="000B68DD">
            <w:rPr>
              <w:rStyle w:val="CoverPageDetailsChar"/>
            </w:rPr>
            <w:t>0000000000000000000039891</w:t>
          </w:r>
        </w:sdtContent>
      </w:sdt>
    </w:p>
    <w:p w14:paraId="4966F9F7" w14:textId="24162995" w:rsidR="00BA40E8" w:rsidRPr="00BA40E8" w:rsidRDefault="0024558E" w:rsidP="00BA40E8">
      <w:pPr>
        <w:pStyle w:val="CoverPageDetails"/>
        <w:rPr>
          <w:rStyle w:val="CoverPageDetailsChar"/>
        </w:rPr>
      </w:pPr>
      <w:r>
        <w:rPr>
          <w:rStyle w:val="CoverPageDetailsChar"/>
        </w:rPr>
        <w:t>EVENT ID</w:t>
      </w:r>
      <w:r w:rsidR="00BA40E8" w:rsidRPr="00BA40E8">
        <w:rPr>
          <w:rStyle w:val="CoverPageDetailsChar"/>
        </w:rPr>
        <w:t xml:space="preserve">:  </w:t>
      </w:r>
      <w:sdt>
        <w:sdtPr>
          <w:rPr>
            <w:rStyle w:val="CoverPageDetailsChar"/>
          </w:rPr>
          <w:alias w:val="Contract #"/>
          <w:tag w:val="Contract #"/>
          <w:id w:val="191125692"/>
          <w:placeholder>
            <w:docPart w:val="62E7C275EF174870A657E536D012FD96"/>
          </w:placeholder>
          <w15:color w:val="FF0000"/>
          <w:text/>
        </w:sdtPr>
        <w:sdtEndPr>
          <w:rPr>
            <w:rStyle w:val="CoverPageDetailsChar"/>
          </w:rPr>
        </w:sdtEndPr>
        <w:sdtContent>
          <w:r w:rsidR="000B68DD">
            <w:rPr>
              <w:rStyle w:val="CoverPageDetailsChar"/>
            </w:rPr>
            <w:t>EVT0003259</w:t>
          </w:r>
        </w:sdtContent>
      </w:sdt>
    </w:p>
    <w:p w14:paraId="27C175D6" w14:textId="013286CD" w:rsidR="00861C01" w:rsidRDefault="00BA40E8" w:rsidP="00765062">
      <w:pPr>
        <w:pStyle w:val="CoverPageDetails"/>
        <w:rPr>
          <w:rStyle w:val="CoverPageDetailsChar"/>
        </w:rPr>
      </w:pPr>
      <w:r w:rsidRPr="00BA40E8">
        <w:rPr>
          <w:rStyle w:val="CoverPageDetailsChar"/>
        </w:rPr>
        <w:t xml:space="preserve">ATLANTIC PROJECT NUMBER:  </w:t>
      </w:r>
      <w:r>
        <w:t xml:space="preserve"> </w:t>
      </w:r>
      <w:sdt>
        <w:sdtPr>
          <w:rPr>
            <w:rStyle w:val="CoverPageDetailsChar"/>
          </w:rPr>
          <w:alias w:val="Atlantic Project #"/>
          <w:tag w:val="Atlantic Project #"/>
          <w:id w:val="-673184595"/>
          <w:placeholder>
            <w:docPart w:val="F79E10B9FAE948789C26EAD8C2F1B3B0"/>
          </w:placeholder>
          <w15:color w:val="FF0000"/>
          <w:text/>
        </w:sdtPr>
        <w:sdtEndPr>
          <w:rPr>
            <w:rStyle w:val="CoverPageDetailsChar"/>
          </w:rPr>
        </w:sdtEndPr>
        <w:sdtContent>
          <w:r w:rsidR="000B68DD">
            <w:rPr>
              <w:rStyle w:val="CoverPageDetailsChar"/>
            </w:rPr>
            <w:t>18006</w:t>
          </w:r>
        </w:sdtContent>
      </w:sdt>
    </w:p>
    <w:p w14:paraId="449D4247" w14:textId="2A39D676" w:rsidR="00861C01" w:rsidRDefault="00861C01" w:rsidP="00861C01">
      <w:pPr>
        <w:pStyle w:val="CoverPageDetails"/>
        <w:rPr>
          <w:rStyle w:val="CoverPageDetailsChar"/>
        </w:rPr>
      </w:pPr>
      <w:r>
        <w:rPr>
          <w:rStyle w:val="CoverPageDetailsChar"/>
        </w:rPr>
        <w:t>PROJECT BLOCK NUMBER</w:t>
      </w:r>
      <w:r w:rsidRPr="00BA40E8">
        <w:rPr>
          <w:rStyle w:val="CoverPageDetailsChar"/>
        </w:rPr>
        <w:t xml:space="preserve">:  </w:t>
      </w:r>
      <w:r>
        <w:t xml:space="preserve"> </w:t>
      </w:r>
      <w:sdt>
        <w:sdtPr>
          <w:rPr>
            <w:rStyle w:val="CoverPageDetailsChar"/>
          </w:rPr>
          <w:alias w:val="Atlantic Project #"/>
          <w:tag w:val="Atlantic Project #"/>
          <w:id w:val="-2019234538"/>
          <w:placeholder>
            <w:docPart w:val="C16220825A48402BB37A78B6C3C1CB20"/>
          </w:placeholder>
          <w15:color w:val="FF0000"/>
          <w:text/>
        </w:sdtPr>
        <w:sdtEndPr>
          <w:rPr>
            <w:rStyle w:val="CoverPageDetailsChar"/>
          </w:rPr>
        </w:sdtEndPr>
        <w:sdtContent>
          <w:r w:rsidR="000B68DD">
            <w:rPr>
              <w:rStyle w:val="CoverPageDetailsChar"/>
            </w:rPr>
            <w:t>Block 7A</w:t>
          </w:r>
        </w:sdtContent>
      </w:sdt>
    </w:p>
    <w:p w14:paraId="44846D6B" w14:textId="31042F1E" w:rsidR="00861C01" w:rsidRDefault="00861C01" w:rsidP="004C76B2">
      <w:pPr>
        <w:tabs>
          <w:tab w:val="left" w:pos="1657"/>
        </w:tabs>
        <w:sectPr w:rsidR="00861C01" w:rsidSect="00FC2F48">
          <w:headerReference w:type="default" r:id="rId9"/>
          <w:footerReference w:type="even" r:id="rId10"/>
          <w:footerReference w:type="default" r:id="rId11"/>
          <w:pgSz w:w="12240" w:h="15840"/>
          <w:pgMar w:top="720" w:right="720" w:bottom="720" w:left="720" w:header="720" w:footer="783" w:gutter="0"/>
          <w:cols w:space="720"/>
          <w:formProt w:val="0"/>
          <w:titlePg/>
          <w:docGrid w:linePitch="360"/>
        </w:sectPr>
      </w:pPr>
    </w:p>
    <w:sdt>
      <w:sdtPr>
        <w:rPr>
          <w:rFonts w:asciiTheme="minorHAnsi" w:eastAsiaTheme="minorHAnsi" w:hAnsiTheme="minorHAnsi" w:cstheme="minorBidi"/>
          <w:b w:val="0"/>
          <w:i w:val="0"/>
          <w:caps w:val="0"/>
          <w:color w:val="auto"/>
          <w:spacing w:val="0"/>
          <w:sz w:val="22"/>
          <w:szCs w:val="22"/>
        </w:rPr>
        <w:id w:val="1345822080"/>
        <w:docPartObj>
          <w:docPartGallery w:val="Table of Contents"/>
          <w:docPartUnique/>
        </w:docPartObj>
      </w:sdtPr>
      <w:sdtEndPr>
        <w:rPr>
          <w:bCs/>
          <w:noProof/>
        </w:rPr>
      </w:sdtEndPr>
      <w:sdtContent>
        <w:p w14:paraId="27666F59" w14:textId="77777777" w:rsidR="00B90C1E" w:rsidRPr="00DE11DC" w:rsidRDefault="00B90C1E" w:rsidP="00DE11DC">
          <w:pPr>
            <w:pStyle w:val="TOCHeading"/>
          </w:pPr>
          <w:r w:rsidRPr="00DE11DC">
            <w:t>Table of Contents</w:t>
          </w:r>
        </w:p>
        <w:p w14:paraId="1C14939B" w14:textId="52B5EC1A" w:rsidR="00E77ACB" w:rsidRDefault="00194066">
          <w:pPr>
            <w:pStyle w:val="TOC1"/>
            <w:tabs>
              <w:tab w:val="right" w:leader="dot" w:pos="10790"/>
            </w:tabs>
            <w:rPr>
              <w:rFonts w:eastAsiaTheme="minorEastAsia"/>
              <w:b w:val="0"/>
              <w:caps w:val="0"/>
              <w:noProof/>
              <w:color w:val="auto"/>
              <w:sz w:val="22"/>
            </w:rPr>
          </w:pPr>
          <w:r>
            <w:rPr>
              <w:b w:val="0"/>
              <w:caps w:val="0"/>
            </w:rPr>
            <w:fldChar w:fldCharType="begin"/>
          </w:r>
          <w:r>
            <w:rPr>
              <w:b w:val="0"/>
              <w:caps w:val="0"/>
            </w:rPr>
            <w:instrText xml:space="preserve"> TOC \o "2-3" \h \z \t "Heading 1,1" </w:instrText>
          </w:r>
          <w:r>
            <w:rPr>
              <w:b w:val="0"/>
              <w:caps w:val="0"/>
            </w:rPr>
            <w:fldChar w:fldCharType="separate"/>
          </w:r>
          <w:hyperlink w:anchor="_Toc27652135" w:history="1">
            <w:r w:rsidR="00E77ACB" w:rsidRPr="00236B97">
              <w:rPr>
                <w:rStyle w:val="Hyperlink"/>
                <w:noProof/>
              </w:rPr>
              <w:t>Section I: Project Overview &amp; Purpose</w:t>
            </w:r>
            <w:r w:rsidR="00E77ACB">
              <w:rPr>
                <w:noProof/>
                <w:webHidden/>
              </w:rPr>
              <w:tab/>
            </w:r>
            <w:r w:rsidR="00E77ACB">
              <w:rPr>
                <w:noProof/>
                <w:webHidden/>
              </w:rPr>
              <w:fldChar w:fldCharType="begin"/>
            </w:r>
            <w:r w:rsidR="00E77ACB">
              <w:rPr>
                <w:noProof/>
                <w:webHidden/>
              </w:rPr>
              <w:instrText xml:space="preserve"> PAGEREF _Toc27652135 \h </w:instrText>
            </w:r>
            <w:r w:rsidR="00E77ACB">
              <w:rPr>
                <w:noProof/>
                <w:webHidden/>
              </w:rPr>
            </w:r>
            <w:r w:rsidR="00E77ACB">
              <w:rPr>
                <w:noProof/>
                <w:webHidden/>
              </w:rPr>
              <w:fldChar w:fldCharType="separate"/>
            </w:r>
            <w:r w:rsidR="00E77ACB">
              <w:rPr>
                <w:noProof/>
                <w:webHidden/>
              </w:rPr>
              <w:t>4</w:t>
            </w:r>
            <w:r w:rsidR="00E77ACB">
              <w:rPr>
                <w:noProof/>
                <w:webHidden/>
              </w:rPr>
              <w:fldChar w:fldCharType="end"/>
            </w:r>
          </w:hyperlink>
        </w:p>
        <w:p w14:paraId="5C6F54DC" w14:textId="74C4BE7A" w:rsidR="00E77ACB" w:rsidRDefault="00E77ACB">
          <w:pPr>
            <w:pStyle w:val="TOC2"/>
            <w:rPr>
              <w:rFonts w:eastAsiaTheme="minorEastAsia"/>
              <w:color w:val="auto"/>
              <w:sz w:val="22"/>
            </w:rPr>
          </w:pPr>
          <w:hyperlink w:anchor="_Toc27652136" w:history="1">
            <w:r w:rsidRPr="00236B97">
              <w:rPr>
                <w:rStyle w:val="Hyperlink"/>
              </w:rPr>
              <w:t>1. Aerial LiDAR Project</w:t>
            </w:r>
            <w:r>
              <w:rPr>
                <w:webHidden/>
              </w:rPr>
              <w:tab/>
            </w:r>
            <w:r>
              <w:rPr>
                <w:webHidden/>
              </w:rPr>
              <w:fldChar w:fldCharType="begin"/>
            </w:r>
            <w:r>
              <w:rPr>
                <w:webHidden/>
              </w:rPr>
              <w:instrText xml:space="preserve"> PAGEREF _Toc27652136 \h </w:instrText>
            </w:r>
            <w:r>
              <w:rPr>
                <w:webHidden/>
              </w:rPr>
            </w:r>
            <w:r>
              <w:rPr>
                <w:webHidden/>
              </w:rPr>
              <w:fldChar w:fldCharType="separate"/>
            </w:r>
            <w:r>
              <w:rPr>
                <w:webHidden/>
              </w:rPr>
              <w:t>4</w:t>
            </w:r>
            <w:r>
              <w:rPr>
                <w:webHidden/>
              </w:rPr>
              <w:fldChar w:fldCharType="end"/>
            </w:r>
          </w:hyperlink>
        </w:p>
        <w:p w14:paraId="36175490" w14:textId="0B10BF35" w:rsidR="00E77ACB" w:rsidRDefault="00E77ACB">
          <w:pPr>
            <w:pStyle w:val="TOC3"/>
            <w:rPr>
              <w:rFonts w:eastAsiaTheme="minorEastAsia"/>
              <w:i w:val="0"/>
              <w:color w:val="auto"/>
              <w:sz w:val="22"/>
            </w:rPr>
          </w:pPr>
          <w:hyperlink w:anchor="_Toc27652137" w:history="1">
            <w:r w:rsidRPr="00236B97">
              <w:rPr>
                <w:rStyle w:val="Hyperlink"/>
              </w:rPr>
              <w:t>a. Project Overview</w:t>
            </w:r>
            <w:r>
              <w:rPr>
                <w:webHidden/>
              </w:rPr>
              <w:tab/>
            </w:r>
            <w:r>
              <w:rPr>
                <w:webHidden/>
              </w:rPr>
              <w:fldChar w:fldCharType="begin"/>
            </w:r>
            <w:r>
              <w:rPr>
                <w:webHidden/>
              </w:rPr>
              <w:instrText xml:space="preserve"> PAGEREF _Toc27652137 \h </w:instrText>
            </w:r>
            <w:r>
              <w:rPr>
                <w:webHidden/>
              </w:rPr>
            </w:r>
            <w:r>
              <w:rPr>
                <w:webHidden/>
              </w:rPr>
              <w:fldChar w:fldCharType="separate"/>
            </w:r>
            <w:r>
              <w:rPr>
                <w:webHidden/>
              </w:rPr>
              <w:t>4</w:t>
            </w:r>
            <w:r>
              <w:rPr>
                <w:webHidden/>
              </w:rPr>
              <w:fldChar w:fldCharType="end"/>
            </w:r>
          </w:hyperlink>
        </w:p>
        <w:p w14:paraId="3813ED95" w14:textId="2E32899D" w:rsidR="00E77ACB" w:rsidRDefault="00E77ACB">
          <w:pPr>
            <w:pStyle w:val="TOC3"/>
            <w:rPr>
              <w:rFonts w:eastAsiaTheme="minorEastAsia"/>
              <w:i w:val="0"/>
              <w:color w:val="auto"/>
              <w:sz w:val="22"/>
            </w:rPr>
          </w:pPr>
          <w:hyperlink w:anchor="_Toc27652138" w:history="1">
            <w:r w:rsidRPr="00236B97">
              <w:rPr>
                <w:rStyle w:val="Hyperlink"/>
              </w:rPr>
              <w:t>b. Project Purpose</w:t>
            </w:r>
            <w:r>
              <w:rPr>
                <w:webHidden/>
              </w:rPr>
              <w:tab/>
            </w:r>
            <w:r>
              <w:rPr>
                <w:webHidden/>
              </w:rPr>
              <w:fldChar w:fldCharType="begin"/>
            </w:r>
            <w:r>
              <w:rPr>
                <w:webHidden/>
              </w:rPr>
              <w:instrText xml:space="preserve"> PAGEREF _Toc27652138 \h </w:instrText>
            </w:r>
            <w:r>
              <w:rPr>
                <w:webHidden/>
              </w:rPr>
            </w:r>
            <w:r>
              <w:rPr>
                <w:webHidden/>
              </w:rPr>
              <w:fldChar w:fldCharType="separate"/>
            </w:r>
            <w:r>
              <w:rPr>
                <w:webHidden/>
              </w:rPr>
              <w:t>4</w:t>
            </w:r>
            <w:r>
              <w:rPr>
                <w:webHidden/>
              </w:rPr>
              <w:fldChar w:fldCharType="end"/>
            </w:r>
          </w:hyperlink>
        </w:p>
        <w:p w14:paraId="6F8E3BBA" w14:textId="64FF1808" w:rsidR="00E77ACB" w:rsidRDefault="00E77ACB">
          <w:pPr>
            <w:pStyle w:val="TOC3"/>
            <w:rPr>
              <w:rFonts w:eastAsiaTheme="minorEastAsia"/>
              <w:i w:val="0"/>
              <w:color w:val="auto"/>
              <w:sz w:val="22"/>
            </w:rPr>
          </w:pPr>
          <w:hyperlink w:anchor="_Toc27652139" w:history="1">
            <w:r w:rsidRPr="00236B97">
              <w:rPr>
                <w:rStyle w:val="Hyperlink"/>
              </w:rPr>
              <w:t>c. Client Contact Information</w:t>
            </w:r>
            <w:r>
              <w:rPr>
                <w:webHidden/>
              </w:rPr>
              <w:tab/>
            </w:r>
            <w:r>
              <w:rPr>
                <w:webHidden/>
              </w:rPr>
              <w:fldChar w:fldCharType="begin"/>
            </w:r>
            <w:r>
              <w:rPr>
                <w:webHidden/>
              </w:rPr>
              <w:instrText xml:space="preserve"> PAGEREF _Toc27652139 \h </w:instrText>
            </w:r>
            <w:r>
              <w:rPr>
                <w:webHidden/>
              </w:rPr>
            </w:r>
            <w:r>
              <w:rPr>
                <w:webHidden/>
              </w:rPr>
              <w:fldChar w:fldCharType="separate"/>
            </w:r>
            <w:r>
              <w:rPr>
                <w:webHidden/>
              </w:rPr>
              <w:t>5</w:t>
            </w:r>
            <w:r>
              <w:rPr>
                <w:webHidden/>
              </w:rPr>
              <w:fldChar w:fldCharType="end"/>
            </w:r>
          </w:hyperlink>
        </w:p>
        <w:p w14:paraId="3E963D2A" w14:textId="7FCE1E1D" w:rsidR="00E77ACB" w:rsidRDefault="00E77ACB">
          <w:pPr>
            <w:pStyle w:val="TOC3"/>
            <w:rPr>
              <w:rFonts w:eastAsiaTheme="minorEastAsia"/>
              <w:i w:val="0"/>
              <w:color w:val="auto"/>
              <w:sz w:val="22"/>
            </w:rPr>
          </w:pPr>
          <w:hyperlink w:anchor="_Toc27652140" w:history="1">
            <w:r w:rsidRPr="00236B97">
              <w:rPr>
                <w:rStyle w:val="Hyperlink"/>
              </w:rPr>
              <w:t>d. Contract Deliverables</w:t>
            </w:r>
            <w:r>
              <w:rPr>
                <w:webHidden/>
              </w:rPr>
              <w:tab/>
            </w:r>
            <w:r>
              <w:rPr>
                <w:webHidden/>
              </w:rPr>
              <w:fldChar w:fldCharType="begin"/>
            </w:r>
            <w:r>
              <w:rPr>
                <w:webHidden/>
              </w:rPr>
              <w:instrText xml:space="preserve"> PAGEREF _Toc27652140 \h </w:instrText>
            </w:r>
            <w:r>
              <w:rPr>
                <w:webHidden/>
              </w:rPr>
            </w:r>
            <w:r>
              <w:rPr>
                <w:webHidden/>
              </w:rPr>
              <w:fldChar w:fldCharType="separate"/>
            </w:r>
            <w:r>
              <w:rPr>
                <w:webHidden/>
              </w:rPr>
              <w:t>5</w:t>
            </w:r>
            <w:r>
              <w:rPr>
                <w:webHidden/>
              </w:rPr>
              <w:fldChar w:fldCharType="end"/>
            </w:r>
          </w:hyperlink>
        </w:p>
        <w:p w14:paraId="24B551FF" w14:textId="5CD6A1B5" w:rsidR="00E77ACB" w:rsidRDefault="00E77ACB">
          <w:pPr>
            <w:pStyle w:val="TOC1"/>
            <w:tabs>
              <w:tab w:val="right" w:leader="dot" w:pos="10790"/>
            </w:tabs>
            <w:rPr>
              <w:rFonts w:eastAsiaTheme="minorEastAsia"/>
              <w:b w:val="0"/>
              <w:caps w:val="0"/>
              <w:noProof/>
              <w:color w:val="auto"/>
              <w:sz w:val="22"/>
            </w:rPr>
          </w:pPr>
          <w:hyperlink w:anchor="_Toc27652141" w:history="1">
            <w:r w:rsidRPr="00236B97">
              <w:rPr>
                <w:rStyle w:val="Hyperlink"/>
                <w:noProof/>
              </w:rPr>
              <w:t>Section II: Field Operations</w:t>
            </w:r>
            <w:r>
              <w:rPr>
                <w:noProof/>
                <w:webHidden/>
              </w:rPr>
              <w:tab/>
            </w:r>
            <w:r>
              <w:rPr>
                <w:noProof/>
                <w:webHidden/>
              </w:rPr>
              <w:fldChar w:fldCharType="begin"/>
            </w:r>
            <w:r>
              <w:rPr>
                <w:noProof/>
                <w:webHidden/>
              </w:rPr>
              <w:instrText xml:space="preserve"> PAGEREF _Toc27652141 \h </w:instrText>
            </w:r>
            <w:r>
              <w:rPr>
                <w:noProof/>
                <w:webHidden/>
              </w:rPr>
            </w:r>
            <w:r>
              <w:rPr>
                <w:noProof/>
                <w:webHidden/>
              </w:rPr>
              <w:fldChar w:fldCharType="separate"/>
            </w:r>
            <w:r>
              <w:rPr>
                <w:noProof/>
                <w:webHidden/>
              </w:rPr>
              <w:t>6</w:t>
            </w:r>
            <w:r>
              <w:rPr>
                <w:noProof/>
                <w:webHidden/>
              </w:rPr>
              <w:fldChar w:fldCharType="end"/>
            </w:r>
          </w:hyperlink>
        </w:p>
        <w:p w14:paraId="5B176007" w14:textId="0ED228E2" w:rsidR="00E77ACB" w:rsidRDefault="00E77ACB">
          <w:pPr>
            <w:pStyle w:val="TOC2"/>
            <w:rPr>
              <w:rFonts w:eastAsiaTheme="minorEastAsia"/>
              <w:color w:val="auto"/>
              <w:sz w:val="22"/>
            </w:rPr>
          </w:pPr>
          <w:hyperlink w:anchor="_Toc27652142" w:history="1">
            <w:r w:rsidRPr="00236B97">
              <w:rPr>
                <w:rStyle w:val="Hyperlink"/>
              </w:rPr>
              <w:t>1. Aerial LiDAR Project – Aerial Acquisition</w:t>
            </w:r>
            <w:r>
              <w:rPr>
                <w:webHidden/>
              </w:rPr>
              <w:tab/>
            </w:r>
            <w:r>
              <w:rPr>
                <w:webHidden/>
              </w:rPr>
              <w:fldChar w:fldCharType="begin"/>
            </w:r>
            <w:r>
              <w:rPr>
                <w:webHidden/>
              </w:rPr>
              <w:instrText xml:space="preserve"> PAGEREF _Toc27652142 \h </w:instrText>
            </w:r>
            <w:r>
              <w:rPr>
                <w:webHidden/>
              </w:rPr>
            </w:r>
            <w:r>
              <w:rPr>
                <w:webHidden/>
              </w:rPr>
              <w:fldChar w:fldCharType="separate"/>
            </w:r>
            <w:r>
              <w:rPr>
                <w:webHidden/>
              </w:rPr>
              <w:t>6</w:t>
            </w:r>
            <w:r>
              <w:rPr>
                <w:webHidden/>
              </w:rPr>
              <w:fldChar w:fldCharType="end"/>
            </w:r>
          </w:hyperlink>
        </w:p>
        <w:p w14:paraId="2ACBD5D2" w14:textId="21B9E529" w:rsidR="00E77ACB" w:rsidRDefault="00E77ACB">
          <w:pPr>
            <w:pStyle w:val="TOC3"/>
            <w:rPr>
              <w:rFonts w:eastAsiaTheme="minorEastAsia"/>
              <w:i w:val="0"/>
              <w:color w:val="auto"/>
              <w:sz w:val="22"/>
            </w:rPr>
          </w:pPr>
          <w:hyperlink w:anchor="_Toc27652143" w:history="1">
            <w:r w:rsidRPr="00236B97">
              <w:rPr>
                <w:rStyle w:val="Hyperlink"/>
              </w:rPr>
              <w:t>a. Aircraft &amp; Sensor Information</w:t>
            </w:r>
            <w:r>
              <w:rPr>
                <w:webHidden/>
              </w:rPr>
              <w:tab/>
            </w:r>
            <w:r>
              <w:rPr>
                <w:webHidden/>
              </w:rPr>
              <w:fldChar w:fldCharType="begin"/>
            </w:r>
            <w:r>
              <w:rPr>
                <w:webHidden/>
              </w:rPr>
              <w:instrText xml:space="preserve"> PAGEREF _Toc27652143 \h </w:instrText>
            </w:r>
            <w:r>
              <w:rPr>
                <w:webHidden/>
              </w:rPr>
            </w:r>
            <w:r>
              <w:rPr>
                <w:webHidden/>
              </w:rPr>
              <w:fldChar w:fldCharType="separate"/>
            </w:r>
            <w:r>
              <w:rPr>
                <w:webHidden/>
              </w:rPr>
              <w:t>6</w:t>
            </w:r>
            <w:r>
              <w:rPr>
                <w:webHidden/>
              </w:rPr>
              <w:fldChar w:fldCharType="end"/>
            </w:r>
          </w:hyperlink>
        </w:p>
        <w:p w14:paraId="68D694A1" w14:textId="2AF5E578" w:rsidR="00E77ACB" w:rsidRDefault="00E77ACB">
          <w:pPr>
            <w:pStyle w:val="TOC3"/>
            <w:rPr>
              <w:rFonts w:eastAsiaTheme="minorEastAsia"/>
              <w:i w:val="0"/>
              <w:color w:val="auto"/>
              <w:sz w:val="22"/>
            </w:rPr>
          </w:pPr>
          <w:hyperlink w:anchor="_Toc27652144" w:history="1">
            <w:r w:rsidRPr="00236B97">
              <w:rPr>
                <w:rStyle w:val="Hyperlink"/>
              </w:rPr>
              <w:t>b. Sensor Acquisition Information</w:t>
            </w:r>
            <w:r>
              <w:rPr>
                <w:webHidden/>
              </w:rPr>
              <w:tab/>
            </w:r>
            <w:r>
              <w:rPr>
                <w:webHidden/>
              </w:rPr>
              <w:fldChar w:fldCharType="begin"/>
            </w:r>
            <w:r>
              <w:rPr>
                <w:webHidden/>
              </w:rPr>
              <w:instrText xml:space="preserve"> PAGEREF _Toc27652144 \h </w:instrText>
            </w:r>
            <w:r>
              <w:rPr>
                <w:webHidden/>
              </w:rPr>
            </w:r>
            <w:r>
              <w:rPr>
                <w:webHidden/>
              </w:rPr>
              <w:fldChar w:fldCharType="separate"/>
            </w:r>
            <w:r>
              <w:rPr>
                <w:webHidden/>
              </w:rPr>
              <w:t>6</w:t>
            </w:r>
            <w:r>
              <w:rPr>
                <w:webHidden/>
              </w:rPr>
              <w:fldChar w:fldCharType="end"/>
            </w:r>
          </w:hyperlink>
        </w:p>
        <w:p w14:paraId="0B10DF4D" w14:textId="34A40A38" w:rsidR="00E77ACB" w:rsidRDefault="00E77ACB">
          <w:pPr>
            <w:pStyle w:val="TOC3"/>
            <w:rPr>
              <w:rFonts w:eastAsiaTheme="minorEastAsia"/>
              <w:i w:val="0"/>
              <w:color w:val="auto"/>
              <w:sz w:val="22"/>
            </w:rPr>
          </w:pPr>
          <w:hyperlink w:anchor="_Toc27652145" w:history="1">
            <w:r w:rsidRPr="00236B97">
              <w:rPr>
                <w:rStyle w:val="Hyperlink"/>
              </w:rPr>
              <w:t>c. Flight Plan Execution</w:t>
            </w:r>
            <w:r>
              <w:rPr>
                <w:webHidden/>
              </w:rPr>
              <w:tab/>
            </w:r>
            <w:r>
              <w:rPr>
                <w:webHidden/>
              </w:rPr>
              <w:fldChar w:fldCharType="begin"/>
            </w:r>
            <w:r>
              <w:rPr>
                <w:webHidden/>
              </w:rPr>
              <w:instrText xml:space="preserve"> PAGEREF _Toc27652145 \h </w:instrText>
            </w:r>
            <w:r>
              <w:rPr>
                <w:webHidden/>
              </w:rPr>
            </w:r>
            <w:r>
              <w:rPr>
                <w:webHidden/>
              </w:rPr>
              <w:fldChar w:fldCharType="separate"/>
            </w:r>
            <w:r>
              <w:rPr>
                <w:webHidden/>
              </w:rPr>
              <w:t>7</w:t>
            </w:r>
            <w:r>
              <w:rPr>
                <w:webHidden/>
              </w:rPr>
              <w:fldChar w:fldCharType="end"/>
            </w:r>
          </w:hyperlink>
        </w:p>
        <w:p w14:paraId="21533549" w14:textId="0ACB2E6C" w:rsidR="00E77ACB" w:rsidRDefault="00E77ACB">
          <w:pPr>
            <w:pStyle w:val="TOC3"/>
            <w:rPr>
              <w:rFonts w:eastAsiaTheme="minorEastAsia"/>
              <w:i w:val="0"/>
              <w:color w:val="auto"/>
              <w:sz w:val="22"/>
            </w:rPr>
          </w:pPr>
          <w:hyperlink w:anchor="_Toc27652146" w:history="1">
            <w:r w:rsidRPr="00236B97">
              <w:rPr>
                <w:rStyle w:val="Hyperlink"/>
              </w:rPr>
              <w:t>d. GNSS Reference Stations</w:t>
            </w:r>
            <w:r>
              <w:rPr>
                <w:webHidden/>
              </w:rPr>
              <w:tab/>
            </w:r>
            <w:r>
              <w:rPr>
                <w:webHidden/>
              </w:rPr>
              <w:fldChar w:fldCharType="begin"/>
            </w:r>
            <w:r>
              <w:rPr>
                <w:webHidden/>
              </w:rPr>
              <w:instrText xml:space="preserve"> PAGEREF _Toc27652146 \h </w:instrText>
            </w:r>
            <w:r>
              <w:rPr>
                <w:webHidden/>
              </w:rPr>
            </w:r>
            <w:r>
              <w:rPr>
                <w:webHidden/>
              </w:rPr>
              <w:fldChar w:fldCharType="separate"/>
            </w:r>
            <w:r>
              <w:rPr>
                <w:webHidden/>
              </w:rPr>
              <w:t>7</w:t>
            </w:r>
            <w:r>
              <w:rPr>
                <w:webHidden/>
              </w:rPr>
              <w:fldChar w:fldCharType="end"/>
            </w:r>
          </w:hyperlink>
        </w:p>
        <w:p w14:paraId="103000B9" w14:textId="07220D66" w:rsidR="00E77ACB" w:rsidRDefault="00E77ACB">
          <w:pPr>
            <w:pStyle w:val="TOC2"/>
            <w:rPr>
              <w:rFonts w:eastAsiaTheme="minorEastAsia"/>
              <w:color w:val="auto"/>
              <w:sz w:val="22"/>
            </w:rPr>
          </w:pPr>
          <w:hyperlink w:anchor="_Toc27652147" w:history="1">
            <w:r w:rsidRPr="00236B97">
              <w:rPr>
                <w:rStyle w:val="Hyperlink"/>
              </w:rPr>
              <w:t>2. Aerial LiDAR Project – Ground Acquisition</w:t>
            </w:r>
            <w:r>
              <w:rPr>
                <w:webHidden/>
              </w:rPr>
              <w:tab/>
            </w:r>
            <w:r>
              <w:rPr>
                <w:webHidden/>
              </w:rPr>
              <w:fldChar w:fldCharType="begin"/>
            </w:r>
            <w:r>
              <w:rPr>
                <w:webHidden/>
              </w:rPr>
              <w:instrText xml:space="preserve"> PAGEREF _Toc27652147 \h </w:instrText>
            </w:r>
            <w:r>
              <w:rPr>
                <w:webHidden/>
              </w:rPr>
            </w:r>
            <w:r>
              <w:rPr>
                <w:webHidden/>
              </w:rPr>
              <w:fldChar w:fldCharType="separate"/>
            </w:r>
            <w:r>
              <w:rPr>
                <w:webHidden/>
              </w:rPr>
              <w:t>9</w:t>
            </w:r>
            <w:r>
              <w:rPr>
                <w:webHidden/>
              </w:rPr>
              <w:fldChar w:fldCharType="end"/>
            </w:r>
          </w:hyperlink>
        </w:p>
        <w:p w14:paraId="1C986C76" w14:textId="1548B7E0" w:rsidR="00E77ACB" w:rsidRDefault="00E77ACB">
          <w:pPr>
            <w:pStyle w:val="TOC3"/>
            <w:rPr>
              <w:rFonts w:eastAsiaTheme="minorEastAsia"/>
              <w:i w:val="0"/>
              <w:color w:val="auto"/>
              <w:sz w:val="22"/>
            </w:rPr>
          </w:pPr>
          <w:hyperlink w:anchor="_Toc27652148" w:history="1">
            <w:r w:rsidRPr="00236B97">
              <w:rPr>
                <w:rStyle w:val="Hyperlink"/>
              </w:rPr>
              <w:t>a. Ground Control Survey</w:t>
            </w:r>
            <w:r>
              <w:rPr>
                <w:webHidden/>
              </w:rPr>
              <w:tab/>
            </w:r>
            <w:r>
              <w:rPr>
                <w:webHidden/>
              </w:rPr>
              <w:fldChar w:fldCharType="begin"/>
            </w:r>
            <w:r>
              <w:rPr>
                <w:webHidden/>
              </w:rPr>
              <w:instrText xml:space="preserve"> PAGEREF _Toc27652148 \h </w:instrText>
            </w:r>
            <w:r>
              <w:rPr>
                <w:webHidden/>
              </w:rPr>
            </w:r>
            <w:r>
              <w:rPr>
                <w:webHidden/>
              </w:rPr>
              <w:fldChar w:fldCharType="separate"/>
            </w:r>
            <w:r>
              <w:rPr>
                <w:webHidden/>
              </w:rPr>
              <w:t>9</w:t>
            </w:r>
            <w:r>
              <w:rPr>
                <w:webHidden/>
              </w:rPr>
              <w:fldChar w:fldCharType="end"/>
            </w:r>
          </w:hyperlink>
        </w:p>
        <w:p w14:paraId="1E85A7A3" w14:textId="79B62FC4" w:rsidR="00E77ACB" w:rsidRDefault="00E77ACB">
          <w:pPr>
            <w:pStyle w:val="TOC1"/>
            <w:tabs>
              <w:tab w:val="right" w:leader="dot" w:pos="10790"/>
            </w:tabs>
            <w:rPr>
              <w:rFonts w:eastAsiaTheme="minorEastAsia"/>
              <w:b w:val="0"/>
              <w:caps w:val="0"/>
              <w:noProof/>
              <w:color w:val="auto"/>
              <w:sz w:val="22"/>
            </w:rPr>
          </w:pPr>
          <w:hyperlink w:anchor="_Toc27652149" w:history="1">
            <w:r w:rsidRPr="00236B97">
              <w:rPr>
                <w:rStyle w:val="Hyperlink"/>
                <w:noProof/>
              </w:rPr>
              <w:t>Section III: Data Production</w:t>
            </w:r>
            <w:r>
              <w:rPr>
                <w:noProof/>
                <w:webHidden/>
              </w:rPr>
              <w:tab/>
            </w:r>
            <w:r>
              <w:rPr>
                <w:noProof/>
                <w:webHidden/>
              </w:rPr>
              <w:fldChar w:fldCharType="begin"/>
            </w:r>
            <w:r>
              <w:rPr>
                <w:noProof/>
                <w:webHidden/>
              </w:rPr>
              <w:instrText xml:space="preserve"> PAGEREF _Toc27652149 \h </w:instrText>
            </w:r>
            <w:r>
              <w:rPr>
                <w:noProof/>
                <w:webHidden/>
              </w:rPr>
            </w:r>
            <w:r>
              <w:rPr>
                <w:noProof/>
                <w:webHidden/>
              </w:rPr>
              <w:fldChar w:fldCharType="separate"/>
            </w:r>
            <w:r>
              <w:rPr>
                <w:noProof/>
                <w:webHidden/>
              </w:rPr>
              <w:t>13</w:t>
            </w:r>
            <w:r>
              <w:rPr>
                <w:noProof/>
                <w:webHidden/>
              </w:rPr>
              <w:fldChar w:fldCharType="end"/>
            </w:r>
          </w:hyperlink>
        </w:p>
        <w:p w14:paraId="087CD79C" w14:textId="40D94AEC" w:rsidR="00E77ACB" w:rsidRDefault="00E77ACB">
          <w:pPr>
            <w:pStyle w:val="TOC2"/>
            <w:rPr>
              <w:rFonts w:eastAsiaTheme="minorEastAsia"/>
              <w:color w:val="auto"/>
              <w:sz w:val="22"/>
            </w:rPr>
          </w:pPr>
          <w:hyperlink w:anchor="_Toc27652150" w:history="1">
            <w:r w:rsidRPr="00236B97">
              <w:rPr>
                <w:rStyle w:val="Hyperlink"/>
              </w:rPr>
              <w:t>3. Aerial LiDAR Project – Calibration/Classification</w:t>
            </w:r>
            <w:r>
              <w:rPr>
                <w:webHidden/>
              </w:rPr>
              <w:tab/>
            </w:r>
            <w:r>
              <w:rPr>
                <w:webHidden/>
              </w:rPr>
              <w:fldChar w:fldCharType="begin"/>
            </w:r>
            <w:r>
              <w:rPr>
                <w:webHidden/>
              </w:rPr>
              <w:instrText xml:space="preserve"> PAGEREF _Toc27652150 \h </w:instrText>
            </w:r>
            <w:r>
              <w:rPr>
                <w:webHidden/>
              </w:rPr>
            </w:r>
            <w:r>
              <w:rPr>
                <w:webHidden/>
              </w:rPr>
              <w:fldChar w:fldCharType="separate"/>
            </w:r>
            <w:r>
              <w:rPr>
                <w:webHidden/>
              </w:rPr>
              <w:t>13</w:t>
            </w:r>
            <w:r>
              <w:rPr>
                <w:webHidden/>
              </w:rPr>
              <w:fldChar w:fldCharType="end"/>
            </w:r>
          </w:hyperlink>
        </w:p>
        <w:p w14:paraId="38682269" w14:textId="64B59D8E" w:rsidR="00E77ACB" w:rsidRDefault="00E77ACB">
          <w:pPr>
            <w:pStyle w:val="TOC3"/>
            <w:rPr>
              <w:rFonts w:eastAsiaTheme="minorEastAsia"/>
              <w:i w:val="0"/>
              <w:color w:val="auto"/>
              <w:sz w:val="22"/>
            </w:rPr>
          </w:pPr>
          <w:hyperlink w:anchor="_Toc27652151" w:history="1">
            <w:r w:rsidRPr="00236B97">
              <w:rPr>
                <w:rStyle w:val="Hyperlink"/>
              </w:rPr>
              <w:t>a. LiDAR Point Cloud Generation</w:t>
            </w:r>
            <w:r>
              <w:rPr>
                <w:webHidden/>
              </w:rPr>
              <w:tab/>
            </w:r>
            <w:r>
              <w:rPr>
                <w:webHidden/>
              </w:rPr>
              <w:fldChar w:fldCharType="begin"/>
            </w:r>
            <w:r>
              <w:rPr>
                <w:webHidden/>
              </w:rPr>
              <w:instrText xml:space="preserve"> PAGEREF _Toc27652151 \h </w:instrText>
            </w:r>
            <w:r>
              <w:rPr>
                <w:webHidden/>
              </w:rPr>
            </w:r>
            <w:r>
              <w:rPr>
                <w:webHidden/>
              </w:rPr>
              <w:fldChar w:fldCharType="separate"/>
            </w:r>
            <w:r>
              <w:rPr>
                <w:webHidden/>
              </w:rPr>
              <w:t>13</w:t>
            </w:r>
            <w:r>
              <w:rPr>
                <w:webHidden/>
              </w:rPr>
              <w:fldChar w:fldCharType="end"/>
            </w:r>
          </w:hyperlink>
        </w:p>
        <w:p w14:paraId="0DFCEC77" w14:textId="44E278EA" w:rsidR="00E77ACB" w:rsidRDefault="00E77ACB">
          <w:pPr>
            <w:pStyle w:val="TOC3"/>
            <w:rPr>
              <w:rFonts w:eastAsiaTheme="minorEastAsia"/>
              <w:i w:val="0"/>
              <w:color w:val="auto"/>
              <w:sz w:val="22"/>
            </w:rPr>
          </w:pPr>
          <w:hyperlink w:anchor="_Toc27652152" w:history="1">
            <w:r w:rsidRPr="00236B97">
              <w:rPr>
                <w:rStyle w:val="Hyperlink"/>
              </w:rPr>
              <w:t>b. Coordinate Reference System</w:t>
            </w:r>
            <w:r>
              <w:rPr>
                <w:webHidden/>
              </w:rPr>
              <w:tab/>
            </w:r>
            <w:r>
              <w:rPr>
                <w:webHidden/>
              </w:rPr>
              <w:fldChar w:fldCharType="begin"/>
            </w:r>
            <w:r>
              <w:rPr>
                <w:webHidden/>
              </w:rPr>
              <w:instrText xml:space="preserve"> PAGEREF _Toc27652152 \h </w:instrText>
            </w:r>
            <w:r>
              <w:rPr>
                <w:webHidden/>
              </w:rPr>
            </w:r>
            <w:r>
              <w:rPr>
                <w:webHidden/>
              </w:rPr>
              <w:fldChar w:fldCharType="separate"/>
            </w:r>
            <w:r>
              <w:rPr>
                <w:webHidden/>
              </w:rPr>
              <w:t>13</w:t>
            </w:r>
            <w:r>
              <w:rPr>
                <w:webHidden/>
              </w:rPr>
              <w:fldChar w:fldCharType="end"/>
            </w:r>
          </w:hyperlink>
        </w:p>
        <w:p w14:paraId="3B084E4C" w14:textId="462875BD" w:rsidR="00E77ACB" w:rsidRDefault="00E77ACB">
          <w:pPr>
            <w:pStyle w:val="TOC3"/>
            <w:rPr>
              <w:rFonts w:eastAsiaTheme="minorEastAsia"/>
              <w:i w:val="0"/>
              <w:color w:val="auto"/>
              <w:sz w:val="22"/>
            </w:rPr>
          </w:pPr>
          <w:hyperlink w:anchor="_Toc27652153" w:history="1">
            <w:r w:rsidRPr="00236B97">
              <w:rPr>
                <w:rStyle w:val="Hyperlink"/>
              </w:rPr>
              <w:t>c. LiDAR Point Cloud Statistics</w:t>
            </w:r>
            <w:r>
              <w:rPr>
                <w:webHidden/>
              </w:rPr>
              <w:tab/>
            </w:r>
            <w:r>
              <w:rPr>
                <w:webHidden/>
              </w:rPr>
              <w:fldChar w:fldCharType="begin"/>
            </w:r>
            <w:r>
              <w:rPr>
                <w:webHidden/>
              </w:rPr>
              <w:instrText xml:space="preserve"> PAGEREF _Toc27652153 \h </w:instrText>
            </w:r>
            <w:r>
              <w:rPr>
                <w:webHidden/>
              </w:rPr>
            </w:r>
            <w:r>
              <w:rPr>
                <w:webHidden/>
              </w:rPr>
              <w:fldChar w:fldCharType="separate"/>
            </w:r>
            <w:r>
              <w:rPr>
                <w:webHidden/>
              </w:rPr>
              <w:t>13</w:t>
            </w:r>
            <w:r>
              <w:rPr>
                <w:webHidden/>
              </w:rPr>
              <w:fldChar w:fldCharType="end"/>
            </w:r>
          </w:hyperlink>
        </w:p>
        <w:p w14:paraId="48B094DF" w14:textId="4C955F44" w:rsidR="00E77ACB" w:rsidRDefault="00E77ACB">
          <w:pPr>
            <w:pStyle w:val="TOC3"/>
            <w:rPr>
              <w:rFonts w:eastAsiaTheme="minorEastAsia"/>
              <w:i w:val="0"/>
              <w:color w:val="auto"/>
              <w:sz w:val="22"/>
            </w:rPr>
          </w:pPr>
          <w:hyperlink w:anchor="_Toc27652154" w:history="1">
            <w:r w:rsidRPr="00236B97">
              <w:rPr>
                <w:rStyle w:val="Hyperlink"/>
              </w:rPr>
              <w:t>d. Smooth Surface Repeatability (Interswath)</w:t>
            </w:r>
            <w:r>
              <w:rPr>
                <w:webHidden/>
              </w:rPr>
              <w:tab/>
            </w:r>
            <w:r>
              <w:rPr>
                <w:webHidden/>
              </w:rPr>
              <w:fldChar w:fldCharType="begin"/>
            </w:r>
            <w:r>
              <w:rPr>
                <w:webHidden/>
              </w:rPr>
              <w:instrText xml:space="preserve"> PAGEREF _Toc27652154 \h </w:instrText>
            </w:r>
            <w:r>
              <w:rPr>
                <w:webHidden/>
              </w:rPr>
            </w:r>
            <w:r>
              <w:rPr>
                <w:webHidden/>
              </w:rPr>
              <w:fldChar w:fldCharType="separate"/>
            </w:r>
            <w:r>
              <w:rPr>
                <w:webHidden/>
              </w:rPr>
              <w:t>13</w:t>
            </w:r>
            <w:r>
              <w:rPr>
                <w:webHidden/>
              </w:rPr>
              <w:fldChar w:fldCharType="end"/>
            </w:r>
          </w:hyperlink>
        </w:p>
        <w:p w14:paraId="394C11FE" w14:textId="54FFA5AF" w:rsidR="00E77ACB" w:rsidRDefault="00E77ACB">
          <w:pPr>
            <w:pStyle w:val="TOC3"/>
            <w:rPr>
              <w:rFonts w:eastAsiaTheme="minorEastAsia"/>
              <w:i w:val="0"/>
              <w:color w:val="auto"/>
              <w:sz w:val="22"/>
            </w:rPr>
          </w:pPr>
          <w:hyperlink w:anchor="_Toc27652155" w:history="1">
            <w:r w:rsidRPr="00236B97">
              <w:rPr>
                <w:rStyle w:val="Hyperlink"/>
              </w:rPr>
              <w:t>e. LiDAR Calibration</w:t>
            </w:r>
            <w:r>
              <w:rPr>
                <w:webHidden/>
              </w:rPr>
              <w:tab/>
            </w:r>
            <w:r>
              <w:rPr>
                <w:webHidden/>
              </w:rPr>
              <w:fldChar w:fldCharType="begin"/>
            </w:r>
            <w:r>
              <w:rPr>
                <w:webHidden/>
              </w:rPr>
              <w:instrText xml:space="preserve"> PAGEREF _Toc27652155 \h </w:instrText>
            </w:r>
            <w:r>
              <w:rPr>
                <w:webHidden/>
              </w:rPr>
            </w:r>
            <w:r>
              <w:rPr>
                <w:webHidden/>
              </w:rPr>
              <w:fldChar w:fldCharType="separate"/>
            </w:r>
            <w:r>
              <w:rPr>
                <w:webHidden/>
              </w:rPr>
              <w:t>13</w:t>
            </w:r>
            <w:r>
              <w:rPr>
                <w:webHidden/>
              </w:rPr>
              <w:fldChar w:fldCharType="end"/>
            </w:r>
          </w:hyperlink>
        </w:p>
        <w:p w14:paraId="365B1517" w14:textId="79E988B1" w:rsidR="00E77ACB" w:rsidRDefault="00E77ACB">
          <w:pPr>
            <w:pStyle w:val="TOC3"/>
            <w:rPr>
              <w:rFonts w:eastAsiaTheme="minorEastAsia"/>
              <w:i w:val="0"/>
              <w:color w:val="auto"/>
              <w:sz w:val="22"/>
            </w:rPr>
          </w:pPr>
          <w:hyperlink w:anchor="_Toc27652156" w:history="1">
            <w:r w:rsidRPr="00236B97">
              <w:rPr>
                <w:rStyle w:val="Hyperlink"/>
              </w:rPr>
              <w:t>f. LiDAR Classification</w:t>
            </w:r>
            <w:r>
              <w:rPr>
                <w:webHidden/>
              </w:rPr>
              <w:tab/>
            </w:r>
            <w:r>
              <w:rPr>
                <w:webHidden/>
              </w:rPr>
              <w:fldChar w:fldCharType="begin"/>
            </w:r>
            <w:r>
              <w:rPr>
                <w:webHidden/>
              </w:rPr>
              <w:instrText xml:space="preserve"> PAGEREF _Toc27652156 \h </w:instrText>
            </w:r>
            <w:r>
              <w:rPr>
                <w:webHidden/>
              </w:rPr>
            </w:r>
            <w:r>
              <w:rPr>
                <w:webHidden/>
              </w:rPr>
              <w:fldChar w:fldCharType="separate"/>
            </w:r>
            <w:r>
              <w:rPr>
                <w:webHidden/>
              </w:rPr>
              <w:t>14</w:t>
            </w:r>
            <w:r>
              <w:rPr>
                <w:webHidden/>
              </w:rPr>
              <w:fldChar w:fldCharType="end"/>
            </w:r>
          </w:hyperlink>
        </w:p>
        <w:p w14:paraId="5F44E8B2" w14:textId="7E6E7091" w:rsidR="00E77ACB" w:rsidRDefault="00E77ACB">
          <w:pPr>
            <w:pStyle w:val="TOC3"/>
            <w:rPr>
              <w:rFonts w:eastAsiaTheme="minorEastAsia"/>
              <w:i w:val="0"/>
              <w:color w:val="auto"/>
              <w:sz w:val="22"/>
            </w:rPr>
          </w:pPr>
          <w:hyperlink w:anchor="_Toc27652157" w:history="1">
            <w:r w:rsidRPr="00236B97">
              <w:rPr>
                <w:rStyle w:val="Hyperlink"/>
              </w:rPr>
              <w:t>g. LiDAR Intensity Imagery</w:t>
            </w:r>
            <w:r>
              <w:rPr>
                <w:webHidden/>
              </w:rPr>
              <w:tab/>
            </w:r>
            <w:r>
              <w:rPr>
                <w:webHidden/>
              </w:rPr>
              <w:fldChar w:fldCharType="begin"/>
            </w:r>
            <w:r>
              <w:rPr>
                <w:webHidden/>
              </w:rPr>
              <w:instrText xml:space="preserve"> PAGEREF _Toc27652157 \h </w:instrText>
            </w:r>
            <w:r>
              <w:rPr>
                <w:webHidden/>
              </w:rPr>
            </w:r>
            <w:r>
              <w:rPr>
                <w:webHidden/>
              </w:rPr>
              <w:fldChar w:fldCharType="separate"/>
            </w:r>
            <w:r>
              <w:rPr>
                <w:webHidden/>
              </w:rPr>
              <w:t>14</w:t>
            </w:r>
            <w:r>
              <w:rPr>
                <w:webHidden/>
              </w:rPr>
              <w:fldChar w:fldCharType="end"/>
            </w:r>
          </w:hyperlink>
        </w:p>
        <w:p w14:paraId="719FF098" w14:textId="34EC0E56" w:rsidR="00E77ACB" w:rsidRDefault="00E77ACB">
          <w:pPr>
            <w:pStyle w:val="TOC3"/>
            <w:rPr>
              <w:rFonts w:eastAsiaTheme="minorEastAsia"/>
              <w:i w:val="0"/>
              <w:color w:val="auto"/>
              <w:sz w:val="22"/>
            </w:rPr>
          </w:pPr>
          <w:hyperlink w:anchor="_Toc27652158" w:history="1">
            <w:r w:rsidRPr="00236B97">
              <w:rPr>
                <w:rStyle w:val="Hyperlink"/>
              </w:rPr>
              <w:t>h. Hydro-line Collection/Conflation</w:t>
            </w:r>
            <w:r>
              <w:rPr>
                <w:webHidden/>
              </w:rPr>
              <w:tab/>
            </w:r>
            <w:r>
              <w:rPr>
                <w:webHidden/>
              </w:rPr>
              <w:fldChar w:fldCharType="begin"/>
            </w:r>
            <w:r>
              <w:rPr>
                <w:webHidden/>
              </w:rPr>
              <w:instrText xml:space="preserve"> PAGEREF _Toc27652158 \h </w:instrText>
            </w:r>
            <w:r>
              <w:rPr>
                <w:webHidden/>
              </w:rPr>
            </w:r>
            <w:r>
              <w:rPr>
                <w:webHidden/>
              </w:rPr>
              <w:fldChar w:fldCharType="separate"/>
            </w:r>
            <w:r>
              <w:rPr>
                <w:webHidden/>
              </w:rPr>
              <w:t>14</w:t>
            </w:r>
            <w:r>
              <w:rPr>
                <w:webHidden/>
              </w:rPr>
              <w:fldChar w:fldCharType="end"/>
            </w:r>
          </w:hyperlink>
        </w:p>
        <w:p w14:paraId="1FDDE1B2" w14:textId="4DD1FD6A" w:rsidR="00E77ACB" w:rsidRDefault="00E77ACB">
          <w:pPr>
            <w:pStyle w:val="TOC3"/>
            <w:rPr>
              <w:rFonts w:eastAsiaTheme="minorEastAsia"/>
              <w:i w:val="0"/>
              <w:color w:val="auto"/>
              <w:sz w:val="22"/>
            </w:rPr>
          </w:pPr>
          <w:hyperlink w:anchor="_Toc27652159" w:history="1">
            <w:r w:rsidRPr="00236B97">
              <w:rPr>
                <w:rStyle w:val="Hyperlink"/>
              </w:rPr>
              <w:t>i. Bare-Earth Surface – Digital Elevation Model (DEM)</w:t>
            </w:r>
            <w:r>
              <w:rPr>
                <w:webHidden/>
              </w:rPr>
              <w:tab/>
            </w:r>
            <w:r>
              <w:rPr>
                <w:webHidden/>
              </w:rPr>
              <w:fldChar w:fldCharType="begin"/>
            </w:r>
            <w:r>
              <w:rPr>
                <w:webHidden/>
              </w:rPr>
              <w:instrText xml:space="preserve"> PAGEREF _Toc27652159 \h </w:instrText>
            </w:r>
            <w:r>
              <w:rPr>
                <w:webHidden/>
              </w:rPr>
            </w:r>
            <w:r>
              <w:rPr>
                <w:webHidden/>
              </w:rPr>
              <w:fldChar w:fldCharType="separate"/>
            </w:r>
            <w:r>
              <w:rPr>
                <w:webHidden/>
              </w:rPr>
              <w:t>14</w:t>
            </w:r>
            <w:r>
              <w:rPr>
                <w:webHidden/>
              </w:rPr>
              <w:fldChar w:fldCharType="end"/>
            </w:r>
          </w:hyperlink>
        </w:p>
        <w:p w14:paraId="1E28217D" w14:textId="3669483A" w:rsidR="00E77ACB" w:rsidRDefault="00E77ACB">
          <w:pPr>
            <w:pStyle w:val="TOC3"/>
            <w:rPr>
              <w:rFonts w:eastAsiaTheme="minorEastAsia"/>
              <w:i w:val="0"/>
              <w:color w:val="auto"/>
              <w:sz w:val="22"/>
            </w:rPr>
          </w:pPr>
          <w:hyperlink w:anchor="_Toc27652160" w:history="1">
            <w:r w:rsidRPr="00236B97">
              <w:rPr>
                <w:rStyle w:val="Hyperlink"/>
              </w:rPr>
              <w:t>j. Surface-Digital Elevation Model (DSM)</w:t>
            </w:r>
            <w:r>
              <w:rPr>
                <w:webHidden/>
              </w:rPr>
              <w:tab/>
            </w:r>
            <w:r>
              <w:rPr>
                <w:webHidden/>
              </w:rPr>
              <w:fldChar w:fldCharType="begin"/>
            </w:r>
            <w:r>
              <w:rPr>
                <w:webHidden/>
              </w:rPr>
              <w:instrText xml:space="preserve"> PAGEREF _Toc27652160 \h </w:instrText>
            </w:r>
            <w:r>
              <w:rPr>
                <w:webHidden/>
              </w:rPr>
            </w:r>
            <w:r>
              <w:rPr>
                <w:webHidden/>
              </w:rPr>
              <w:fldChar w:fldCharType="separate"/>
            </w:r>
            <w:r>
              <w:rPr>
                <w:webHidden/>
              </w:rPr>
              <w:t>14</w:t>
            </w:r>
            <w:r>
              <w:rPr>
                <w:webHidden/>
              </w:rPr>
              <w:fldChar w:fldCharType="end"/>
            </w:r>
          </w:hyperlink>
        </w:p>
        <w:p w14:paraId="04997841" w14:textId="3216B864" w:rsidR="00E77ACB" w:rsidRDefault="00E77ACB">
          <w:pPr>
            <w:pStyle w:val="TOC1"/>
            <w:tabs>
              <w:tab w:val="right" w:leader="dot" w:pos="10790"/>
            </w:tabs>
            <w:rPr>
              <w:rFonts w:eastAsiaTheme="minorEastAsia"/>
              <w:b w:val="0"/>
              <w:caps w:val="0"/>
              <w:noProof/>
              <w:color w:val="auto"/>
              <w:sz w:val="22"/>
            </w:rPr>
          </w:pPr>
          <w:hyperlink w:anchor="_Toc27652161" w:history="1">
            <w:r w:rsidRPr="00236B97">
              <w:rPr>
                <w:rStyle w:val="Hyperlink"/>
                <w:noProof/>
              </w:rPr>
              <w:t>Section IV: Accuracy Assessment</w:t>
            </w:r>
            <w:r>
              <w:rPr>
                <w:noProof/>
                <w:webHidden/>
              </w:rPr>
              <w:tab/>
            </w:r>
            <w:r>
              <w:rPr>
                <w:noProof/>
                <w:webHidden/>
              </w:rPr>
              <w:fldChar w:fldCharType="begin"/>
            </w:r>
            <w:r>
              <w:rPr>
                <w:noProof/>
                <w:webHidden/>
              </w:rPr>
              <w:instrText xml:space="preserve"> PAGEREF _Toc27652161 \h </w:instrText>
            </w:r>
            <w:r>
              <w:rPr>
                <w:noProof/>
                <w:webHidden/>
              </w:rPr>
            </w:r>
            <w:r>
              <w:rPr>
                <w:noProof/>
                <w:webHidden/>
              </w:rPr>
              <w:fldChar w:fldCharType="separate"/>
            </w:r>
            <w:r>
              <w:rPr>
                <w:noProof/>
                <w:webHidden/>
              </w:rPr>
              <w:t>15</w:t>
            </w:r>
            <w:r>
              <w:rPr>
                <w:noProof/>
                <w:webHidden/>
              </w:rPr>
              <w:fldChar w:fldCharType="end"/>
            </w:r>
          </w:hyperlink>
        </w:p>
        <w:p w14:paraId="0EA6FFCD" w14:textId="2D377699" w:rsidR="00E77ACB" w:rsidRDefault="00E77ACB">
          <w:pPr>
            <w:pStyle w:val="TOC2"/>
            <w:rPr>
              <w:rFonts w:eastAsiaTheme="minorEastAsia"/>
              <w:color w:val="auto"/>
              <w:sz w:val="22"/>
            </w:rPr>
          </w:pPr>
          <w:hyperlink w:anchor="_Toc27652162" w:history="1">
            <w:r w:rsidRPr="00236B97">
              <w:rPr>
                <w:rStyle w:val="Hyperlink"/>
              </w:rPr>
              <w:t>1. Aerial LiDAR Project – Vertical Accuracy Assessment</w:t>
            </w:r>
            <w:r>
              <w:rPr>
                <w:webHidden/>
              </w:rPr>
              <w:tab/>
            </w:r>
            <w:r>
              <w:rPr>
                <w:webHidden/>
              </w:rPr>
              <w:fldChar w:fldCharType="begin"/>
            </w:r>
            <w:r>
              <w:rPr>
                <w:webHidden/>
              </w:rPr>
              <w:instrText xml:space="preserve"> PAGEREF _Toc27652162 \h </w:instrText>
            </w:r>
            <w:r>
              <w:rPr>
                <w:webHidden/>
              </w:rPr>
            </w:r>
            <w:r>
              <w:rPr>
                <w:webHidden/>
              </w:rPr>
              <w:fldChar w:fldCharType="separate"/>
            </w:r>
            <w:r>
              <w:rPr>
                <w:webHidden/>
              </w:rPr>
              <w:t>15</w:t>
            </w:r>
            <w:r>
              <w:rPr>
                <w:webHidden/>
              </w:rPr>
              <w:fldChar w:fldCharType="end"/>
            </w:r>
          </w:hyperlink>
        </w:p>
        <w:p w14:paraId="37B01911" w14:textId="5D470FB2" w:rsidR="00E77ACB" w:rsidRDefault="00E77ACB">
          <w:pPr>
            <w:pStyle w:val="TOC3"/>
            <w:rPr>
              <w:rFonts w:eastAsiaTheme="minorEastAsia"/>
              <w:i w:val="0"/>
              <w:color w:val="auto"/>
              <w:sz w:val="22"/>
            </w:rPr>
          </w:pPr>
          <w:hyperlink w:anchor="_Toc27652163" w:history="1">
            <w:r w:rsidRPr="00236B97">
              <w:rPr>
                <w:rStyle w:val="Hyperlink"/>
              </w:rPr>
              <w:t>a. Requirements</w:t>
            </w:r>
            <w:r>
              <w:rPr>
                <w:webHidden/>
              </w:rPr>
              <w:tab/>
            </w:r>
            <w:r>
              <w:rPr>
                <w:webHidden/>
              </w:rPr>
              <w:fldChar w:fldCharType="begin"/>
            </w:r>
            <w:r>
              <w:rPr>
                <w:webHidden/>
              </w:rPr>
              <w:instrText xml:space="preserve"> PAGEREF _Toc27652163 \h </w:instrText>
            </w:r>
            <w:r>
              <w:rPr>
                <w:webHidden/>
              </w:rPr>
            </w:r>
            <w:r>
              <w:rPr>
                <w:webHidden/>
              </w:rPr>
              <w:fldChar w:fldCharType="separate"/>
            </w:r>
            <w:r>
              <w:rPr>
                <w:webHidden/>
              </w:rPr>
              <w:t>15</w:t>
            </w:r>
            <w:r>
              <w:rPr>
                <w:webHidden/>
              </w:rPr>
              <w:fldChar w:fldCharType="end"/>
            </w:r>
          </w:hyperlink>
        </w:p>
        <w:p w14:paraId="79BE607D" w14:textId="076169E4" w:rsidR="00E77ACB" w:rsidRDefault="00E77ACB">
          <w:pPr>
            <w:pStyle w:val="TOC3"/>
            <w:rPr>
              <w:rFonts w:eastAsiaTheme="minorEastAsia"/>
              <w:i w:val="0"/>
              <w:color w:val="auto"/>
              <w:sz w:val="22"/>
            </w:rPr>
          </w:pPr>
          <w:hyperlink w:anchor="_Toc27652164" w:history="1">
            <w:r w:rsidRPr="00236B97">
              <w:rPr>
                <w:rStyle w:val="Hyperlink"/>
              </w:rPr>
              <w:t>b. Results</w:t>
            </w:r>
            <w:r>
              <w:rPr>
                <w:webHidden/>
              </w:rPr>
              <w:tab/>
            </w:r>
            <w:r>
              <w:rPr>
                <w:webHidden/>
              </w:rPr>
              <w:fldChar w:fldCharType="begin"/>
            </w:r>
            <w:r>
              <w:rPr>
                <w:webHidden/>
              </w:rPr>
              <w:instrText xml:space="preserve"> PAGEREF _Toc27652164 \h </w:instrText>
            </w:r>
            <w:r>
              <w:rPr>
                <w:webHidden/>
              </w:rPr>
            </w:r>
            <w:r>
              <w:rPr>
                <w:webHidden/>
              </w:rPr>
              <w:fldChar w:fldCharType="separate"/>
            </w:r>
            <w:r>
              <w:rPr>
                <w:webHidden/>
              </w:rPr>
              <w:t>15</w:t>
            </w:r>
            <w:r>
              <w:rPr>
                <w:webHidden/>
              </w:rPr>
              <w:fldChar w:fldCharType="end"/>
            </w:r>
          </w:hyperlink>
        </w:p>
        <w:p w14:paraId="178887E9" w14:textId="28C3E10C" w:rsidR="00E77ACB" w:rsidRDefault="00E77ACB">
          <w:pPr>
            <w:pStyle w:val="TOC1"/>
            <w:tabs>
              <w:tab w:val="right" w:leader="dot" w:pos="10790"/>
            </w:tabs>
            <w:rPr>
              <w:rFonts w:eastAsiaTheme="minorEastAsia"/>
              <w:b w:val="0"/>
              <w:caps w:val="0"/>
              <w:noProof/>
              <w:color w:val="auto"/>
              <w:sz w:val="22"/>
            </w:rPr>
          </w:pPr>
          <w:hyperlink w:anchor="_Toc27652165" w:history="1">
            <w:r w:rsidRPr="00236B97">
              <w:rPr>
                <w:rStyle w:val="Hyperlink"/>
                <w:noProof/>
              </w:rPr>
              <w:t>Section V: Certification Statements</w:t>
            </w:r>
            <w:r>
              <w:rPr>
                <w:noProof/>
                <w:webHidden/>
              </w:rPr>
              <w:tab/>
            </w:r>
            <w:r>
              <w:rPr>
                <w:noProof/>
                <w:webHidden/>
              </w:rPr>
              <w:fldChar w:fldCharType="begin"/>
            </w:r>
            <w:r>
              <w:rPr>
                <w:noProof/>
                <w:webHidden/>
              </w:rPr>
              <w:instrText xml:space="preserve"> PAGEREF _Toc27652165 \h </w:instrText>
            </w:r>
            <w:r>
              <w:rPr>
                <w:noProof/>
                <w:webHidden/>
              </w:rPr>
            </w:r>
            <w:r>
              <w:rPr>
                <w:noProof/>
                <w:webHidden/>
              </w:rPr>
              <w:fldChar w:fldCharType="separate"/>
            </w:r>
            <w:r>
              <w:rPr>
                <w:noProof/>
                <w:webHidden/>
              </w:rPr>
              <w:t>16</w:t>
            </w:r>
            <w:r>
              <w:rPr>
                <w:noProof/>
                <w:webHidden/>
              </w:rPr>
              <w:fldChar w:fldCharType="end"/>
            </w:r>
          </w:hyperlink>
        </w:p>
        <w:p w14:paraId="6BD2A9B8" w14:textId="0C91559D" w:rsidR="00E77ACB" w:rsidRDefault="00E77ACB">
          <w:pPr>
            <w:pStyle w:val="TOC2"/>
            <w:rPr>
              <w:rFonts w:eastAsiaTheme="minorEastAsia"/>
              <w:color w:val="auto"/>
              <w:sz w:val="22"/>
            </w:rPr>
          </w:pPr>
          <w:hyperlink w:anchor="_Toc27652166" w:history="1">
            <w:r w:rsidRPr="00236B97">
              <w:rPr>
                <w:rStyle w:val="Hyperlink"/>
              </w:rPr>
              <w:t>1. Aerial LiDAR Project</w:t>
            </w:r>
            <w:r>
              <w:rPr>
                <w:webHidden/>
              </w:rPr>
              <w:tab/>
            </w:r>
            <w:r>
              <w:rPr>
                <w:webHidden/>
              </w:rPr>
              <w:fldChar w:fldCharType="begin"/>
            </w:r>
            <w:r>
              <w:rPr>
                <w:webHidden/>
              </w:rPr>
              <w:instrText xml:space="preserve"> PAGEREF _Toc27652166 \h </w:instrText>
            </w:r>
            <w:r>
              <w:rPr>
                <w:webHidden/>
              </w:rPr>
            </w:r>
            <w:r>
              <w:rPr>
                <w:webHidden/>
              </w:rPr>
              <w:fldChar w:fldCharType="separate"/>
            </w:r>
            <w:r>
              <w:rPr>
                <w:webHidden/>
              </w:rPr>
              <w:t>16</w:t>
            </w:r>
            <w:r>
              <w:rPr>
                <w:webHidden/>
              </w:rPr>
              <w:fldChar w:fldCharType="end"/>
            </w:r>
          </w:hyperlink>
        </w:p>
        <w:p w14:paraId="0BC5DAE7" w14:textId="1066F855" w:rsidR="00E77ACB" w:rsidRDefault="00E77ACB">
          <w:pPr>
            <w:pStyle w:val="TOC1"/>
            <w:tabs>
              <w:tab w:val="right" w:leader="dot" w:pos="10790"/>
            </w:tabs>
            <w:rPr>
              <w:rFonts w:eastAsiaTheme="minorEastAsia"/>
              <w:b w:val="0"/>
              <w:caps w:val="0"/>
              <w:noProof/>
              <w:color w:val="auto"/>
              <w:sz w:val="22"/>
            </w:rPr>
          </w:pPr>
          <w:hyperlink w:anchor="_Toc27652167" w:history="1">
            <w:r w:rsidRPr="00236B97">
              <w:rPr>
                <w:rStyle w:val="Hyperlink"/>
                <w:noProof/>
              </w:rPr>
              <w:t>Section VI: Control Point Assessments</w:t>
            </w:r>
            <w:r>
              <w:rPr>
                <w:noProof/>
                <w:webHidden/>
              </w:rPr>
              <w:tab/>
            </w:r>
            <w:r>
              <w:rPr>
                <w:noProof/>
                <w:webHidden/>
              </w:rPr>
              <w:fldChar w:fldCharType="begin"/>
            </w:r>
            <w:r>
              <w:rPr>
                <w:noProof/>
                <w:webHidden/>
              </w:rPr>
              <w:instrText xml:space="preserve"> PAGEREF _Toc27652167 \h </w:instrText>
            </w:r>
            <w:r>
              <w:rPr>
                <w:noProof/>
                <w:webHidden/>
              </w:rPr>
            </w:r>
            <w:r>
              <w:rPr>
                <w:noProof/>
                <w:webHidden/>
              </w:rPr>
              <w:fldChar w:fldCharType="separate"/>
            </w:r>
            <w:r>
              <w:rPr>
                <w:noProof/>
                <w:webHidden/>
              </w:rPr>
              <w:t>17</w:t>
            </w:r>
            <w:r>
              <w:rPr>
                <w:noProof/>
                <w:webHidden/>
              </w:rPr>
              <w:fldChar w:fldCharType="end"/>
            </w:r>
          </w:hyperlink>
        </w:p>
        <w:p w14:paraId="406B887D" w14:textId="017042B9" w:rsidR="00E77ACB" w:rsidRDefault="00E77ACB">
          <w:pPr>
            <w:pStyle w:val="TOC2"/>
            <w:rPr>
              <w:rFonts w:eastAsiaTheme="minorEastAsia"/>
              <w:color w:val="auto"/>
              <w:sz w:val="22"/>
            </w:rPr>
          </w:pPr>
          <w:hyperlink w:anchor="_Toc27652168" w:history="1">
            <w:r w:rsidRPr="00236B97">
              <w:rPr>
                <w:rStyle w:val="Hyperlink"/>
              </w:rPr>
              <w:t>1. Aerial LiDAR Project</w:t>
            </w:r>
            <w:r>
              <w:rPr>
                <w:webHidden/>
              </w:rPr>
              <w:tab/>
            </w:r>
            <w:r>
              <w:rPr>
                <w:webHidden/>
              </w:rPr>
              <w:fldChar w:fldCharType="begin"/>
            </w:r>
            <w:r>
              <w:rPr>
                <w:webHidden/>
              </w:rPr>
              <w:instrText xml:space="preserve"> PAGEREF _Toc27652168 \h </w:instrText>
            </w:r>
            <w:r>
              <w:rPr>
                <w:webHidden/>
              </w:rPr>
            </w:r>
            <w:r>
              <w:rPr>
                <w:webHidden/>
              </w:rPr>
              <w:fldChar w:fldCharType="separate"/>
            </w:r>
            <w:r>
              <w:rPr>
                <w:webHidden/>
              </w:rPr>
              <w:t>17</w:t>
            </w:r>
            <w:r>
              <w:rPr>
                <w:webHidden/>
              </w:rPr>
              <w:fldChar w:fldCharType="end"/>
            </w:r>
          </w:hyperlink>
        </w:p>
        <w:p w14:paraId="78600291" w14:textId="4F18035A" w:rsidR="00E77ACB" w:rsidRDefault="00E77ACB">
          <w:pPr>
            <w:pStyle w:val="TOC3"/>
            <w:rPr>
              <w:rFonts w:eastAsiaTheme="minorEastAsia"/>
              <w:i w:val="0"/>
              <w:color w:val="auto"/>
              <w:sz w:val="22"/>
            </w:rPr>
          </w:pPr>
          <w:hyperlink w:anchor="_Toc27652169" w:history="1">
            <w:r w:rsidRPr="00236B97">
              <w:rPr>
                <w:rStyle w:val="Hyperlink"/>
              </w:rPr>
              <w:t>a. Point Cloud Check Point Assessment</w:t>
            </w:r>
            <w:r>
              <w:rPr>
                <w:webHidden/>
              </w:rPr>
              <w:tab/>
            </w:r>
            <w:r>
              <w:rPr>
                <w:webHidden/>
              </w:rPr>
              <w:fldChar w:fldCharType="begin"/>
            </w:r>
            <w:r>
              <w:rPr>
                <w:webHidden/>
              </w:rPr>
              <w:instrText xml:space="preserve"> PAGEREF _Toc27652169 \h </w:instrText>
            </w:r>
            <w:r>
              <w:rPr>
                <w:webHidden/>
              </w:rPr>
            </w:r>
            <w:r>
              <w:rPr>
                <w:webHidden/>
              </w:rPr>
              <w:fldChar w:fldCharType="separate"/>
            </w:r>
            <w:r>
              <w:rPr>
                <w:webHidden/>
              </w:rPr>
              <w:t>17</w:t>
            </w:r>
            <w:r>
              <w:rPr>
                <w:webHidden/>
              </w:rPr>
              <w:fldChar w:fldCharType="end"/>
            </w:r>
          </w:hyperlink>
        </w:p>
        <w:p w14:paraId="164F68BE" w14:textId="7EBD0A68" w:rsidR="00E77ACB" w:rsidRDefault="00E77ACB">
          <w:pPr>
            <w:pStyle w:val="TOC3"/>
            <w:rPr>
              <w:rFonts w:eastAsiaTheme="minorEastAsia"/>
              <w:i w:val="0"/>
              <w:color w:val="auto"/>
              <w:sz w:val="22"/>
            </w:rPr>
          </w:pPr>
          <w:hyperlink w:anchor="_Toc27652170" w:history="1">
            <w:r w:rsidRPr="00236B97">
              <w:rPr>
                <w:rStyle w:val="Hyperlink"/>
              </w:rPr>
              <w:t>b. Digital Elevation Model (DEM) Check Point Assessment</w:t>
            </w:r>
            <w:r>
              <w:rPr>
                <w:webHidden/>
              </w:rPr>
              <w:tab/>
            </w:r>
            <w:r>
              <w:rPr>
                <w:webHidden/>
              </w:rPr>
              <w:fldChar w:fldCharType="begin"/>
            </w:r>
            <w:r>
              <w:rPr>
                <w:webHidden/>
              </w:rPr>
              <w:instrText xml:space="preserve"> PAGEREF _Toc27652170 \h </w:instrText>
            </w:r>
            <w:r>
              <w:rPr>
                <w:webHidden/>
              </w:rPr>
            </w:r>
            <w:r>
              <w:rPr>
                <w:webHidden/>
              </w:rPr>
              <w:fldChar w:fldCharType="separate"/>
            </w:r>
            <w:r>
              <w:rPr>
                <w:webHidden/>
              </w:rPr>
              <w:t>18</w:t>
            </w:r>
            <w:r>
              <w:rPr>
                <w:webHidden/>
              </w:rPr>
              <w:fldChar w:fldCharType="end"/>
            </w:r>
          </w:hyperlink>
        </w:p>
        <w:p w14:paraId="37A67D5B" w14:textId="7F72026F" w:rsidR="00B90C1E" w:rsidRDefault="00194066">
          <w:r>
            <w:rPr>
              <w:b/>
              <w:caps/>
              <w:color w:val="041E42"/>
              <w:sz w:val="28"/>
            </w:rPr>
            <w:fldChar w:fldCharType="end"/>
          </w:r>
        </w:p>
      </w:sdtContent>
    </w:sdt>
    <w:p w14:paraId="0923E920" w14:textId="77777777" w:rsidR="00D139BF" w:rsidRDefault="00D139BF">
      <w:pPr>
        <w:spacing w:after="160" w:line="259" w:lineRule="auto"/>
      </w:pPr>
    </w:p>
    <w:p w14:paraId="41B314AA" w14:textId="77777777" w:rsidR="00932BE8" w:rsidRPr="00932BE8" w:rsidRDefault="00932BE8" w:rsidP="00932BE8"/>
    <w:p w14:paraId="0E2CA5C3" w14:textId="77777777" w:rsidR="00932BE8" w:rsidRPr="00932BE8" w:rsidRDefault="00932BE8" w:rsidP="00932BE8"/>
    <w:p w14:paraId="61DFE1CF" w14:textId="77777777" w:rsidR="00932BE8" w:rsidRPr="00932BE8" w:rsidRDefault="00932BE8" w:rsidP="00932BE8"/>
    <w:p w14:paraId="64E6B656" w14:textId="77777777" w:rsidR="00932BE8" w:rsidRPr="00932BE8" w:rsidRDefault="00932BE8" w:rsidP="00932BE8"/>
    <w:p w14:paraId="01EDEFEA" w14:textId="77777777" w:rsidR="00932BE8" w:rsidRPr="00932BE8" w:rsidRDefault="00932BE8" w:rsidP="00932BE8"/>
    <w:p w14:paraId="2019A25A" w14:textId="77777777" w:rsidR="00932BE8" w:rsidRPr="00932BE8" w:rsidRDefault="00932BE8" w:rsidP="00932BE8"/>
    <w:p w14:paraId="12760EF9" w14:textId="77777777" w:rsidR="00932BE8" w:rsidRPr="00932BE8" w:rsidRDefault="00932BE8" w:rsidP="00932BE8"/>
    <w:p w14:paraId="56291A62" w14:textId="77777777" w:rsidR="00932BE8" w:rsidRPr="00932BE8" w:rsidRDefault="00932BE8" w:rsidP="00932BE8"/>
    <w:p w14:paraId="01E5F6B9" w14:textId="77777777" w:rsidR="00932BE8" w:rsidRPr="00932BE8" w:rsidRDefault="00932BE8" w:rsidP="00932BE8"/>
    <w:p w14:paraId="6E36D7DE" w14:textId="77777777" w:rsidR="00932BE8" w:rsidRPr="00932BE8" w:rsidRDefault="00932BE8" w:rsidP="00932BE8"/>
    <w:p w14:paraId="4904567D" w14:textId="77777777" w:rsidR="00932BE8" w:rsidRPr="00932BE8" w:rsidRDefault="00932BE8" w:rsidP="00932BE8"/>
    <w:p w14:paraId="4676C71C" w14:textId="77777777" w:rsidR="00932BE8" w:rsidRPr="00932BE8" w:rsidRDefault="00932BE8" w:rsidP="00932BE8"/>
    <w:p w14:paraId="55C164DF" w14:textId="77777777" w:rsidR="00932BE8" w:rsidRPr="00932BE8" w:rsidRDefault="00932BE8" w:rsidP="00932BE8"/>
    <w:p w14:paraId="7747A7D5" w14:textId="77777777" w:rsidR="00932BE8" w:rsidRPr="00932BE8" w:rsidRDefault="00932BE8" w:rsidP="00932BE8"/>
    <w:p w14:paraId="12FE9B01" w14:textId="77777777" w:rsidR="00932BE8" w:rsidRPr="00932BE8" w:rsidRDefault="00932BE8" w:rsidP="00932BE8"/>
    <w:p w14:paraId="4C8D3C52" w14:textId="77777777" w:rsidR="00932BE8" w:rsidRPr="00932BE8" w:rsidRDefault="00932BE8" w:rsidP="00932BE8"/>
    <w:p w14:paraId="614FF027" w14:textId="77777777" w:rsidR="00932BE8" w:rsidRPr="00932BE8" w:rsidRDefault="00932BE8" w:rsidP="00932BE8"/>
    <w:p w14:paraId="52BCE441" w14:textId="77777777" w:rsidR="00932BE8" w:rsidRPr="00932BE8" w:rsidRDefault="00932BE8" w:rsidP="00932BE8"/>
    <w:p w14:paraId="338D7485" w14:textId="77777777" w:rsidR="00932BE8" w:rsidRPr="00932BE8" w:rsidRDefault="00932BE8" w:rsidP="00932BE8"/>
    <w:p w14:paraId="54BBE32A" w14:textId="77777777" w:rsidR="00932BE8" w:rsidRPr="00932BE8" w:rsidRDefault="00932BE8" w:rsidP="00932BE8"/>
    <w:p w14:paraId="47069BB9" w14:textId="77777777" w:rsidR="00932BE8" w:rsidRPr="00932BE8" w:rsidRDefault="00932BE8" w:rsidP="00932BE8"/>
    <w:p w14:paraId="6390DD66" w14:textId="77777777" w:rsidR="00932BE8" w:rsidRPr="00932BE8" w:rsidRDefault="00932BE8" w:rsidP="00932BE8"/>
    <w:p w14:paraId="478A800D" w14:textId="77777777" w:rsidR="00932BE8" w:rsidRPr="00932BE8" w:rsidRDefault="00932BE8" w:rsidP="00932BE8"/>
    <w:p w14:paraId="275F3F14" w14:textId="77777777" w:rsidR="00932BE8" w:rsidRPr="00932BE8" w:rsidRDefault="00932BE8" w:rsidP="00932BE8"/>
    <w:p w14:paraId="0C039944" w14:textId="77777777" w:rsidR="00932BE8" w:rsidRPr="00932BE8" w:rsidRDefault="00932BE8" w:rsidP="00932BE8"/>
    <w:p w14:paraId="011B859F" w14:textId="77777777" w:rsidR="00932BE8" w:rsidRPr="00932BE8" w:rsidRDefault="00932BE8" w:rsidP="00932BE8">
      <w:pPr>
        <w:tabs>
          <w:tab w:val="left" w:pos="5978"/>
        </w:tabs>
      </w:pPr>
      <w:r>
        <w:tab/>
      </w:r>
    </w:p>
    <w:p w14:paraId="17E1D5EB" w14:textId="77777777" w:rsidR="00932BE8" w:rsidRPr="00932BE8" w:rsidRDefault="00932BE8" w:rsidP="00932BE8">
      <w:pPr>
        <w:sectPr w:rsidR="00932BE8" w:rsidRPr="00932BE8" w:rsidSect="00FC2F48">
          <w:headerReference w:type="default" r:id="rId12"/>
          <w:pgSz w:w="12240" w:h="15840"/>
          <w:pgMar w:top="720" w:right="720" w:bottom="720" w:left="720" w:header="720" w:footer="783" w:gutter="0"/>
          <w:cols w:space="720"/>
          <w:titlePg/>
          <w:docGrid w:linePitch="360"/>
        </w:sectPr>
      </w:pPr>
    </w:p>
    <w:p w14:paraId="4DD851D7" w14:textId="40024D51" w:rsidR="00463932" w:rsidRPr="000A74B9" w:rsidRDefault="00DC6ECE" w:rsidP="00846EF2">
      <w:pPr>
        <w:pStyle w:val="Heading1"/>
      </w:pPr>
      <w:bookmarkStart w:id="1" w:name="_Toc27652135"/>
      <w:r>
        <w:t>Project</w:t>
      </w:r>
      <w:r w:rsidR="000A74B9" w:rsidRPr="000A74B9">
        <w:t xml:space="preserve"> </w:t>
      </w:r>
      <w:r w:rsidR="002D3A43" w:rsidRPr="000A74B9">
        <w:t>Overview &amp; Purpose</w:t>
      </w:r>
      <w:bookmarkEnd w:id="1"/>
    </w:p>
    <w:p w14:paraId="7048A29D" w14:textId="4C30C810" w:rsidR="00F81D1B" w:rsidRPr="00846EF2" w:rsidRDefault="002D3A43" w:rsidP="008A13D4">
      <w:pPr>
        <w:pStyle w:val="Heading2"/>
      </w:pPr>
      <w:bookmarkStart w:id="2" w:name="_Toc27652136"/>
      <w:r w:rsidRPr="00846EF2">
        <w:t>Aerial LiDAR Project</w:t>
      </w:r>
      <w:bookmarkEnd w:id="2"/>
    </w:p>
    <w:p w14:paraId="0970B9A3" w14:textId="77777777" w:rsidR="002D3A43" w:rsidRDefault="002D3A43" w:rsidP="00623B58">
      <w:pPr>
        <w:pStyle w:val="Heading3"/>
      </w:pPr>
      <w:bookmarkStart w:id="3" w:name="_Toc27652137"/>
      <w:r>
        <w:t>Project Overview</w:t>
      </w:r>
      <w:bookmarkEnd w:id="3"/>
    </w:p>
    <w:p w14:paraId="448E4C53" w14:textId="2D0E3729" w:rsidR="002D3A43" w:rsidRDefault="00E77ACB" w:rsidP="00C53654">
      <w:pPr>
        <w:pStyle w:val="NormalHeading3"/>
      </w:pPr>
      <w:sdt>
        <w:sdtPr>
          <w:alias w:val="CLIENT NAME"/>
          <w:tag w:val="CLIENT NAME"/>
          <w:id w:val="-1434279954"/>
          <w:placeholder>
            <w:docPart w:val="903137B6438041E1920061B4015BA0A5"/>
          </w:placeholder>
          <w15:color w:val="FF0000"/>
          <w:text/>
        </w:sdtPr>
        <w:sdtEndPr/>
        <w:sdtContent>
          <w:r w:rsidR="000B68DD">
            <w:t>The State of Kansas</w:t>
          </w:r>
        </w:sdtContent>
      </w:sdt>
      <w:r w:rsidR="000C203D" w:rsidRPr="000C203D">
        <w:t xml:space="preserve"> </w:t>
      </w:r>
      <w:r w:rsidR="00C53654">
        <w:t>Contract</w:t>
      </w:r>
      <w:r w:rsidR="000C203D" w:rsidRPr="000C203D">
        <w:t xml:space="preserve"> </w:t>
      </w:r>
      <w:sdt>
        <w:sdtPr>
          <w:alias w:val="TASK ORDER #"/>
          <w:tag w:val="TASK ORDER #"/>
          <w:id w:val="1354850660"/>
          <w:placeholder>
            <w:docPart w:val="02D79A41D0F24FE7A9372BB7BA7406D1"/>
          </w:placeholder>
          <w15:color w:val="FF0000"/>
          <w:text/>
        </w:sdtPr>
        <w:sdtEndPr/>
        <w:sdtContent>
          <w:r w:rsidR="000B68DD">
            <w:t>0000000000000000000039891</w:t>
          </w:r>
        </w:sdtContent>
      </w:sdt>
      <w:r w:rsidR="000C203D" w:rsidRPr="000C203D">
        <w:t xml:space="preserve"> required </w:t>
      </w:r>
      <w:sdt>
        <w:sdtPr>
          <w:alias w:val="MONTH/YEAR OF SURVEY"/>
          <w:tag w:val="MONTH/YEAR OF SURVEY"/>
          <w:id w:val="-1419641858"/>
          <w:placeholder>
            <w:docPart w:val="52F140D75210453EA6F049D680AE27EC"/>
          </w:placeholder>
          <w15:color w:val="FF0000"/>
          <w:text/>
        </w:sdtPr>
        <w:sdtEndPr/>
        <w:sdtContent>
          <w:r w:rsidR="000B68DD">
            <w:t>Leaf-off 2018</w:t>
          </w:r>
        </w:sdtContent>
      </w:sdt>
      <w:r w:rsidR="000C203D" w:rsidRPr="000C203D">
        <w:t xml:space="preserve"> </w:t>
      </w:r>
      <w:r w:rsidR="0024558E">
        <w:t xml:space="preserve">QL 2 </w:t>
      </w:r>
      <w:r w:rsidR="000C203D" w:rsidRPr="000C203D">
        <w:t xml:space="preserve">LiDAR surveys to be collected over </w:t>
      </w:r>
      <w:bookmarkStart w:id="4" w:name="_Hlk23504447"/>
      <w:sdt>
        <w:sdtPr>
          <w:alias w:val="SQUARE MILEAGE"/>
          <w:tag w:val="SQUARE MILEAGE"/>
          <w:id w:val="-1865975867"/>
          <w:placeholder>
            <w:docPart w:val="B3D6B4C1ABA74E46AB217940612A6F99"/>
          </w:placeholder>
          <w15:color w:val="FF0000"/>
          <w:text/>
        </w:sdtPr>
        <w:sdtEndPr/>
        <w:sdtContent>
          <w:r w:rsidR="000B68DD">
            <w:t>54,663</w:t>
          </w:r>
        </w:sdtContent>
      </w:sdt>
      <w:bookmarkEnd w:id="4"/>
      <w:r w:rsidR="000C203D" w:rsidRPr="000C203D">
        <w:t xml:space="preserve"> square miles covering part or all of </w:t>
      </w:r>
      <w:sdt>
        <w:sdtPr>
          <w:alias w:val="# OF COUNTIES"/>
          <w:tag w:val="# OF COUNTIES"/>
          <w:id w:val="-1396813046"/>
          <w:placeholder>
            <w:docPart w:val="29A6AE1A702C43C3BF0BC3C71CA4D8E0"/>
          </w:placeholder>
          <w15:color w:val="FF0000"/>
          <w:text/>
        </w:sdtPr>
        <w:sdtEndPr/>
        <w:sdtContent>
          <w:r w:rsidR="000B68DD">
            <w:t>86</w:t>
          </w:r>
        </w:sdtContent>
      </w:sdt>
      <w:r w:rsidR="000C203D" w:rsidRPr="000C203D">
        <w:t xml:space="preserve"> counties in </w:t>
      </w:r>
      <w:sdt>
        <w:sdtPr>
          <w:alias w:val="STATE/LOCATION OF SURVEY"/>
          <w:tag w:val="STATE/LOCATION OF SURVEY"/>
          <w:id w:val="1666511730"/>
          <w:placeholder>
            <w:docPart w:val="DefaultPlaceholder_-1854013440"/>
          </w:placeholder>
          <w15:color w:val="FF0000"/>
          <w:text/>
        </w:sdtPr>
        <w:sdtEndPr/>
        <w:sdtContent>
          <w:r w:rsidR="000B68DD">
            <w:t>Kansas</w:t>
          </w:r>
        </w:sdtContent>
      </w:sdt>
      <w:r w:rsidR="000C203D" w:rsidRPr="000C203D">
        <w:t xml:space="preserve"> in support of the </w:t>
      </w:r>
      <w:sdt>
        <w:sdtPr>
          <w:alias w:val="CLIENT'S CLIENT/PURPOSE FOR JOB"/>
          <w:tag w:val="CLIENT'S CLIENT/PURPOSE FOR JOB"/>
          <w:id w:val="-1771929973"/>
          <w:placeholder>
            <w:docPart w:val="DefaultPlaceholder_-1854013440"/>
          </w:placeholder>
          <w15:color w:val="FF0000"/>
          <w:text/>
        </w:sdtPr>
        <w:sdtEndPr/>
        <w:sdtContent>
          <w:r w:rsidR="000B68DD">
            <w:t>Kansas Department of Agriculture and Kansas Data Access and Support Center</w:t>
          </w:r>
        </w:sdtContent>
      </w:sdt>
      <w:r w:rsidR="000C203D" w:rsidRPr="000C203D">
        <w:t xml:space="preserve">. Aerial LiDAR data for this task order was planned, acquired, processed and produced at an aggregate nominal pulse spacing (ANPS) of </w:t>
      </w:r>
      <w:sdt>
        <w:sdtPr>
          <w:alias w:val="ANPS VALUE"/>
          <w:tag w:val="ANPS VALUE"/>
          <w:id w:val="188412016"/>
          <w:placeholder>
            <w:docPart w:val="DefaultPlaceholder_-1854013440"/>
          </w:placeholder>
          <w15:color w:val="FF0000"/>
          <w:text/>
        </w:sdtPr>
        <w:sdtEndPr/>
        <w:sdtContent>
          <w:r w:rsidR="000B68DD">
            <w:t>0.71</w:t>
          </w:r>
        </w:sdtContent>
      </w:sdt>
      <w:r w:rsidR="000C203D" w:rsidRPr="000C203D">
        <w:t xml:space="preserve"> meters and in compliance with USGS National Geospatial Program LiDAR Base Specification version </w:t>
      </w:r>
      <w:sdt>
        <w:sdtPr>
          <w:alias w:val="LIDAR BASE SPECS VERSION"/>
          <w:tag w:val="LIDAR BASE SPECS VERSION"/>
          <w:id w:val="1819616226"/>
          <w:placeholder>
            <w:docPart w:val="DefaultPlaceholder_-1854013440"/>
          </w:placeholder>
          <w15:color w:val="FF0000"/>
          <w:text/>
        </w:sdtPr>
        <w:sdtEndPr/>
        <w:sdtContent>
          <w:r w:rsidR="000B68DD">
            <w:t>1.2</w:t>
          </w:r>
        </w:sdtContent>
      </w:sdt>
      <w:r w:rsidR="000C203D" w:rsidRPr="000C203D">
        <w:t xml:space="preserve">.  </w:t>
      </w:r>
      <w:r w:rsidR="00861C01">
        <w:t>Project Block 7A encompasses part or all of 7 counties in Southern Kansas and covers 1,940.2 square miles.</w:t>
      </w:r>
    </w:p>
    <w:p w14:paraId="795DF750" w14:textId="77777777" w:rsidR="00C53654" w:rsidRDefault="00C53654" w:rsidP="00C53654">
      <w:pPr>
        <w:pStyle w:val="NormalHeading3"/>
      </w:pPr>
    </w:p>
    <w:p w14:paraId="2212E924" w14:textId="77777777" w:rsidR="000A74B9" w:rsidRDefault="00E77ACB" w:rsidP="00084458">
      <w:pPr>
        <w:jc w:val="center"/>
      </w:pPr>
      <w:sdt>
        <w:sdtPr>
          <w:id w:val="835037943"/>
          <w:showingPlcHdr/>
          <w:picture/>
        </w:sdtPr>
        <w:sdtEndPr/>
        <w:sdtContent>
          <w:r w:rsidR="00536A77">
            <w:rPr>
              <w:noProof/>
            </w:rPr>
            <w:drawing>
              <wp:inline distT="0" distB="0" distL="0" distR="0" wp14:anchorId="468E6E1A" wp14:editId="1E5ED1A1">
                <wp:extent cx="6470920" cy="3776180"/>
                <wp:effectExtent l="0" t="0" r="635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70920" cy="3776180"/>
                        </a:xfrm>
                        <a:prstGeom prst="rect">
                          <a:avLst/>
                        </a:prstGeom>
                        <a:noFill/>
                        <a:ln>
                          <a:noFill/>
                        </a:ln>
                      </pic:spPr>
                    </pic:pic>
                  </a:graphicData>
                </a:graphic>
              </wp:inline>
            </w:drawing>
          </w:r>
        </w:sdtContent>
      </w:sdt>
    </w:p>
    <w:p w14:paraId="4A86CD83" w14:textId="77777777" w:rsidR="002D3A43" w:rsidRPr="00304C76" w:rsidRDefault="0066751F" w:rsidP="0015665A">
      <w:pPr>
        <w:pStyle w:val="FigureCaption"/>
      </w:pPr>
      <w:r w:rsidRPr="00304C76">
        <w:t>Aerial LiDAR Project Overview</w:t>
      </w:r>
      <w:r w:rsidR="00C26ACF" w:rsidRPr="00304C76">
        <w:t xml:space="preserve"> – Defined Project Area (DPA) and Associated Areas of Interest (AOIs)</w:t>
      </w:r>
    </w:p>
    <w:p w14:paraId="308706B6" w14:textId="3429DF84" w:rsidR="00AB0BD7" w:rsidRDefault="00AB0BD7" w:rsidP="00623B58">
      <w:pPr>
        <w:pStyle w:val="Heading3"/>
      </w:pPr>
      <w:bookmarkStart w:id="5" w:name="_Toc27652138"/>
      <w:r>
        <w:t>Project Purpose</w:t>
      </w:r>
      <w:bookmarkEnd w:id="5"/>
    </w:p>
    <w:bookmarkStart w:id="6" w:name="_Hlk23500487" w:displacedByCustomXml="next"/>
    <w:sdt>
      <w:sdtPr>
        <w:rPr>
          <w:rFonts w:asciiTheme="minorHAnsi" w:hAnsiTheme="minorHAnsi" w:cstheme="minorBidi"/>
          <w:color w:val="auto"/>
          <w:sz w:val="22"/>
          <w:szCs w:val="22"/>
        </w:rPr>
        <w:alias w:val="Normal Heading 3 text"/>
        <w:tag w:val="Normal Heading 3 text"/>
        <w:id w:val="1731035889"/>
        <w:placeholder>
          <w:docPart w:val="01E2E49ADC7D4E549A558BAF69D38BCC"/>
        </w:placeholder>
        <w15:color w:val="FF0000"/>
      </w:sdtPr>
      <w:sdtEndPr/>
      <w:sdtContent>
        <w:p w14:paraId="4E3F61A0" w14:textId="03332ACB" w:rsidR="00C53654" w:rsidRDefault="00C53654" w:rsidP="00C53654">
          <w:pPr>
            <w:pStyle w:val="Default"/>
          </w:pPr>
        </w:p>
        <w:p w14:paraId="1207AAE1" w14:textId="4B334424" w:rsidR="001A723B" w:rsidRDefault="00C53654" w:rsidP="00C53654">
          <w:pPr>
            <w:pStyle w:val="NormalHeading3"/>
          </w:pPr>
          <w:r w:rsidRPr="00C53654">
            <w:t xml:space="preserve"> The State of Kansas, on behalf of the Kansas Department of Agriculture and Kansas Data Access and Support Center, has contracted with Atlantic for professional services related to the development of Light Detection and Ranging (LiDAR). Additional partners include the USDA Natural Resource Conservation Service, the U.S. Geological Survey, the Kansas GIS Policy Board, the Kansas Department of Transportation and the Kansas Water Office. These LiDAR elevation data will be used for conservation planning, design, research, floodplain mapping, wetlands identification, dam safety assessments, hydrologic modeling, and subsidence monitoring.</w:t>
          </w:r>
        </w:p>
        <w:p w14:paraId="48983A9A" w14:textId="77777777" w:rsidR="001A723B" w:rsidRDefault="001A723B" w:rsidP="00C53654">
          <w:pPr>
            <w:pStyle w:val="NormalHeading3"/>
          </w:pPr>
        </w:p>
        <w:p w14:paraId="47195214" w14:textId="08CA0115" w:rsidR="00AB0BD7" w:rsidRPr="00C53654" w:rsidRDefault="00E77ACB" w:rsidP="00C53654">
          <w:pPr>
            <w:pStyle w:val="NormalHeading3"/>
          </w:pPr>
        </w:p>
      </w:sdtContent>
    </w:sdt>
    <w:bookmarkEnd w:id="6" w:displacedByCustomXml="prev"/>
    <w:p w14:paraId="6E562EE0" w14:textId="4DD6E1F8" w:rsidR="0040562C" w:rsidRPr="0040562C" w:rsidRDefault="00AB0BD7" w:rsidP="00623B58">
      <w:pPr>
        <w:pStyle w:val="Heading3"/>
      </w:pPr>
      <w:bookmarkStart w:id="7" w:name="_Toc27652139"/>
      <w:r>
        <w:t>Client Contact Information</w:t>
      </w:r>
      <w:bookmarkEnd w:id="7"/>
    </w:p>
    <w:tbl>
      <w:tblPr>
        <w:tblStyle w:val="ListTable4"/>
        <w:tblW w:w="0" w:type="auto"/>
        <w:tblLayout w:type="fixed"/>
        <w:tblLook w:val="04A0" w:firstRow="1" w:lastRow="0" w:firstColumn="1" w:lastColumn="0" w:noHBand="0" w:noVBand="1"/>
      </w:tblPr>
      <w:tblGrid>
        <w:gridCol w:w="3465"/>
        <w:gridCol w:w="3465"/>
      </w:tblGrid>
      <w:tr w:rsidR="000F076F" w14:paraId="7808CC15" w14:textId="77777777" w:rsidTr="005306E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30" w:type="dxa"/>
            <w:gridSpan w:val="2"/>
          </w:tcPr>
          <w:p w14:paraId="70E76489" w14:textId="77777777" w:rsidR="000F076F" w:rsidRDefault="000F076F" w:rsidP="00FF1C66">
            <w:pPr>
              <w:spacing w:after="0"/>
            </w:pPr>
            <w:r>
              <w:t>Client Contact Information</w:t>
            </w:r>
          </w:p>
        </w:tc>
      </w:tr>
      <w:tr w:rsidR="000F076F" w14:paraId="4785EE3D" w14:textId="77777777" w:rsidTr="00FF1C66">
        <w:trPr>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048A4CA0" w14:textId="43D8AD46" w:rsidR="00AB0BD7" w:rsidRDefault="00EF1CDC" w:rsidP="00FF1C66">
            <w:pPr>
              <w:spacing w:after="0"/>
            </w:pPr>
            <w:r>
              <w:t>Name of Contact</w:t>
            </w:r>
          </w:p>
        </w:tc>
        <w:sdt>
          <w:sdtPr>
            <w:alias w:val="First &amp; Last Name of Contact"/>
            <w:tag w:val="First &amp; Last Name of Contact"/>
            <w:id w:val="-922571887"/>
            <w:placeholder>
              <w:docPart w:val="EB0D79F66A894AB1AEBC83CDA5288181"/>
            </w:placeholder>
          </w:sdtPr>
          <w:sdtEndPr/>
          <w:sdtContent>
            <w:tc>
              <w:tcPr>
                <w:tcW w:w="3465" w:type="dxa"/>
              </w:tcPr>
              <w:p w14:paraId="48AA4781" w14:textId="7A9E38B0" w:rsidR="00AB0BD7" w:rsidRDefault="00C97170" w:rsidP="00FF1C66">
                <w:pPr>
                  <w:spacing w:after="0"/>
                  <w:jc w:val="left"/>
                  <w:cnfStyle w:val="000000000000" w:firstRow="0" w:lastRow="0" w:firstColumn="0" w:lastColumn="0" w:oddVBand="0" w:evenVBand="0" w:oddHBand="0" w:evenHBand="0" w:firstRowFirstColumn="0" w:firstRowLastColumn="0" w:lastRowFirstColumn="0" w:lastRowLastColumn="0"/>
                </w:pPr>
                <w:r>
                  <w:t>Tara Lanzrath, CFM</w:t>
                </w:r>
              </w:p>
            </w:tc>
          </w:sdtContent>
        </w:sdt>
      </w:tr>
      <w:tr w:rsidR="000F076F" w14:paraId="2D9FCD18" w14:textId="77777777" w:rsidTr="00FF1C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781173D9" w14:textId="6A7C26E7" w:rsidR="00AB0BD7" w:rsidRDefault="00EF1CDC" w:rsidP="00FF1C66">
            <w:pPr>
              <w:spacing w:after="0"/>
            </w:pPr>
            <w:r>
              <w:t>Organization</w:t>
            </w:r>
          </w:p>
        </w:tc>
        <w:sdt>
          <w:sdtPr>
            <w:alias w:val="Organization"/>
            <w:tag w:val="Organization"/>
            <w:id w:val="1981574660"/>
            <w:placeholder>
              <w:docPart w:val="CB44FC955B604088A601D24ABDF5AB35"/>
            </w:placeholder>
          </w:sdtPr>
          <w:sdtEndPr/>
          <w:sdtContent>
            <w:tc>
              <w:tcPr>
                <w:tcW w:w="3465" w:type="dxa"/>
              </w:tcPr>
              <w:p w14:paraId="509635EE" w14:textId="6C852E45" w:rsidR="00AB0BD7" w:rsidRDefault="00C97170" w:rsidP="00FF1C66">
                <w:pPr>
                  <w:spacing w:after="0"/>
                  <w:jc w:val="left"/>
                  <w:cnfStyle w:val="000000010000" w:firstRow="0" w:lastRow="0" w:firstColumn="0" w:lastColumn="0" w:oddVBand="0" w:evenVBand="0" w:oddHBand="0" w:evenHBand="1" w:firstRowFirstColumn="0" w:firstRowLastColumn="0" w:lastRowFirstColumn="0" w:lastRowLastColumn="0"/>
                </w:pPr>
                <w:r>
                  <w:t>Kansas Department of Agriculture</w:t>
                </w:r>
              </w:p>
            </w:tc>
          </w:sdtContent>
        </w:sdt>
      </w:tr>
      <w:tr w:rsidR="000F076F" w14:paraId="1DE7D332" w14:textId="77777777" w:rsidTr="00FF1C66">
        <w:trPr>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668BDF31" w14:textId="37ED48E8" w:rsidR="00AB0BD7" w:rsidRDefault="00EF1CDC" w:rsidP="00FF1C66">
            <w:pPr>
              <w:spacing w:after="0"/>
            </w:pPr>
            <w:r>
              <w:t>Position</w:t>
            </w:r>
          </w:p>
        </w:tc>
        <w:sdt>
          <w:sdtPr>
            <w:alias w:val="Position"/>
            <w:tag w:val="Position"/>
            <w:id w:val="-2108651903"/>
            <w:placeholder>
              <w:docPart w:val="C0AC707C0667411D81FBD20C4EDEE813"/>
            </w:placeholder>
          </w:sdtPr>
          <w:sdtEndPr/>
          <w:sdtContent>
            <w:tc>
              <w:tcPr>
                <w:tcW w:w="3465" w:type="dxa"/>
              </w:tcPr>
              <w:p w14:paraId="1EFE53F6" w14:textId="6AD54172" w:rsidR="00AB0BD7" w:rsidRDefault="00C97170" w:rsidP="00FF1C66">
                <w:pPr>
                  <w:spacing w:after="0"/>
                  <w:jc w:val="left"/>
                  <w:cnfStyle w:val="000000000000" w:firstRow="0" w:lastRow="0" w:firstColumn="0" w:lastColumn="0" w:oddVBand="0" w:evenVBand="0" w:oddHBand="0" w:evenHBand="0" w:firstRowFirstColumn="0" w:firstRowLastColumn="0" w:lastRowFirstColumn="0" w:lastRowLastColumn="0"/>
                </w:pPr>
                <w:r>
                  <w:t>Floodplain Mapping Coordinator</w:t>
                </w:r>
              </w:p>
            </w:tc>
          </w:sdtContent>
        </w:sdt>
      </w:tr>
      <w:tr w:rsidR="000F076F" w14:paraId="4E2AECD4" w14:textId="77777777" w:rsidTr="00FF1C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619DDBEF" w14:textId="2512AFB8" w:rsidR="00AB0BD7" w:rsidRDefault="00EF1CDC" w:rsidP="00FF1C66">
            <w:pPr>
              <w:spacing w:after="0"/>
            </w:pPr>
            <w:r>
              <w:t>Telephone</w:t>
            </w:r>
          </w:p>
        </w:tc>
        <w:sdt>
          <w:sdtPr>
            <w:alias w:val="Telephone"/>
            <w:tag w:val="Telephone"/>
            <w:id w:val="-681904108"/>
            <w:placeholder>
              <w:docPart w:val="1BEA690EA77E4735A9480234CEE565E0"/>
            </w:placeholder>
          </w:sdtPr>
          <w:sdtEndPr/>
          <w:sdtContent>
            <w:tc>
              <w:tcPr>
                <w:tcW w:w="3465" w:type="dxa"/>
              </w:tcPr>
              <w:p w14:paraId="000B5790" w14:textId="07CAD607" w:rsidR="00AB0BD7" w:rsidRDefault="00C97170" w:rsidP="00FF1C66">
                <w:pPr>
                  <w:spacing w:after="0"/>
                  <w:jc w:val="left"/>
                  <w:cnfStyle w:val="000000010000" w:firstRow="0" w:lastRow="0" w:firstColumn="0" w:lastColumn="0" w:oddVBand="0" w:evenVBand="0" w:oddHBand="0" w:evenHBand="1" w:firstRowFirstColumn="0" w:firstRowLastColumn="0" w:lastRowFirstColumn="0" w:lastRowLastColumn="0"/>
                </w:pPr>
                <w:r>
                  <w:t>785-296-2513</w:t>
                </w:r>
              </w:p>
            </w:tc>
          </w:sdtContent>
        </w:sdt>
      </w:tr>
      <w:tr w:rsidR="000F076F" w14:paraId="7EAC9D2D" w14:textId="77777777" w:rsidTr="00FF1C66">
        <w:trPr>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5FCC5FBA" w14:textId="58EBEB9A" w:rsidR="00AB0BD7" w:rsidRDefault="00EF1CDC" w:rsidP="00FF1C66">
            <w:pPr>
              <w:spacing w:after="0"/>
            </w:pPr>
            <w:r>
              <w:t>E-Mail Address</w:t>
            </w:r>
          </w:p>
        </w:tc>
        <w:sdt>
          <w:sdtPr>
            <w:alias w:val="E-Mail Address"/>
            <w:tag w:val="E-Mail Address"/>
            <w:id w:val="-878710857"/>
            <w:placeholder>
              <w:docPart w:val="6676B266437A47B68F3573480B8274E8"/>
            </w:placeholder>
          </w:sdtPr>
          <w:sdtEndPr/>
          <w:sdtContent>
            <w:tc>
              <w:tcPr>
                <w:tcW w:w="3465" w:type="dxa"/>
              </w:tcPr>
              <w:p w14:paraId="3E813A76" w14:textId="4CEEEED0" w:rsidR="00AB0BD7" w:rsidRDefault="00C97170" w:rsidP="00FF1C66">
                <w:pPr>
                  <w:spacing w:after="0"/>
                  <w:jc w:val="left"/>
                  <w:cnfStyle w:val="000000000000" w:firstRow="0" w:lastRow="0" w:firstColumn="0" w:lastColumn="0" w:oddVBand="0" w:evenVBand="0" w:oddHBand="0" w:evenHBand="0" w:firstRowFirstColumn="0" w:firstRowLastColumn="0" w:lastRowFirstColumn="0" w:lastRowLastColumn="0"/>
                </w:pPr>
                <w:r>
                  <w:t>Tara.Lanzrath@ks.gov</w:t>
                </w:r>
              </w:p>
            </w:tc>
          </w:sdtContent>
        </w:sdt>
      </w:tr>
      <w:tr w:rsidR="000F076F" w14:paraId="1471DFB3" w14:textId="77777777" w:rsidTr="00FF1C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3F16BF29" w14:textId="6DBA50E7" w:rsidR="00AB0BD7" w:rsidRDefault="00EF1CDC" w:rsidP="00FF1C66">
            <w:pPr>
              <w:spacing w:after="0"/>
            </w:pPr>
            <w:r>
              <w:t>Mailing Address</w:t>
            </w:r>
          </w:p>
        </w:tc>
        <w:sdt>
          <w:sdtPr>
            <w:alias w:val="Mailing Address"/>
            <w:tag w:val="Mailing Address"/>
            <w:id w:val="743763400"/>
            <w:placeholder>
              <w:docPart w:val="19457FA98B4845849F9AF1C9BE4F64CF"/>
            </w:placeholder>
          </w:sdtPr>
          <w:sdtEndPr/>
          <w:sdtContent>
            <w:tc>
              <w:tcPr>
                <w:tcW w:w="3465" w:type="dxa"/>
              </w:tcPr>
              <w:p w14:paraId="66B04C74" w14:textId="0A870D5C" w:rsidR="00AB0BD7" w:rsidRDefault="00C97170" w:rsidP="00FF1C66">
                <w:pPr>
                  <w:spacing w:after="0"/>
                  <w:jc w:val="left"/>
                  <w:cnfStyle w:val="000000010000" w:firstRow="0" w:lastRow="0" w:firstColumn="0" w:lastColumn="0" w:oddVBand="0" w:evenVBand="0" w:oddHBand="0" w:evenHBand="1" w:firstRowFirstColumn="0" w:firstRowLastColumn="0" w:lastRowFirstColumn="0" w:lastRowLastColumn="0"/>
                </w:pPr>
                <w:r>
                  <w:t>6531 SE Forbes Ave., Suite B</w:t>
                </w:r>
              </w:p>
            </w:tc>
          </w:sdtContent>
        </w:sdt>
      </w:tr>
      <w:tr w:rsidR="000F076F" w14:paraId="48B7D063" w14:textId="77777777" w:rsidTr="00FF1C66">
        <w:trPr>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6F9F9C88" w14:textId="1FBEA595" w:rsidR="00AB0BD7" w:rsidRDefault="00EF1CDC" w:rsidP="00FF1C66">
            <w:pPr>
              <w:spacing w:after="0"/>
            </w:pPr>
            <w:r>
              <w:t>City</w:t>
            </w:r>
          </w:p>
        </w:tc>
        <w:sdt>
          <w:sdtPr>
            <w:alias w:val="City"/>
            <w:tag w:val="City"/>
            <w:id w:val="-1403750143"/>
            <w:placeholder>
              <w:docPart w:val="032E8B3946A04DCE898A19A9A799C2DA"/>
            </w:placeholder>
          </w:sdtPr>
          <w:sdtEndPr/>
          <w:sdtContent>
            <w:tc>
              <w:tcPr>
                <w:tcW w:w="3465" w:type="dxa"/>
              </w:tcPr>
              <w:p w14:paraId="59450AAF" w14:textId="6B53AE8A" w:rsidR="00AB0BD7" w:rsidRDefault="00C97170" w:rsidP="00FF1C66">
                <w:pPr>
                  <w:spacing w:after="0"/>
                  <w:jc w:val="left"/>
                  <w:cnfStyle w:val="000000000000" w:firstRow="0" w:lastRow="0" w:firstColumn="0" w:lastColumn="0" w:oddVBand="0" w:evenVBand="0" w:oddHBand="0" w:evenHBand="0" w:firstRowFirstColumn="0" w:firstRowLastColumn="0" w:lastRowFirstColumn="0" w:lastRowLastColumn="0"/>
                </w:pPr>
                <w:r>
                  <w:t>Topeka</w:t>
                </w:r>
              </w:p>
            </w:tc>
          </w:sdtContent>
        </w:sdt>
      </w:tr>
      <w:tr w:rsidR="000F076F" w14:paraId="692D5FAA" w14:textId="77777777" w:rsidTr="00FF1C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4EC2469F" w14:textId="6FE2FBC0" w:rsidR="00AB0BD7" w:rsidRDefault="00EF1CDC" w:rsidP="00FF1C66">
            <w:pPr>
              <w:spacing w:after="0"/>
            </w:pPr>
            <w:r>
              <w:t>State or Province</w:t>
            </w:r>
          </w:p>
        </w:tc>
        <w:sdt>
          <w:sdtPr>
            <w:alias w:val="State or Province"/>
            <w:tag w:val="State or Province"/>
            <w:id w:val="-779646050"/>
            <w:placeholder>
              <w:docPart w:val="BF0E6C05074D492D8F31195F2C24E271"/>
            </w:placeholder>
          </w:sdtPr>
          <w:sdtEndPr/>
          <w:sdtContent>
            <w:tc>
              <w:tcPr>
                <w:tcW w:w="3465" w:type="dxa"/>
              </w:tcPr>
              <w:p w14:paraId="0E1C27BE" w14:textId="1394C771" w:rsidR="00AB0BD7" w:rsidRDefault="00C97170" w:rsidP="00FF1C66">
                <w:pPr>
                  <w:spacing w:after="0"/>
                  <w:jc w:val="left"/>
                  <w:cnfStyle w:val="000000010000" w:firstRow="0" w:lastRow="0" w:firstColumn="0" w:lastColumn="0" w:oddVBand="0" w:evenVBand="0" w:oddHBand="0" w:evenHBand="1" w:firstRowFirstColumn="0" w:firstRowLastColumn="0" w:lastRowFirstColumn="0" w:lastRowLastColumn="0"/>
                </w:pPr>
                <w:r>
                  <w:t>Kansas</w:t>
                </w:r>
              </w:p>
            </w:tc>
          </w:sdtContent>
        </w:sdt>
      </w:tr>
      <w:sdt>
        <w:sdtPr>
          <w:rPr>
            <w:b w:val="0"/>
            <w:bCs w:val="0"/>
          </w:rPr>
          <w:id w:val="-812482543"/>
          <w15:repeatingSection/>
        </w:sdtPr>
        <w:sdtEndPr/>
        <w:sdtContent>
          <w:sdt>
            <w:sdtPr>
              <w:rPr>
                <w:b w:val="0"/>
                <w:bCs w:val="0"/>
              </w:rPr>
              <w:id w:val="1290707588"/>
              <w:placeholder>
                <w:docPart w:val="7FFE6380BC9A4CF29B76E9060BAE10CA"/>
              </w:placeholder>
              <w15:repeatingSectionItem/>
            </w:sdtPr>
            <w:sdtEndPr/>
            <w:sdtContent>
              <w:tr w:rsidR="00EF1CDC" w14:paraId="566A1733" w14:textId="77777777" w:rsidTr="00FF1C66">
                <w:trPr>
                  <w:cantSplit/>
                  <w:trHeight w:val="288"/>
                </w:trPr>
                <w:tc>
                  <w:tcPr>
                    <w:cnfStyle w:val="001000000000" w:firstRow="0" w:lastRow="0" w:firstColumn="1" w:lastColumn="0" w:oddVBand="0" w:evenVBand="0" w:oddHBand="0" w:evenHBand="0" w:firstRowFirstColumn="0" w:firstRowLastColumn="0" w:lastRowFirstColumn="0" w:lastRowLastColumn="0"/>
                    <w:tcW w:w="3465" w:type="dxa"/>
                  </w:tcPr>
                  <w:p w14:paraId="0CBBED14" w14:textId="71E0DE8C" w:rsidR="00EF1CDC" w:rsidRDefault="00EF1CDC" w:rsidP="00FF1C66">
                    <w:pPr>
                      <w:spacing w:after="0"/>
                    </w:pPr>
                    <w:r>
                      <w:t>Postal Code</w:t>
                    </w:r>
                  </w:p>
                </w:tc>
                <w:sdt>
                  <w:sdtPr>
                    <w:alias w:val="Postal Code"/>
                    <w:id w:val="-611279564"/>
                    <w:placeholder>
                      <w:docPart w:val="9667172D17624F459392B1BCB38BBC69"/>
                    </w:placeholder>
                  </w:sdtPr>
                  <w:sdtEndPr/>
                  <w:sdtContent>
                    <w:tc>
                      <w:tcPr>
                        <w:tcW w:w="3465" w:type="dxa"/>
                      </w:tcPr>
                      <w:p w14:paraId="2082D675" w14:textId="40C2AB0D" w:rsidR="00EF1CDC" w:rsidRDefault="00C97170" w:rsidP="00084458">
                        <w:pPr>
                          <w:keepNext/>
                          <w:spacing w:after="0"/>
                          <w:jc w:val="left"/>
                          <w:cnfStyle w:val="000000000000" w:firstRow="0" w:lastRow="0" w:firstColumn="0" w:lastColumn="0" w:oddVBand="0" w:evenVBand="0" w:oddHBand="0" w:evenHBand="0" w:firstRowFirstColumn="0" w:firstRowLastColumn="0" w:lastRowFirstColumn="0" w:lastRowLastColumn="0"/>
                        </w:pPr>
                        <w:r>
                          <w:t>66619</w:t>
                        </w:r>
                      </w:p>
                    </w:tc>
                  </w:sdtContent>
                </w:sdt>
              </w:tr>
            </w:sdtContent>
          </w:sdt>
        </w:sdtContent>
      </w:sdt>
    </w:tbl>
    <w:p w14:paraId="632330A2" w14:textId="191D3DDF" w:rsidR="0040562C" w:rsidRPr="00D74739" w:rsidRDefault="00D74739" w:rsidP="0015665A">
      <w:pPr>
        <w:pStyle w:val="Caption"/>
      </w:pPr>
      <w:r w:rsidRPr="00D74739">
        <w:t xml:space="preserve">Table </w:t>
      </w:r>
      <w:r w:rsidR="00E77ACB">
        <w:fldChar w:fldCharType="begin"/>
      </w:r>
      <w:r w:rsidR="00E77ACB">
        <w:instrText xml:space="preserve"> SEQ Table \* ARABIC </w:instrText>
      </w:r>
      <w:r w:rsidR="00E77ACB">
        <w:fldChar w:fldCharType="separate"/>
      </w:r>
      <w:r w:rsidRPr="00D74739">
        <w:t>1</w:t>
      </w:r>
      <w:r w:rsidR="00E77ACB">
        <w:fldChar w:fldCharType="end"/>
      </w:r>
      <w:r w:rsidRPr="00D74739">
        <w:t>: Aerial LiDAR Client Contact Information</w:t>
      </w:r>
    </w:p>
    <w:p w14:paraId="2A4B249A" w14:textId="1BFEC96C" w:rsidR="0040562C" w:rsidRDefault="00AB0BD7" w:rsidP="00623B58">
      <w:pPr>
        <w:pStyle w:val="Heading3"/>
      </w:pPr>
      <w:bookmarkStart w:id="8" w:name="_Toc27652140"/>
      <w:r>
        <w:t>Contract Deliverables</w:t>
      </w:r>
      <w:bookmarkEnd w:id="8"/>
    </w:p>
    <w:tbl>
      <w:tblPr>
        <w:tblStyle w:val="ListTable4"/>
        <w:tblW w:w="0" w:type="auto"/>
        <w:tblLayout w:type="fixed"/>
        <w:tblLook w:val="04A0" w:firstRow="1" w:lastRow="0" w:firstColumn="1" w:lastColumn="0" w:noHBand="0" w:noVBand="1"/>
      </w:tblPr>
      <w:tblGrid>
        <w:gridCol w:w="3415"/>
        <w:gridCol w:w="3515"/>
      </w:tblGrid>
      <w:tr w:rsidR="00CB1D85" w14:paraId="1C4C1E00" w14:textId="77777777" w:rsidTr="00FF1C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tcPr>
          <w:p w14:paraId="2E557B87" w14:textId="77777777" w:rsidR="00CB1D85" w:rsidRDefault="00CB1D85" w:rsidP="00FF1C66">
            <w:pPr>
              <w:spacing w:after="0"/>
              <w:rPr>
                <w:b w:val="0"/>
                <w:bCs w:val="0"/>
              </w:rPr>
            </w:pPr>
            <w:r>
              <w:t>Item</w:t>
            </w:r>
          </w:p>
        </w:tc>
        <w:tc>
          <w:tcPr>
            <w:tcW w:w="3515" w:type="dxa"/>
          </w:tcPr>
          <w:p w14:paraId="2070A3E4" w14:textId="77777777" w:rsidR="00CB1D85" w:rsidRDefault="00CB1D85" w:rsidP="00FF1C66">
            <w:pPr>
              <w:spacing w:after="0"/>
              <w:cnfStyle w:val="100000000000" w:firstRow="1" w:lastRow="0" w:firstColumn="0" w:lastColumn="0" w:oddVBand="0" w:evenVBand="0" w:oddHBand="0" w:evenHBand="0" w:firstRowFirstColumn="0" w:firstRowLastColumn="0" w:lastRowFirstColumn="0" w:lastRowLastColumn="0"/>
            </w:pPr>
            <w:r>
              <w:t>Specification/Format</w:t>
            </w:r>
          </w:p>
        </w:tc>
      </w:tr>
      <w:sdt>
        <w:sdtPr>
          <w:rPr>
            <w:b w:val="0"/>
            <w:bCs w:val="0"/>
            <w:color w:val="auto"/>
          </w:rPr>
          <w:id w:val="169064931"/>
          <w15:repeatingSection/>
        </w:sdtPr>
        <w:sdtEndPr/>
        <w:sdtContent>
          <w:sdt>
            <w:sdtPr>
              <w:rPr>
                <w:b w:val="0"/>
                <w:bCs w:val="0"/>
                <w:color w:val="auto"/>
              </w:rPr>
              <w:id w:val="1321469572"/>
              <w:placeholder>
                <w:docPart w:val="4B4E773F47A341B7BBCEE3EFFBF181C8"/>
              </w:placeholder>
              <w15:repeatingSectionItem/>
            </w:sdtPr>
            <w:sdtEndPr/>
            <w:sdtContent>
              <w:tr w:rsidR="00E4202D" w14:paraId="59F52B4E" w14:textId="77777777" w:rsidTr="00CA594B">
                <w:trPr>
                  <w:trHeight w:val="288"/>
                </w:trPr>
                <w:tc>
                  <w:tcPr>
                    <w:cnfStyle w:val="001000000000" w:firstRow="0" w:lastRow="0" w:firstColumn="1" w:lastColumn="0" w:oddVBand="0" w:evenVBand="0" w:oddHBand="0" w:evenHBand="0" w:firstRowFirstColumn="0" w:firstRowLastColumn="0" w:lastRowFirstColumn="0" w:lastRowLastColumn="0"/>
                    <w:tcW w:w="3415" w:type="dxa"/>
                  </w:tcPr>
                  <w:p w14:paraId="1BBF8896" w14:textId="3AFA31AD" w:rsidR="00E4202D" w:rsidRPr="00E4202D" w:rsidRDefault="00C97170" w:rsidP="005E3DEE">
                    <w:pPr>
                      <w:pStyle w:val="TableLeftText1"/>
                    </w:pPr>
                    <w:r>
                      <w:t>Metadata</w:t>
                    </w:r>
                  </w:p>
                </w:tc>
                <w:sdt>
                  <w:sdtPr>
                    <w:id w:val="1233276417"/>
                    <w:placeholder>
                      <w:docPart w:val="51060819485C4B9193072621274E03BD"/>
                    </w:placeholder>
                  </w:sdtPr>
                  <w:sdtEndPr/>
                  <w:sdtContent>
                    <w:tc>
                      <w:tcPr>
                        <w:tcW w:w="3515" w:type="dxa"/>
                      </w:tcPr>
                      <w:p w14:paraId="1DE7A016" w14:textId="005180A5" w:rsidR="00E4202D" w:rsidRDefault="00C97170" w:rsidP="00CA594B">
                        <w:pPr>
                          <w:pStyle w:val="TableRightText1"/>
                          <w:jc w:val="left"/>
                          <w:cnfStyle w:val="000000000000" w:firstRow="0" w:lastRow="0" w:firstColumn="0" w:lastColumn="0" w:oddVBand="0" w:evenVBand="0" w:oddHBand="0" w:evenHBand="0" w:firstRowFirstColumn="0" w:firstRowLastColumn="0" w:lastRowFirstColumn="0" w:lastRowLastColumn="0"/>
                        </w:pPr>
                        <w:r>
                          <w:t>FGDC compliant, xml format</w:t>
                        </w:r>
                      </w:p>
                    </w:tc>
                  </w:sdtContent>
                </w:sdt>
              </w:tr>
            </w:sdtContent>
          </w:sdt>
          <w:sdt>
            <w:sdtPr>
              <w:rPr>
                <w:b w:val="0"/>
                <w:bCs w:val="0"/>
                <w:color w:val="auto"/>
              </w:rPr>
              <w:id w:val="-972831791"/>
              <w:placeholder>
                <w:docPart w:val="330528CC9C2C4B94816C4E0A1215BA80"/>
              </w:placeholder>
              <w15:repeatingSectionItem/>
            </w:sdtPr>
            <w:sdtEndPr/>
            <w:sdtContent>
              <w:tr w:rsidR="00E4202D" w14:paraId="1578B284" w14:textId="77777777" w:rsidTr="00CA59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tcPr>
                  <w:p w14:paraId="23467459" w14:textId="149315D7" w:rsidR="00E4202D" w:rsidRPr="00E4202D" w:rsidRDefault="00C97170" w:rsidP="005E3DEE">
                    <w:pPr>
                      <w:pStyle w:val="TableLeftText1"/>
                    </w:pPr>
                    <w:r>
                      <w:t>Project Report</w:t>
                    </w:r>
                  </w:p>
                </w:tc>
                <w:sdt>
                  <w:sdtPr>
                    <w:id w:val="-1779712546"/>
                    <w:placeholder>
                      <w:docPart w:val="40C64B41A21D4C4297A1FEF79B4FB455"/>
                    </w:placeholder>
                  </w:sdtPr>
                  <w:sdtEndPr/>
                  <w:sdtContent>
                    <w:tc>
                      <w:tcPr>
                        <w:tcW w:w="3515" w:type="dxa"/>
                      </w:tcPr>
                      <w:p w14:paraId="60EA3ED1" w14:textId="51E6AE99" w:rsidR="00E4202D" w:rsidRDefault="00C97170" w:rsidP="00CA594B">
                        <w:pPr>
                          <w:pStyle w:val="TableRightText1"/>
                          <w:jc w:val="left"/>
                          <w:cnfStyle w:val="000000010000" w:firstRow="0" w:lastRow="0" w:firstColumn="0" w:lastColumn="0" w:oddVBand="0" w:evenVBand="0" w:oddHBand="0" w:evenHBand="1" w:firstRowFirstColumn="0" w:firstRowLastColumn="0" w:lastRowFirstColumn="0" w:lastRowLastColumn="0"/>
                        </w:pPr>
                        <w:r>
                          <w:t>.pdf format</w:t>
                        </w:r>
                      </w:p>
                    </w:tc>
                  </w:sdtContent>
                </w:sdt>
              </w:tr>
            </w:sdtContent>
          </w:sdt>
          <w:sdt>
            <w:sdtPr>
              <w:rPr>
                <w:b w:val="0"/>
                <w:bCs w:val="0"/>
                <w:color w:val="auto"/>
              </w:rPr>
              <w:id w:val="822626280"/>
              <w:placeholder>
                <w:docPart w:val="9ACD57D37C474EDE89F98EE5F271B2F0"/>
              </w:placeholder>
              <w15:repeatingSectionItem/>
            </w:sdtPr>
            <w:sdtEndPr/>
            <w:sdtContent>
              <w:tr w:rsidR="00E4202D" w14:paraId="1449B755" w14:textId="77777777" w:rsidTr="00CA594B">
                <w:trPr>
                  <w:trHeight w:val="288"/>
                </w:trPr>
                <w:tc>
                  <w:tcPr>
                    <w:cnfStyle w:val="001000000000" w:firstRow="0" w:lastRow="0" w:firstColumn="1" w:lastColumn="0" w:oddVBand="0" w:evenVBand="0" w:oddHBand="0" w:evenHBand="0" w:firstRowFirstColumn="0" w:firstRowLastColumn="0" w:lastRowFirstColumn="0" w:lastRowLastColumn="0"/>
                    <w:tcW w:w="3415" w:type="dxa"/>
                  </w:tcPr>
                  <w:p w14:paraId="2CF52326" w14:textId="2493A242" w:rsidR="00E4202D" w:rsidRPr="00E4202D" w:rsidRDefault="00C97170" w:rsidP="005E3DEE">
                    <w:pPr>
                      <w:pStyle w:val="TableLeftText1"/>
                    </w:pPr>
                    <w:r>
                      <w:t>Raw Point Cloud</w:t>
                    </w:r>
                  </w:p>
                </w:tc>
                <w:sdt>
                  <w:sdtPr>
                    <w:id w:val="-205341985"/>
                    <w:placeholder>
                      <w:docPart w:val="AF1ECB12859144C39890A5EA2AD82448"/>
                    </w:placeholder>
                  </w:sdtPr>
                  <w:sdtEndPr/>
                  <w:sdtContent>
                    <w:tc>
                      <w:tcPr>
                        <w:tcW w:w="3515" w:type="dxa"/>
                      </w:tcPr>
                      <w:p w14:paraId="53523861" w14:textId="40B4F819" w:rsidR="00E4202D" w:rsidRDefault="00C97170" w:rsidP="00CA594B">
                        <w:pPr>
                          <w:pStyle w:val="TableRightText1"/>
                          <w:jc w:val="left"/>
                          <w:cnfStyle w:val="000000000000" w:firstRow="0" w:lastRow="0" w:firstColumn="0" w:lastColumn="0" w:oddVBand="0" w:evenVBand="0" w:oddHBand="0" w:evenHBand="0" w:firstRowFirstColumn="0" w:firstRowLastColumn="0" w:lastRowFirstColumn="0" w:lastRowLastColumn="0"/>
                        </w:pPr>
                        <w:r>
                          <w:t>Swaths, LAS 1.4</w:t>
                        </w:r>
                      </w:p>
                    </w:tc>
                  </w:sdtContent>
                </w:sdt>
              </w:tr>
            </w:sdtContent>
          </w:sdt>
          <w:sdt>
            <w:sdtPr>
              <w:rPr>
                <w:b w:val="0"/>
                <w:bCs w:val="0"/>
                <w:color w:val="auto"/>
              </w:rPr>
              <w:id w:val="1077633080"/>
              <w:placeholder>
                <w:docPart w:val="51C90E1E1F6E4A0FA5920492B2D87939"/>
              </w:placeholder>
              <w15:repeatingSectionItem/>
            </w:sdtPr>
            <w:sdtEndPr/>
            <w:sdtContent>
              <w:tr w:rsidR="00E4202D" w14:paraId="1DE64E54" w14:textId="77777777" w:rsidTr="00CA59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tcPr>
                  <w:p w14:paraId="19AEE333" w14:textId="110AEDE0" w:rsidR="00E4202D" w:rsidRPr="00E4202D" w:rsidRDefault="00C97170" w:rsidP="005E3DEE">
                    <w:pPr>
                      <w:pStyle w:val="TableLeftText1"/>
                    </w:pPr>
                    <w:r>
                      <w:t>Classified Point Cloud</w:t>
                    </w:r>
                  </w:p>
                </w:tc>
                <w:sdt>
                  <w:sdtPr>
                    <w:id w:val="-1922398025"/>
                    <w:placeholder>
                      <w:docPart w:val="5074B9561C5A4922BA91427E20039A7F"/>
                    </w:placeholder>
                  </w:sdtPr>
                  <w:sdtEndPr/>
                  <w:sdtContent>
                    <w:tc>
                      <w:tcPr>
                        <w:tcW w:w="3515" w:type="dxa"/>
                      </w:tcPr>
                      <w:p w14:paraId="654EDFA3" w14:textId="2B5648DD" w:rsidR="00E4202D" w:rsidRDefault="00C97170" w:rsidP="00CA594B">
                        <w:pPr>
                          <w:pStyle w:val="TableRightText1"/>
                          <w:jc w:val="left"/>
                          <w:cnfStyle w:val="000000010000" w:firstRow="0" w:lastRow="0" w:firstColumn="0" w:lastColumn="0" w:oddVBand="0" w:evenVBand="0" w:oddHBand="0" w:evenHBand="1" w:firstRowFirstColumn="0" w:firstRowLastColumn="0" w:lastRowFirstColumn="0" w:lastRowLastColumn="0"/>
                        </w:pPr>
                        <w:r>
                          <w:t>LAS 1.4</w:t>
                        </w:r>
                      </w:p>
                    </w:tc>
                  </w:sdtContent>
                </w:sdt>
              </w:tr>
            </w:sdtContent>
          </w:sdt>
          <w:sdt>
            <w:sdtPr>
              <w:rPr>
                <w:b w:val="0"/>
                <w:bCs w:val="0"/>
                <w:color w:val="auto"/>
              </w:rPr>
              <w:id w:val="-678580978"/>
              <w:placeholder>
                <w:docPart w:val="EBC7646E44B84213AF831D591DC4D18C"/>
              </w:placeholder>
              <w15:repeatingSectionItem/>
            </w:sdtPr>
            <w:sdtEndPr/>
            <w:sdtContent>
              <w:tr w:rsidR="00E4202D" w14:paraId="1616C063" w14:textId="77777777" w:rsidTr="00CA594B">
                <w:trPr>
                  <w:trHeight w:val="288"/>
                </w:trPr>
                <w:tc>
                  <w:tcPr>
                    <w:cnfStyle w:val="001000000000" w:firstRow="0" w:lastRow="0" w:firstColumn="1" w:lastColumn="0" w:oddVBand="0" w:evenVBand="0" w:oddHBand="0" w:evenHBand="0" w:firstRowFirstColumn="0" w:firstRowLastColumn="0" w:lastRowFirstColumn="0" w:lastRowLastColumn="0"/>
                    <w:tcW w:w="3415" w:type="dxa"/>
                  </w:tcPr>
                  <w:p w14:paraId="40152A9B" w14:textId="353504A4" w:rsidR="00E4202D" w:rsidRPr="00E4202D" w:rsidRDefault="00C97170" w:rsidP="005E3DEE">
                    <w:pPr>
                      <w:pStyle w:val="TableLeftText1"/>
                    </w:pPr>
                    <w:r>
                      <w:t>Bare Earth DEM</w:t>
                    </w:r>
                  </w:p>
                </w:tc>
                <w:sdt>
                  <w:sdtPr>
                    <w:id w:val="1452054347"/>
                    <w:placeholder>
                      <w:docPart w:val="97B1FDAA13EB4F5D9699FCEE27E4FEEF"/>
                    </w:placeholder>
                  </w:sdtPr>
                  <w:sdtEndPr/>
                  <w:sdtContent>
                    <w:tc>
                      <w:tcPr>
                        <w:tcW w:w="3515" w:type="dxa"/>
                      </w:tcPr>
                      <w:p w14:paraId="0710443E" w14:textId="5DAA1A04" w:rsidR="00E4202D" w:rsidRDefault="00C97170" w:rsidP="00CA594B">
                        <w:pPr>
                          <w:pStyle w:val="TableRightText1"/>
                          <w:jc w:val="left"/>
                          <w:cnfStyle w:val="000000000000" w:firstRow="0" w:lastRow="0" w:firstColumn="0" w:lastColumn="0" w:oddVBand="0" w:evenVBand="0" w:oddHBand="0" w:evenHBand="0" w:firstRowFirstColumn="0" w:firstRowLastColumn="0" w:lastRowFirstColumn="0" w:lastRowLastColumn="0"/>
                        </w:pPr>
                        <w:r>
                          <w:t xml:space="preserve">ERDAS .IMG format, </w:t>
                        </w:r>
                        <w:proofErr w:type="spellStart"/>
                        <w:r>
                          <w:t>Hydroflattened</w:t>
                        </w:r>
                        <w:proofErr w:type="spellEnd"/>
                      </w:p>
                    </w:tc>
                  </w:sdtContent>
                </w:sdt>
              </w:tr>
            </w:sdtContent>
          </w:sdt>
          <w:sdt>
            <w:sdtPr>
              <w:rPr>
                <w:b w:val="0"/>
                <w:bCs w:val="0"/>
                <w:color w:val="auto"/>
              </w:rPr>
              <w:id w:val="1108630216"/>
              <w:placeholder>
                <w:docPart w:val="B9828595A68D4198B1CE66DAE23E7D6F"/>
              </w:placeholder>
              <w15:repeatingSectionItem/>
            </w:sdtPr>
            <w:sdtEndPr/>
            <w:sdtContent>
              <w:tr w:rsidR="00E4202D" w14:paraId="0C87F7C7" w14:textId="77777777" w:rsidTr="00CA59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tcPr>
                  <w:p w14:paraId="67355ECE" w14:textId="70A43267" w:rsidR="00E4202D" w:rsidRPr="00E4202D" w:rsidRDefault="00C97170" w:rsidP="005E3DEE">
                    <w:pPr>
                      <w:pStyle w:val="TableLeftText1"/>
                    </w:pPr>
                    <w:r>
                      <w:t>First Return DSM</w:t>
                    </w:r>
                  </w:p>
                </w:tc>
                <w:sdt>
                  <w:sdtPr>
                    <w:id w:val="244620900"/>
                    <w:placeholder>
                      <w:docPart w:val="033AF7B0EE074C94B3EFB1E1C747EA79"/>
                    </w:placeholder>
                  </w:sdtPr>
                  <w:sdtEndPr/>
                  <w:sdtContent>
                    <w:tc>
                      <w:tcPr>
                        <w:tcW w:w="3515" w:type="dxa"/>
                      </w:tcPr>
                      <w:p w14:paraId="0582F89B" w14:textId="26AF81C3" w:rsidR="00E4202D" w:rsidRDefault="00C97170" w:rsidP="00CA594B">
                        <w:pPr>
                          <w:pStyle w:val="TableRightText1"/>
                          <w:jc w:val="left"/>
                          <w:cnfStyle w:val="000000010000" w:firstRow="0" w:lastRow="0" w:firstColumn="0" w:lastColumn="0" w:oddVBand="0" w:evenVBand="0" w:oddHBand="0" w:evenHBand="1" w:firstRowFirstColumn="0" w:firstRowLastColumn="0" w:lastRowFirstColumn="0" w:lastRowLastColumn="0"/>
                        </w:pPr>
                        <w:r>
                          <w:t>ERDAS .IMG format</w:t>
                        </w:r>
                      </w:p>
                    </w:tc>
                  </w:sdtContent>
                </w:sdt>
              </w:tr>
            </w:sdtContent>
          </w:sdt>
          <w:sdt>
            <w:sdtPr>
              <w:rPr>
                <w:b w:val="0"/>
                <w:bCs w:val="0"/>
                <w:color w:val="auto"/>
              </w:rPr>
              <w:id w:val="1095903483"/>
              <w:placeholder>
                <w:docPart w:val="AAB921D093724286A454D2BEF24E6786"/>
              </w:placeholder>
              <w15:repeatingSectionItem/>
            </w:sdtPr>
            <w:sdtEndPr/>
            <w:sdtContent>
              <w:tr w:rsidR="00E4202D" w14:paraId="236C32E7" w14:textId="77777777" w:rsidTr="00CA594B">
                <w:trPr>
                  <w:trHeight w:val="288"/>
                </w:trPr>
                <w:tc>
                  <w:tcPr>
                    <w:cnfStyle w:val="001000000000" w:firstRow="0" w:lastRow="0" w:firstColumn="1" w:lastColumn="0" w:oddVBand="0" w:evenVBand="0" w:oddHBand="0" w:evenHBand="0" w:firstRowFirstColumn="0" w:firstRowLastColumn="0" w:lastRowFirstColumn="0" w:lastRowLastColumn="0"/>
                    <w:tcW w:w="3415" w:type="dxa"/>
                  </w:tcPr>
                  <w:p w14:paraId="0A63BE4F" w14:textId="659D0EC5" w:rsidR="00E4202D" w:rsidRPr="00E4202D" w:rsidRDefault="00C97170" w:rsidP="005E3DEE">
                    <w:pPr>
                      <w:pStyle w:val="TableLeftText1"/>
                    </w:pPr>
                    <w:r>
                      <w:t>Hydro Polygon Breaklines</w:t>
                    </w:r>
                  </w:p>
                </w:tc>
                <w:sdt>
                  <w:sdtPr>
                    <w:id w:val="2010627028"/>
                    <w:placeholder>
                      <w:docPart w:val="87DE9A6181844682BE28699ED6F86082"/>
                    </w:placeholder>
                  </w:sdtPr>
                  <w:sdtEndPr/>
                  <w:sdtContent>
                    <w:tc>
                      <w:tcPr>
                        <w:tcW w:w="3515" w:type="dxa"/>
                      </w:tcPr>
                      <w:p w14:paraId="2F88853D" w14:textId="5E8A775E" w:rsidR="00E4202D" w:rsidRDefault="00C97170" w:rsidP="00CA594B">
                        <w:pPr>
                          <w:pStyle w:val="TableRightText1"/>
                          <w:jc w:val="left"/>
                          <w:cnfStyle w:val="000000000000" w:firstRow="0" w:lastRow="0" w:firstColumn="0" w:lastColumn="0" w:oddVBand="0" w:evenVBand="0" w:oddHBand="0" w:evenHBand="0" w:firstRowFirstColumn="0" w:firstRowLastColumn="0" w:lastRowFirstColumn="0" w:lastRowLastColumn="0"/>
                        </w:pPr>
                        <w:proofErr w:type="gramStart"/>
                        <w:r>
                          <w:t>.</w:t>
                        </w:r>
                        <w:proofErr w:type="spellStart"/>
                        <w:r>
                          <w:t>gdb</w:t>
                        </w:r>
                        <w:proofErr w:type="spellEnd"/>
                        <w:proofErr w:type="gramEnd"/>
                        <w:r>
                          <w:t xml:space="preserve"> format</w:t>
                        </w:r>
                      </w:p>
                    </w:tc>
                  </w:sdtContent>
                </w:sdt>
              </w:tr>
            </w:sdtContent>
          </w:sdt>
          <w:sdt>
            <w:sdtPr>
              <w:rPr>
                <w:b w:val="0"/>
                <w:bCs w:val="0"/>
                <w:color w:val="auto"/>
              </w:rPr>
              <w:id w:val="-760982179"/>
              <w:placeholder>
                <w:docPart w:val="133EBBB23FC841EFA52351211EB54E02"/>
              </w:placeholder>
              <w15:repeatingSectionItem/>
            </w:sdtPr>
            <w:sdtEndPr/>
            <w:sdtContent>
              <w:tr w:rsidR="00E4202D" w14:paraId="27299203" w14:textId="77777777" w:rsidTr="00CA59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tcPr>
                  <w:p w14:paraId="3223F348" w14:textId="4CC3885C" w:rsidR="00E4202D" w:rsidRPr="00E4202D" w:rsidRDefault="00C97170" w:rsidP="005E3DEE">
                    <w:pPr>
                      <w:pStyle w:val="TableLeftText1"/>
                    </w:pPr>
                    <w:r>
                      <w:t>Intensity Imagery</w:t>
                    </w:r>
                  </w:p>
                </w:tc>
                <w:sdt>
                  <w:sdtPr>
                    <w:id w:val="784772580"/>
                    <w:placeholder>
                      <w:docPart w:val="30909BCE73C34151A3E7C6AB40115709"/>
                    </w:placeholder>
                  </w:sdtPr>
                  <w:sdtEndPr/>
                  <w:sdtContent>
                    <w:tc>
                      <w:tcPr>
                        <w:tcW w:w="3515" w:type="dxa"/>
                      </w:tcPr>
                      <w:p w14:paraId="2838D3FE" w14:textId="2AE5333C" w:rsidR="00E4202D" w:rsidRDefault="00C97170" w:rsidP="00CA594B">
                        <w:pPr>
                          <w:pStyle w:val="TableRightText1"/>
                          <w:jc w:val="left"/>
                          <w:cnfStyle w:val="000000010000" w:firstRow="0" w:lastRow="0" w:firstColumn="0" w:lastColumn="0" w:oddVBand="0" w:evenVBand="0" w:oddHBand="0" w:evenHBand="1" w:firstRowFirstColumn="0" w:firstRowLastColumn="0" w:lastRowFirstColumn="0" w:lastRowLastColumn="0"/>
                        </w:pPr>
                        <w:r>
                          <w:t>ERDAS .IMG format</w:t>
                        </w:r>
                      </w:p>
                    </w:tc>
                  </w:sdtContent>
                </w:sdt>
              </w:tr>
            </w:sdtContent>
          </w:sdt>
        </w:sdtContent>
      </w:sdt>
    </w:tbl>
    <w:p w14:paraId="4E4AA7B1" w14:textId="4CD95EB9" w:rsidR="0040562C" w:rsidRPr="0040562C" w:rsidRDefault="00D74739"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w:t>
      </w:r>
      <w:r w:rsidR="00E77ACB">
        <w:rPr>
          <w:noProof/>
        </w:rPr>
        <w:fldChar w:fldCharType="end"/>
      </w:r>
      <w:r w:rsidRPr="0040562C">
        <w:t>: Aerial LiDAR Contract Delivera</w:t>
      </w:r>
      <w:bookmarkStart w:id="9" w:name="_GoBack"/>
      <w:bookmarkEnd w:id="9"/>
      <w:r w:rsidRPr="0040562C">
        <w:t>bles</w:t>
      </w:r>
    </w:p>
    <w:p w14:paraId="2859D43F" w14:textId="5FC8D0B2" w:rsidR="00ED277F" w:rsidRDefault="00ED277F" w:rsidP="0015665A">
      <w:pPr>
        <w:pStyle w:val="Caption"/>
        <w:sectPr w:rsidR="00ED277F" w:rsidSect="00D139BF">
          <w:headerReference w:type="default" r:id="rId14"/>
          <w:footerReference w:type="default" r:id="rId15"/>
          <w:pgSz w:w="12240" w:h="15840"/>
          <w:pgMar w:top="720" w:right="720" w:bottom="720" w:left="720" w:header="720" w:footer="783" w:gutter="0"/>
          <w:cols w:space="720"/>
          <w:docGrid w:linePitch="360"/>
        </w:sectPr>
      </w:pPr>
    </w:p>
    <w:p w14:paraId="455F1F97" w14:textId="5A5AFB3B" w:rsidR="00D67615" w:rsidRDefault="00D67615" w:rsidP="00D67615">
      <w:pPr>
        <w:pStyle w:val="Heading1"/>
      </w:pPr>
      <w:bookmarkStart w:id="10" w:name="_Toc27652141"/>
      <w:r w:rsidRPr="00D67615">
        <w:t>Field Operations</w:t>
      </w:r>
      <w:bookmarkEnd w:id="10"/>
    </w:p>
    <w:p w14:paraId="0D490C62" w14:textId="74120B38" w:rsidR="00F52421" w:rsidRPr="00F52421" w:rsidRDefault="00DC6ECE" w:rsidP="008A13D4">
      <w:pPr>
        <w:pStyle w:val="Heading2"/>
        <w:numPr>
          <w:ilvl w:val="1"/>
          <w:numId w:val="31"/>
        </w:numPr>
      </w:pPr>
      <w:bookmarkStart w:id="11" w:name="_Toc27652142"/>
      <w:r w:rsidRPr="00F52421">
        <w:t>Aerial LiDAR Project – Aerial Acquisition</w:t>
      </w:r>
      <w:bookmarkEnd w:id="11"/>
    </w:p>
    <w:p w14:paraId="466CC5F8" w14:textId="77777777" w:rsidR="00DC6ECE" w:rsidRDefault="00967CA4" w:rsidP="00623B58">
      <w:pPr>
        <w:pStyle w:val="Heading3"/>
      </w:pPr>
      <w:bookmarkStart w:id="12" w:name="_Toc27652143"/>
      <w:r>
        <w:t>Aircraft &amp; Sensor Information</w:t>
      </w:r>
      <w:bookmarkEnd w:id="12"/>
    </w:p>
    <w:p w14:paraId="5B9CFEAC" w14:textId="46A93C08" w:rsidR="007D0AFA" w:rsidRPr="0047191A" w:rsidRDefault="000C203D" w:rsidP="00C53654">
      <w:pPr>
        <w:pStyle w:val="NormalHeading3"/>
      </w:pPr>
      <w:r w:rsidRPr="000C203D">
        <w:t xml:space="preserve">Atlantic operated a </w:t>
      </w:r>
      <w:sdt>
        <w:sdtPr>
          <w:alias w:val="AIRCRAFT"/>
          <w:tag w:val="AIRCRAFT"/>
          <w:id w:val="1269587940"/>
          <w:placeholder>
            <w:docPart w:val="D37159B94EA649DC852E7D27284AE161"/>
          </w:placeholder>
          <w15:color w:val="FF0000"/>
          <w:dropDownList>
            <w:listItem w:displayText="PACVX (N750VX)" w:value="PACVX (N750VX)"/>
            <w:listItem w:displayText="PACDV (N750DV)" w:value="PACDV (N750DV)"/>
            <w:listItem w:displayText="Cessna (N732JE)" w:value="Cessna (N732JE)"/>
            <w:listItem w:displayText="Caravan (N167PM)" w:value="Caravan (N167PM)"/>
            <w:listItem w:displayText="Baron (N6037M)" w:value="Baron (N6037M)"/>
            <w:listItem w:displayText="Navajo (N1872H)" w:value="Navajo (N1872H)"/>
          </w:dropDownList>
        </w:sdtPr>
        <w:sdtEndPr/>
        <w:sdtContent>
          <w:r w:rsidR="00312127">
            <w:t>Cessna (N732JE)</w:t>
          </w:r>
        </w:sdtContent>
      </w:sdt>
      <w:r w:rsidR="007D0AFA">
        <w:t xml:space="preserve"> </w:t>
      </w:r>
      <w:r w:rsidRPr="000C203D">
        <w:t xml:space="preserve">outfitted with </w:t>
      </w:r>
      <w:sdt>
        <w:sdtPr>
          <w:alias w:val="SENSOR TYPE"/>
          <w:tag w:val="SENSOR TYPE"/>
          <w:id w:val="-1981676806"/>
          <w:placeholder>
            <w:docPart w:val="439E23B85BDB4C8CA0C8C6D672CC80EA"/>
          </w:placeholder>
          <w15:color w:val="FF0000"/>
          <w:comboBox>
            <w:listItem w:value="Choose an item."/>
            <w:listItem w:displayText="a Leica ALS70-HP" w:value="a Leica ALS70-HP"/>
            <w:listItem w:displayText="an Optech Galaxy Prime" w:value="an Optech Galaxy Prime"/>
          </w:comboBox>
        </w:sdtPr>
        <w:sdtEndPr/>
        <w:sdtContent>
          <w:r w:rsidR="00312127">
            <w:t>a Leica ALS70-HP</w:t>
          </w:r>
        </w:sdtContent>
      </w:sdt>
      <w:r w:rsidR="007D0AFA">
        <w:t xml:space="preserve"> </w:t>
      </w:r>
      <w:r w:rsidR="00BA2315">
        <w:t>LiDAR</w:t>
      </w:r>
      <w:r w:rsidRPr="000C203D">
        <w:t xml:space="preserve"> system during the collection of the project area. </w:t>
      </w:r>
      <w:r w:rsidR="00DC4CD6">
        <w:t xml:space="preserve"> </w:t>
      </w:r>
      <w:r w:rsidR="00BA2315">
        <w:t>The specifications of this system are presented in the following table:</w:t>
      </w:r>
    </w:p>
    <w:tbl>
      <w:tblPr>
        <w:tblStyle w:val="ListTable4"/>
        <w:tblW w:w="0" w:type="auto"/>
        <w:tblLook w:val="05A0" w:firstRow="1" w:lastRow="0" w:firstColumn="1" w:lastColumn="1" w:noHBand="0" w:noVBand="1"/>
      </w:tblPr>
      <w:tblGrid>
        <w:gridCol w:w="4288"/>
        <w:gridCol w:w="3798"/>
      </w:tblGrid>
      <w:tr w:rsidR="007D0AFA" w:rsidRPr="00A643F3" w14:paraId="56097FF0" w14:textId="77777777" w:rsidTr="00ED277F">
        <w:trPr>
          <w:cnfStyle w:val="100000000000" w:firstRow="1" w:lastRow="0" w:firstColumn="0" w:lastColumn="0" w:oddVBand="0" w:evenVBand="0" w:oddHBand="0"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288" w:type="dxa"/>
          </w:tcPr>
          <w:p w14:paraId="30E2F4C9" w14:textId="77777777" w:rsidR="007D0AFA" w:rsidRPr="00A643F3" w:rsidRDefault="007D0AFA" w:rsidP="007D0AFA">
            <w:pPr>
              <w:spacing w:after="0"/>
              <w:rPr>
                <w:b w:val="0"/>
                <w:bCs w:val="0"/>
              </w:rPr>
            </w:pPr>
            <w:r>
              <w:t>Parameter</w:t>
            </w:r>
          </w:p>
        </w:tc>
        <w:tc>
          <w:tcPr>
            <w:cnfStyle w:val="000100000000" w:firstRow="0" w:lastRow="0" w:firstColumn="0" w:lastColumn="1" w:oddVBand="0" w:evenVBand="0" w:oddHBand="0" w:evenHBand="0" w:firstRowFirstColumn="0" w:firstRowLastColumn="0" w:lastRowFirstColumn="0" w:lastRowLastColumn="0"/>
            <w:tcW w:w="3798" w:type="dxa"/>
          </w:tcPr>
          <w:p w14:paraId="0DD596DE" w14:textId="77777777" w:rsidR="007D0AFA" w:rsidRPr="00A643F3" w:rsidRDefault="007D0AFA" w:rsidP="007D0AFA">
            <w:r>
              <w:t>Specification</w:t>
            </w:r>
          </w:p>
        </w:tc>
      </w:tr>
      <w:tr w:rsidR="007D0AFA" w14:paraId="751294C9"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457E0A5B" w14:textId="77777777" w:rsidR="007D0AFA" w:rsidRPr="00451855" w:rsidRDefault="007D0AFA" w:rsidP="005E3DEE">
            <w:pPr>
              <w:pStyle w:val="TableLeftText1"/>
            </w:pPr>
            <w:r>
              <w:t>Model</w:t>
            </w:r>
          </w:p>
        </w:tc>
        <w:tc>
          <w:tcPr>
            <w:cnfStyle w:val="000100000000" w:firstRow="0" w:lastRow="0" w:firstColumn="0" w:lastColumn="1" w:oddVBand="0" w:evenVBand="0" w:oddHBand="0" w:evenHBand="0" w:firstRowFirstColumn="0" w:firstRowLastColumn="0" w:lastRowFirstColumn="0" w:lastRowLastColumn="0"/>
            <w:tcW w:w="3798" w:type="dxa"/>
          </w:tcPr>
          <w:p w14:paraId="0F601BAE" w14:textId="77777777" w:rsidR="007D0AFA" w:rsidRDefault="007D0AFA" w:rsidP="007D0AFA">
            <w:pPr>
              <w:pStyle w:val="TableRightText1"/>
            </w:pPr>
            <w:r>
              <w:t>ALS70-HP</w:t>
            </w:r>
          </w:p>
        </w:tc>
      </w:tr>
      <w:tr w:rsidR="007D0AFA" w14:paraId="1CFDA559"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64E2D429" w14:textId="77777777" w:rsidR="007D0AFA" w:rsidRPr="00A643F3" w:rsidRDefault="007D0AFA" w:rsidP="005E3DEE">
            <w:pPr>
              <w:pStyle w:val="TableLeftText1"/>
            </w:pPr>
            <w:r>
              <w:t>Manufacturer</w:t>
            </w:r>
          </w:p>
        </w:tc>
        <w:tc>
          <w:tcPr>
            <w:cnfStyle w:val="000100000000" w:firstRow="0" w:lastRow="0" w:firstColumn="0" w:lastColumn="1" w:oddVBand="0" w:evenVBand="0" w:oddHBand="0" w:evenHBand="0" w:firstRowFirstColumn="0" w:firstRowLastColumn="0" w:lastRowFirstColumn="0" w:lastRowLastColumn="0"/>
            <w:tcW w:w="3798" w:type="dxa"/>
          </w:tcPr>
          <w:p w14:paraId="6CF20D85" w14:textId="77777777" w:rsidR="007D0AFA" w:rsidRDefault="007D0AFA" w:rsidP="007D0AFA">
            <w:pPr>
              <w:pStyle w:val="TableRightText1"/>
            </w:pPr>
            <w:r>
              <w:t>Leica</w:t>
            </w:r>
          </w:p>
        </w:tc>
      </w:tr>
      <w:tr w:rsidR="007D0AFA" w14:paraId="5D882719"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49BD0EE3" w14:textId="77777777" w:rsidR="007D0AFA" w:rsidRPr="00A643F3" w:rsidRDefault="007D0AFA" w:rsidP="005E3DEE">
            <w:pPr>
              <w:pStyle w:val="TableLeftText1"/>
            </w:pPr>
            <w:r w:rsidRPr="00A643F3">
              <w:t>Platform</w:t>
            </w:r>
          </w:p>
        </w:tc>
        <w:tc>
          <w:tcPr>
            <w:cnfStyle w:val="000100000000" w:firstRow="0" w:lastRow="0" w:firstColumn="0" w:lastColumn="1" w:oddVBand="0" w:evenVBand="0" w:oddHBand="0" w:evenHBand="0" w:firstRowFirstColumn="0" w:firstRowLastColumn="0" w:lastRowFirstColumn="0" w:lastRowLastColumn="0"/>
            <w:tcW w:w="3798" w:type="dxa"/>
          </w:tcPr>
          <w:p w14:paraId="74F10635" w14:textId="77777777" w:rsidR="007D0AFA" w:rsidRDefault="007D0AFA" w:rsidP="007D0AFA">
            <w:pPr>
              <w:pStyle w:val="TableRightText1"/>
            </w:pPr>
            <w:r w:rsidRPr="006B523C">
              <w:t>Fixed-Wing</w:t>
            </w:r>
          </w:p>
        </w:tc>
      </w:tr>
      <w:tr w:rsidR="007D0AFA" w14:paraId="2A869F76"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4B50D00F" w14:textId="77777777" w:rsidR="007D0AFA" w:rsidRPr="00A643F3" w:rsidRDefault="007D0AFA" w:rsidP="005E3DEE">
            <w:pPr>
              <w:pStyle w:val="TableLeftText1"/>
            </w:pPr>
            <w:r w:rsidRPr="00A643F3">
              <w:t>Scan Pattern</w:t>
            </w:r>
          </w:p>
        </w:tc>
        <w:tc>
          <w:tcPr>
            <w:cnfStyle w:val="000100000000" w:firstRow="0" w:lastRow="0" w:firstColumn="0" w:lastColumn="1" w:oddVBand="0" w:evenVBand="0" w:oddHBand="0" w:evenHBand="0" w:firstRowFirstColumn="0" w:firstRowLastColumn="0" w:lastRowFirstColumn="0" w:lastRowLastColumn="0"/>
            <w:tcW w:w="3798" w:type="dxa"/>
          </w:tcPr>
          <w:p w14:paraId="764AB174" w14:textId="77777777" w:rsidR="007D0AFA" w:rsidRDefault="007D0AFA" w:rsidP="007D0AFA">
            <w:pPr>
              <w:pStyle w:val="TableRightText1"/>
            </w:pPr>
            <w:r w:rsidRPr="006B523C">
              <w:t>Sine, Triangle, Raster</w:t>
            </w:r>
          </w:p>
        </w:tc>
      </w:tr>
      <w:tr w:rsidR="007D0AFA" w14:paraId="3C9258AD" w14:textId="77777777" w:rsidTr="00ED277F">
        <w:trPr>
          <w:trHeight w:val="83"/>
        </w:trPr>
        <w:tc>
          <w:tcPr>
            <w:cnfStyle w:val="001000000000" w:firstRow="0" w:lastRow="0" w:firstColumn="1" w:lastColumn="0" w:oddVBand="0" w:evenVBand="0" w:oddHBand="0" w:evenHBand="0" w:firstRowFirstColumn="0" w:firstRowLastColumn="0" w:lastRowFirstColumn="0" w:lastRowLastColumn="0"/>
            <w:tcW w:w="4288" w:type="dxa"/>
          </w:tcPr>
          <w:p w14:paraId="09A03023" w14:textId="77777777" w:rsidR="007D0AFA" w:rsidRPr="00A643F3" w:rsidRDefault="007D0AFA" w:rsidP="005E3DEE">
            <w:pPr>
              <w:pStyle w:val="TableLeftText1"/>
            </w:pPr>
            <w:r w:rsidRPr="00A643F3">
              <w:t>Maximum Scan Rate (Hz)</w:t>
            </w:r>
          </w:p>
        </w:tc>
        <w:tc>
          <w:tcPr>
            <w:cnfStyle w:val="000100000000" w:firstRow="0" w:lastRow="0" w:firstColumn="0" w:lastColumn="1" w:oddVBand="0" w:evenVBand="0" w:oddHBand="0" w:evenHBand="0" w:firstRowFirstColumn="0" w:firstRowLastColumn="0" w:lastRowFirstColumn="0" w:lastRowLastColumn="0"/>
            <w:tcW w:w="3798" w:type="dxa"/>
          </w:tcPr>
          <w:p w14:paraId="61636004" w14:textId="77777777" w:rsidR="007D0AFA" w:rsidRDefault="007D0AFA" w:rsidP="007D0AFA">
            <w:pPr>
              <w:pStyle w:val="TableRightText1"/>
            </w:pPr>
            <w:r w:rsidRPr="006B523C">
              <w:t>Sine</w:t>
            </w:r>
            <w:r>
              <w:t>: 200</w:t>
            </w:r>
          </w:p>
          <w:p w14:paraId="3C676739" w14:textId="77777777" w:rsidR="007D0AFA" w:rsidRDefault="007D0AFA" w:rsidP="007D0AFA">
            <w:pPr>
              <w:pStyle w:val="TableRightText1"/>
            </w:pPr>
            <w:r>
              <w:t>Triangle: 158</w:t>
            </w:r>
          </w:p>
          <w:p w14:paraId="65EFD384" w14:textId="77777777" w:rsidR="007D0AFA" w:rsidRDefault="007D0AFA" w:rsidP="007D0AFA">
            <w:pPr>
              <w:pStyle w:val="TableRightText1"/>
            </w:pPr>
            <w:r>
              <w:t>Raster: 120</w:t>
            </w:r>
          </w:p>
        </w:tc>
      </w:tr>
      <w:tr w:rsidR="007D0AFA" w14:paraId="0C6AAA8E"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5560CA00" w14:textId="77777777" w:rsidR="007D0AFA" w:rsidRPr="00A643F3" w:rsidRDefault="007D0AFA" w:rsidP="005E3DEE">
            <w:pPr>
              <w:pStyle w:val="TableLeftText1"/>
            </w:pPr>
            <w:r w:rsidRPr="00A643F3">
              <w:t>Field of View (°)</w:t>
            </w:r>
          </w:p>
        </w:tc>
        <w:tc>
          <w:tcPr>
            <w:cnfStyle w:val="000100000000" w:firstRow="0" w:lastRow="0" w:firstColumn="0" w:lastColumn="1" w:oddVBand="0" w:evenVBand="0" w:oddHBand="0" w:evenHBand="0" w:firstRowFirstColumn="0" w:firstRowLastColumn="0" w:lastRowFirstColumn="0" w:lastRowLastColumn="0"/>
            <w:tcW w:w="3798" w:type="dxa"/>
          </w:tcPr>
          <w:p w14:paraId="7D324414" w14:textId="77777777" w:rsidR="007D0AFA" w:rsidRDefault="007D0AFA" w:rsidP="007D0AFA">
            <w:pPr>
              <w:pStyle w:val="TableRightText1"/>
            </w:pPr>
            <w:r w:rsidRPr="006B523C">
              <w:t xml:space="preserve">0 </w:t>
            </w:r>
            <w:r w:rsidRPr="00073398">
              <w:t>–</w:t>
            </w:r>
            <w:r w:rsidRPr="006B523C">
              <w:t xml:space="preserve"> 75 (Full Angle, User Adjustable)</w:t>
            </w:r>
          </w:p>
        </w:tc>
      </w:tr>
      <w:tr w:rsidR="007D0AFA" w14:paraId="73E734F6"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731DC3A7" w14:textId="77777777" w:rsidR="007D0AFA" w:rsidRPr="00A643F3" w:rsidRDefault="007D0AFA" w:rsidP="005E3DEE">
            <w:pPr>
              <w:pStyle w:val="TableLeftText1"/>
            </w:pPr>
            <w:r w:rsidRPr="00A643F3">
              <w:t xml:space="preserve">Maximum Pulse </w:t>
            </w:r>
            <w:r>
              <w:t>R</w:t>
            </w:r>
            <w:r w:rsidRPr="00A643F3">
              <w:t>ate (kHz)</w:t>
            </w:r>
          </w:p>
        </w:tc>
        <w:tc>
          <w:tcPr>
            <w:cnfStyle w:val="000100000000" w:firstRow="0" w:lastRow="0" w:firstColumn="0" w:lastColumn="1" w:oddVBand="0" w:evenVBand="0" w:oddHBand="0" w:evenHBand="0" w:firstRowFirstColumn="0" w:firstRowLastColumn="0" w:lastRowFirstColumn="0" w:lastRowLastColumn="0"/>
            <w:tcW w:w="3798" w:type="dxa"/>
          </w:tcPr>
          <w:p w14:paraId="57E7D51A" w14:textId="77777777" w:rsidR="007D0AFA" w:rsidRDefault="007D0AFA" w:rsidP="007D0AFA">
            <w:pPr>
              <w:pStyle w:val="TableRightText1"/>
            </w:pPr>
            <w:r w:rsidRPr="006B523C">
              <w:t>500</w:t>
            </w:r>
          </w:p>
        </w:tc>
      </w:tr>
      <w:tr w:rsidR="007D0AFA" w14:paraId="41611CBB"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07E7BE80" w14:textId="77777777" w:rsidR="007D0AFA" w:rsidRPr="00A643F3" w:rsidRDefault="007D0AFA" w:rsidP="005E3DEE">
            <w:pPr>
              <w:pStyle w:val="TableLeftText1"/>
            </w:pPr>
            <w:r w:rsidRPr="00A643F3">
              <w:t xml:space="preserve">Maximum Flying </w:t>
            </w:r>
            <w:r>
              <w:t>H</w:t>
            </w:r>
            <w:r w:rsidRPr="00A643F3">
              <w:t>eight (m AGL)</w:t>
            </w:r>
          </w:p>
        </w:tc>
        <w:tc>
          <w:tcPr>
            <w:cnfStyle w:val="000100000000" w:firstRow="0" w:lastRow="0" w:firstColumn="0" w:lastColumn="1" w:oddVBand="0" w:evenVBand="0" w:oddHBand="0" w:evenHBand="0" w:firstRowFirstColumn="0" w:firstRowLastColumn="0" w:lastRowFirstColumn="0" w:lastRowLastColumn="0"/>
            <w:tcW w:w="3798" w:type="dxa"/>
          </w:tcPr>
          <w:p w14:paraId="6083F529" w14:textId="77777777" w:rsidR="007D0AFA" w:rsidRDefault="007D0AFA" w:rsidP="007D0AFA">
            <w:pPr>
              <w:pStyle w:val="TableRightText1"/>
            </w:pPr>
            <w:r w:rsidRPr="006B523C">
              <w:t>3500</w:t>
            </w:r>
          </w:p>
        </w:tc>
      </w:tr>
      <w:tr w:rsidR="007D0AFA" w14:paraId="792E58BD"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45980EEB" w14:textId="77777777" w:rsidR="007D0AFA" w:rsidRPr="00A643F3" w:rsidRDefault="007D0AFA" w:rsidP="005E3DEE">
            <w:pPr>
              <w:pStyle w:val="TableLeftText1"/>
            </w:pPr>
            <w:r w:rsidRPr="00A643F3">
              <w:t xml:space="preserve">Number of </w:t>
            </w:r>
            <w:r>
              <w:t>R</w:t>
            </w:r>
            <w:r w:rsidRPr="00A643F3">
              <w:t>eturns</w:t>
            </w:r>
          </w:p>
        </w:tc>
        <w:tc>
          <w:tcPr>
            <w:cnfStyle w:val="000100000000" w:firstRow="0" w:lastRow="0" w:firstColumn="0" w:lastColumn="1" w:oddVBand="0" w:evenVBand="0" w:oddHBand="0" w:evenHBand="0" w:firstRowFirstColumn="0" w:firstRowLastColumn="0" w:lastRowFirstColumn="0" w:lastRowLastColumn="0"/>
            <w:tcW w:w="3798" w:type="dxa"/>
          </w:tcPr>
          <w:p w14:paraId="7581372B" w14:textId="77777777" w:rsidR="007D0AFA" w:rsidRDefault="007D0AFA" w:rsidP="007D0AFA">
            <w:pPr>
              <w:pStyle w:val="TableRightText1"/>
            </w:pPr>
            <w:r w:rsidRPr="006B523C">
              <w:t>Unlimited</w:t>
            </w:r>
          </w:p>
        </w:tc>
      </w:tr>
      <w:tr w:rsidR="007D0AFA" w14:paraId="09688726"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020F4F10" w14:textId="77777777" w:rsidR="007D0AFA" w:rsidRPr="00A643F3" w:rsidRDefault="007D0AFA" w:rsidP="005E3DEE">
            <w:pPr>
              <w:pStyle w:val="TableLeftText1"/>
            </w:pPr>
            <w:r w:rsidRPr="00A643F3">
              <w:t>Number of Intensity Measurements</w:t>
            </w:r>
          </w:p>
        </w:tc>
        <w:tc>
          <w:tcPr>
            <w:cnfStyle w:val="000100000000" w:firstRow="0" w:lastRow="0" w:firstColumn="0" w:lastColumn="1" w:oddVBand="0" w:evenVBand="0" w:oddHBand="0" w:evenHBand="0" w:firstRowFirstColumn="0" w:firstRowLastColumn="0" w:lastRowFirstColumn="0" w:lastRowLastColumn="0"/>
            <w:tcW w:w="3798" w:type="dxa"/>
          </w:tcPr>
          <w:p w14:paraId="2058CACB" w14:textId="77777777" w:rsidR="007D0AFA" w:rsidRDefault="007D0AFA" w:rsidP="007D0AFA">
            <w:pPr>
              <w:pStyle w:val="TableRightText1"/>
            </w:pPr>
            <w:r w:rsidRPr="006B523C">
              <w:t>3 (First, Second, Third)</w:t>
            </w:r>
          </w:p>
        </w:tc>
      </w:tr>
      <w:tr w:rsidR="007D0AFA" w14:paraId="1B25062B"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0A15662B" w14:textId="77777777" w:rsidR="007D0AFA" w:rsidRPr="00A643F3" w:rsidRDefault="007D0AFA" w:rsidP="005E3DEE">
            <w:pPr>
              <w:pStyle w:val="TableLeftText1"/>
            </w:pPr>
            <w:r w:rsidRPr="00A643F3">
              <w:t>Roll Stabilization (Automatic Adaptive, °)</w:t>
            </w:r>
          </w:p>
        </w:tc>
        <w:tc>
          <w:tcPr>
            <w:cnfStyle w:val="000100000000" w:firstRow="0" w:lastRow="0" w:firstColumn="0" w:lastColumn="1" w:oddVBand="0" w:evenVBand="0" w:oddHBand="0" w:evenHBand="0" w:firstRowFirstColumn="0" w:firstRowLastColumn="0" w:lastRowFirstColumn="0" w:lastRowLastColumn="0"/>
            <w:tcW w:w="3798" w:type="dxa"/>
          </w:tcPr>
          <w:p w14:paraId="71FD3D49" w14:textId="77777777" w:rsidR="007D0AFA" w:rsidRDefault="007D0AFA" w:rsidP="007D0AFA">
            <w:pPr>
              <w:pStyle w:val="TableRightText1"/>
            </w:pPr>
            <w:r w:rsidRPr="006B523C">
              <w:t>75 - Active FOV</w:t>
            </w:r>
          </w:p>
        </w:tc>
      </w:tr>
      <w:tr w:rsidR="007D0AFA" w14:paraId="39395339"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766A61C8" w14:textId="77777777" w:rsidR="007D0AFA" w:rsidRPr="00A643F3" w:rsidRDefault="007D0AFA" w:rsidP="005E3DEE">
            <w:pPr>
              <w:pStyle w:val="TableLeftText1"/>
            </w:pPr>
            <w:r w:rsidRPr="00A643F3">
              <w:t>Storage Media</w:t>
            </w:r>
          </w:p>
        </w:tc>
        <w:tc>
          <w:tcPr>
            <w:cnfStyle w:val="000100000000" w:firstRow="0" w:lastRow="0" w:firstColumn="0" w:lastColumn="1" w:oddVBand="0" w:evenVBand="0" w:oddHBand="0" w:evenHBand="0" w:firstRowFirstColumn="0" w:firstRowLastColumn="0" w:lastRowFirstColumn="0" w:lastRowLastColumn="0"/>
            <w:tcW w:w="3798" w:type="dxa"/>
          </w:tcPr>
          <w:p w14:paraId="6A361E67" w14:textId="77777777" w:rsidR="007D0AFA" w:rsidRDefault="007D0AFA" w:rsidP="007D0AFA">
            <w:pPr>
              <w:pStyle w:val="TableRightText1"/>
            </w:pPr>
            <w:r w:rsidRPr="006B523C">
              <w:t>Removable 500 GB SSD</w:t>
            </w:r>
          </w:p>
        </w:tc>
      </w:tr>
      <w:tr w:rsidR="007D0AFA" w14:paraId="5BB31937"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673A8A92" w14:textId="77777777" w:rsidR="007D0AFA" w:rsidRPr="00A643F3" w:rsidRDefault="007D0AFA" w:rsidP="005E3DEE">
            <w:pPr>
              <w:pStyle w:val="TableLeftText1"/>
            </w:pPr>
            <w:r w:rsidRPr="00A643F3">
              <w:t>Storage Capacity (Hours @ Max Pulse Rate)</w:t>
            </w:r>
          </w:p>
        </w:tc>
        <w:tc>
          <w:tcPr>
            <w:cnfStyle w:val="000100000000" w:firstRow="0" w:lastRow="0" w:firstColumn="0" w:lastColumn="1" w:oddVBand="0" w:evenVBand="0" w:oddHBand="0" w:evenHBand="0" w:firstRowFirstColumn="0" w:firstRowLastColumn="0" w:lastRowFirstColumn="0" w:lastRowLastColumn="0"/>
            <w:tcW w:w="3798" w:type="dxa"/>
          </w:tcPr>
          <w:p w14:paraId="4BE2ED36" w14:textId="77777777" w:rsidR="007D0AFA" w:rsidRDefault="007D0AFA" w:rsidP="007D0AFA">
            <w:pPr>
              <w:pStyle w:val="TableRightText1"/>
            </w:pPr>
            <w:r w:rsidRPr="006B523C">
              <w:t>6</w:t>
            </w:r>
          </w:p>
        </w:tc>
      </w:tr>
      <w:tr w:rsidR="007D0AFA" w14:paraId="219AB287" w14:textId="77777777" w:rsidTr="00ED277F">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288" w:type="dxa"/>
          </w:tcPr>
          <w:p w14:paraId="00DB42B4" w14:textId="77777777" w:rsidR="007D0AFA" w:rsidRPr="00A643F3" w:rsidRDefault="007D0AFA" w:rsidP="005E3DEE">
            <w:pPr>
              <w:pStyle w:val="TableLeftText1"/>
            </w:pPr>
            <w:r w:rsidRPr="00A643F3">
              <w:t>Size</w:t>
            </w:r>
            <w:r>
              <w:t xml:space="preserve"> (cm)</w:t>
            </w:r>
          </w:p>
        </w:tc>
        <w:tc>
          <w:tcPr>
            <w:cnfStyle w:val="000100000000" w:firstRow="0" w:lastRow="0" w:firstColumn="0" w:lastColumn="1" w:oddVBand="0" w:evenVBand="0" w:oddHBand="0" w:evenHBand="0" w:firstRowFirstColumn="0" w:firstRowLastColumn="0" w:lastRowFirstColumn="0" w:lastRowLastColumn="0"/>
            <w:tcW w:w="3798" w:type="dxa"/>
          </w:tcPr>
          <w:p w14:paraId="769AA032" w14:textId="77777777" w:rsidR="007D0AFA" w:rsidRDefault="007D0AFA" w:rsidP="007D0AFA">
            <w:pPr>
              <w:pStyle w:val="TableRightText1"/>
              <w:rPr>
                <w:bCs w:val="0"/>
              </w:rPr>
            </w:pPr>
            <w:r>
              <w:t xml:space="preserve">Scanner: </w:t>
            </w:r>
            <w:r w:rsidRPr="006B523C">
              <w:t>37 W x 68 L x 26 H</w:t>
            </w:r>
          </w:p>
          <w:p w14:paraId="25008FD5" w14:textId="77777777" w:rsidR="007D0AFA" w:rsidRDefault="007D0AFA" w:rsidP="007D0AFA">
            <w:pPr>
              <w:pStyle w:val="TableRightText1"/>
            </w:pPr>
            <w:r>
              <w:t xml:space="preserve">Control Electronics: </w:t>
            </w:r>
            <w:r w:rsidRPr="00073398">
              <w:t>45 W x 47 D x 36 H</w:t>
            </w:r>
          </w:p>
        </w:tc>
      </w:tr>
      <w:tr w:rsidR="007D0AFA" w14:paraId="3B034C60" w14:textId="77777777" w:rsidTr="00ED277F">
        <w:trPr>
          <w:trHeight w:val="123"/>
        </w:trPr>
        <w:tc>
          <w:tcPr>
            <w:cnfStyle w:val="001000000000" w:firstRow="0" w:lastRow="0" w:firstColumn="1" w:lastColumn="0" w:oddVBand="0" w:evenVBand="0" w:oddHBand="0" w:evenHBand="0" w:firstRowFirstColumn="0" w:firstRowLastColumn="0" w:lastRowFirstColumn="0" w:lastRowLastColumn="0"/>
            <w:tcW w:w="4288" w:type="dxa"/>
            <w:shd w:val="clear" w:color="auto" w:fill="auto"/>
          </w:tcPr>
          <w:p w14:paraId="46BF97D8" w14:textId="77777777" w:rsidR="007D0AFA" w:rsidRPr="00A643F3" w:rsidRDefault="007D0AFA" w:rsidP="005E3DEE">
            <w:pPr>
              <w:pStyle w:val="TableLeftText1"/>
            </w:pPr>
            <w:r w:rsidRPr="00A643F3">
              <w:t>Weight</w:t>
            </w:r>
            <w:r>
              <w:t xml:space="preserve"> (kg)</w:t>
            </w:r>
          </w:p>
        </w:tc>
        <w:tc>
          <w:tcPr>
            <w:cnfStyle w:val="000100000000" w:firstRow="0" w:lastRow="0" w:firstColumn="0" w:lastColumn="1" w:oddVBand="0" w:evenVBand="0" w:oddHBand="0" w:evenHBand="0" w:firstRowFirstColumn="0" w:firstRowLastColumn="0" w:lastRowFirstColumn="0" w:lastRowLastColumn="0"/>
            <w:tcW w:w="3798" w:type="dxa"/>
            <w:shd w:val="clear" w:color="auto" w:fill="auto"/>
          </w:tcPr>
          <w:p w14:paraId="3F311927" w14:textId="77777777" w:rsidR="007D0AFA" w:rsidRDefault="007D0AFA" w:rsidP="007D0AFA">
            <w:pPr>
              <w:pStyle w:val="TableRightText1"/>
            </w:pPr>
            <w:r w:rsidRPr="006B523C">
              <w:t>Scanner</w:t>
            </w:r>
            <w:r>
              <w:t>: 43</w:t>
            </w:r>
          </w:p>
          <w:p w14:paraId="599EC548" w14:textId="77777777" w:rsidR="007D0AFA" w:rsidRDefault="007D0AFA" w:rsidP="007D0AFA">
            <w:pPr>
              <w:pStyle w:val="TableRightText1"/>
            </w:pPr>
            <w:r>
              <w:t>Control Electronics: 45</w:t>
            </w:r>
          </w:p>
        </w:tc>
      </w:tr>
      <w:tr w:rsidR="007D0AFA" w14:paraId="25D33BD8"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0895C3F6" w14:textId="77777777" w:rsidR="007D0AFA" w:rsidRPr="00A643F3" w:rsidRDefault="007D0AFA" w:rsidP="005E3DEE">
            <w:pPr>
              <w:pStyle w:val="TableLeftText1"/>
            </w:pPr>
            <w:r w:rsidRPr="00A643F3">
              <w:t>Opera</w:t>
            </w:r>
            <w:r>
              <w:t>tion</w:t>
            </w:r>
            <w:r w:rsidRPr="00A643F3">
              <w:t xml:space="preserve"> Temperature</w:t>
            </w:r>
            <w:r>
              <w:t xml:space="preserve"> (</w:t>
            </w:r>
            <w:r w:rsidRPr="00073398">
              <w:t>°C</w:t>
            </w:r>
            <w:r>
              <w:t>)</w:t>
            </w:r>
          </w:p>
        </w:tc>
        <w:tc>
          <w:tcPr>
            <w:cnfStyle w:val="000100000000" w:firstRow="0" w:lastRow="0" w:firstColumn="0" w:lastColumn="1" w:oddVBand="0" w:evenVBand="0" w:oddHBand="0" w:evenHBand="0" w:firstRowFirstColumn="0" w:firstRowLastColumn="0" w:lastRowFirstColumn="0" w:lastRowLastColumn="0"/>
            <w:tcW w:w="3798" w:type="dxa"/>
          </w:tcPr>
          <w:p w14:paraId="748B79F9" w14:textId="77777777" w:rsidR="007D0AFA" w:rsidRDefault="007D0AFA" w:rsidP="007D0AFA">
            <w:pPr>
              <w:pStyle w:val="TableRightText1"/>
            </w:pPr>
            <w:r w:rsidRPr="006B523C">
              <w:t xml:space="preserve">0 </w:t>
            </w:r>
            <w:r w:rsidRPr="00073398">
              <w:t>–</w:t>
            </w:r>
            <w:r w:rsidRPr="006B523C">
              <w:t xml:space="preserve"> 40 </w:t>
            </w:r>
          </w:p>
        </w:tc>
      </w:tr>
      <w:tr w:rsidR="007D0AFA" w14:paraId="47F79557" w14:textId="77777777" w:rsidTr="00ED277F">
        <w:trPr>
          <w:trHeight w:val="20"/>
        </w:trPr>
        <w:tc>
          <w:tcPr>
            <w:cnfStyle w:val="001000000000" w:firstRow="0" w:lastRow="0" w:firstColumn="1" w:lastColumn="0" w:oddVBand="0" w:evenVBand="0" w:oddHBand="0" w:evenHBand="0" w:firstRowFirstColumn="0" w:firstRowLastColumn="0" w:lastRowFirstColumn="0" w:lastRowLastColumn="0"/>
            <w:tcW w:w="4288" w:type="dxa"/>
          </w:tcPr>
          <w:p w14:paraId="33ABA702" w14:textId="77777777" w:rsidR="007D0AFA" w:rsidRPr="00A643F3" w:rsidRDefault="007D0AFA" w:rsidP="005E3DEE">
            <w:pPr>
              <w:pStyle w:val="TableLeftText1"/>
            </w:pPr>
            <w:r w:rsidRPr="00A643F3">
              <w:t>Flight Management</w:t>
            </w:r>
          </w:p>
        </w:tc>
        <w:tc>
          <w:tcPr>
            <w:cnfStyle w:val="000100000000" w:firstRow="0" w:lastRow="0" w:firstColumn="0" w:lastColumn="1" w:oddVBand="0" w:evenVBand="0" w:oddHBand="0" w:evenHBand="0" w:firstRowFirstColumn="0" w:firstRowLastColumn="0" w:lastRowFirstColumn="0" w:lastRowLastColumn="0"/>
            <w:tcW w:w="3798" w:type="dxa"/>
          </w:tcPr>
          <w:p w14:paraId="5B32D3E3" w14:textId="77777777" w:rsidR="007D0AFA" w:rsidRDefault="007D0AFA" w:rsidP="007D0AFA">
            <w:pPr>
              <w:pStyle w:val="TableRightText1"/>
            </w:pPr>
            <w:r w:rsidRPr="006B523C">
              <w:t>FCMS</w:t>
            </w:r>
          </w:p>
        </w:tc>
      </w:tr>
      <w:tr w:rsidR="007D0AFA" w14:paraId="673CD184" w14:textId="77777777" w:rsidTr="00ED27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dxa"/>
          </w:tcPr>
          <w:p w14:paraId="0028F756" w14:textId="77777777" w:rsidR="007D0AFA" w:rsidRPr="00A643F3" w:rsidRDefault="007D0AFA" w:rsidP="005E3DEE">
            <w:pPr>
              <w:pStyle w:val="TableLeftText1"/>
            </w:pPr>
            <w:r w:rsidRPr="00A643F3">
              <w:t>Power Consumption</w:t>
            </w:r>
          </w:p>
        </w:tc>
        <w:tc>
          <w:tcPr>
            <w:cnfStyle w:val="000100000000" w:firstRow="0" w:lastRow="0" w:firstColumn="0" w:lastColumn="1" w:oddVBand="0" w:evenVBand="0" w:oddHBand="0" w:evenHBand="0" w:firstRowFirstColumn="0" w:firstRowLastColumn="0" w:lastRowFirstColumn="0" w:lastRowLastColumn="0"/>
            <w:tcW w:w="3798" w:type="dxa"/>
          </w:tcPr>
          <w:p w14:paraId="3EA551B8" w14:textId="77777777" w:rsidR="007D0AFA" w:rsidRDefault="007D0AFA" w:rsidP="007D0AFA">
            <w:pPr>
              <w:pStyle w:val="TableRightText1"/>
            </w:pPr>
            <w:r w:rsidRPr="006B523C">
              <w:t xml:space="preserve">927 @ 22.0 </w:t>
            </w:r>
            <w:r w:rsidRPr="00073398">
              <w:t>–</w:t>
            </w:r>
            <w:r w:rsidRPr="006B523C">
              <w:t xml:space="preserve"> 30.3 VDC</w:t>
            </w:r>
          </w:p>
        </w:tc>
      </w:tr>
    </w:tbl>
    <w:p w14:paraId="0B0333C3" w14:textId="1EDCB4BD" w:rsidR="00D74739" w:rsidRPr="00D74739" w:rsidRDefault="00D74739" w:rsidP="0015665A">
      <w:pPr>
        <w:pStyle w:val="Caption"/>
      </w:pPr>
      <w:r w:rsidRPr="0047191A">
        <w:t xml:space="preserve">Table </w:t>
      </w:r>
      <w:r w:rsidR="00E77ACB">
        <w:fldChar w:fldCharType="begin"/>
      </w:r>
      <w:r w:rsidR="00E77ACB">
        <w:instrText xml:space="preserve"> SEQ Table \* ARABIC </w:instrText>
      </w:r>
      <w:r w:rsidR="00E77ACB">
        <w:fldChar w:fldCharType="separate"/>
      </w:r>
      <w:r>
        <w:rPr>
          <w:noProof/>
        </w:rPr>
        <w:t>6</w:t>
      </w:r>
      <w:r w:rsidR="00E77ACB">
        <w:rPr>
          <w:noProof/>
        </w:rPr>
        <w:fldChar w:fldCharType="end"/>
      </w:r>
      <w:r w:rsidRPr="0047191A">
        <w:t>: System Specifications – ALS70-HP</w:t>
      </w:r>
    </w:p>
    <w:p w14:paraId="45964202" w14:textId="0BD8247D" w:rsidR="00967CA4" w:rsidRDefault="00967CA4" w:rsidP="00623B58">
      <w:pPr>
        <w:pStyle w:val="Heading3"/>
      </w:pPr>
      <w:bookmarkStart w:id="13" w:name="_Toc27652144"/>
      <w:r>
        <w:t>Sensor Acquisition Information</w:t>
      </w:r>
      <w:bookmarkEnd w:id="13"/>
    </w:p>
    <w:p w14:paraId="1DA1AF83" w14:textId="140E850A" w:rsidR="0080787C" w:rsidRDefault="0080787C" w:rsidP="00C53654">
      <w:pPr>
        <w:pStyle w:val="NormalHeading3"/>
      </w:pPr>
      <w:r>
        <w:t xml:space="preserve">The following table </w:t>
      </w:r>
      <w:r w:rsidR="000C203D">
        <w:t>illustrates project specific system parameters for LiDAR acquisition on this project</w:t>
      </w:r>
      <w:r>
        <w:t>:</w:t>
      </w:r>
    </w:p>
    <w:tbl>
      <w:tblPr>
        <w:tblStyle w:val="ListTable4"/>
        <w:tblW w:w="0" w:type="auto"/>
        <w:tblLook w:val="04A0" w:firstRow="1" w:lastRow="0" w:firstColumn="1" w:lastColumn="0" w:noHBand="0" w:noVBand="1"/>
      </w:tblPr>
      <w:tblGrid>
        <w:gridCol w:w="4059"/>
        <w:gridCol w:w="1579"/>
      </w:tblGrid>
      <w:tr w:rsidR="00F32C90" w:rsidRPr="00A643F3" w14:paraId="1890B4F6" w14:textId="77777777" w:rsidTr="008051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2F83CBE8" w14:textId="1CAE41C0" w:rsidR="00F32C90" w:rsidRPr="00A643F3" w:rsidRDefault="00F32C90" w:rsidP="00F32C90">
            <w:pPr>
              <w:spacing w:after="0"/>
              <w:rPr>
                <w:b w:val="0"/>
                <w:bCs w:val="0"/>
              </w:rPr>
            </w:pPr>
            <w:r>
              <w:t>Parameter</w:t>
            </w:r>
          </w:p>
        </w:tc>
        <w:tc>
          <w:tcPr>
            <w:tcW w:w="0" w:type="auto"/>
          </w:tcPr>
          <w:p w14:paraId="6E323E66" w14:textId="4CA52CD3" w:rsidR="00F32C90" w:rsidRPr="00A643F3" w:rsidRDefault="00F32C90" w:rsidP="00F32C90">
            <w:pPr>
              <w:cnfStyle w:val="100000000000" w:firstRow="1" w:lastRow="0" w:firstColumn="0" w:lastColumn="0" w:oddVBand="0" w:evenVBand="0" w:oddHBand="0" w:evenHBand="0" w:firstRowFirstColumn="0" w:firstRowLastColumn="0" w:lastRowFirstColumn="0" w:lastRowLastColumn="0"/>
            </w:pPr>
            <w:r>
              <w:t>Specification</w:t>
            </w:r>
          </w:p>
        </w:tc>
      </w:tr>
      <w:tr w:rsidR="00D45564" w14:paraId="58B0E0B8" w14:textId="77777777" w:rsidTr="0080516A">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027AF60C" w14:textId="77777777" w:rsidR="00D45564" w:rsidRPr="0080787C" w:rsidRDefault="00D45564" w:rsidP="005E3DEE">
            <w:pPr>
              <w:pStyle w:val="TableLeftText1"/>
            </w:pPr>
            <w:r w:rsidRPr="0080787C">
              <w:t>System</w:t>
            </w:r>
          </w:p>
        </w:tc>
        <w:sdt>
          <w:sdtPr>
            <w:id w:val="-826047726"/>
            <w:placeholder>
              <w:docPart w:val="A446EB66E81E4005A20A10E0335504F0"/>
            </w:placeholder>
            <w15:color w:val="FF0000"/>
            <w:dropDownList>
              <w:listItem w:value="Choose an item."/>
              <w:listItem w:displayText="Leica ALS70-HP" w:value="Leica ALS70-HP"/>
              <w:listItem w:displayText="Optech Galaxy Prime" w:value="Optech Galaxy Prime"/>
            </w:dropDownList>
          </w:sdtPr>
          <w:sdtEndPr/>
          <w:sdtContent>
            <w:tc>
              <w:tcPr>
                <w:tcW w:w="0" w:type="auto"/>
              </w:tcPr>
              <w:p w14:paraId="423DD212" w14:textId="72D669E4" w:rsidR="00D45564"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Leica ALS70-HP</w:t>
                </w:r>
              </w:p>
            </w:tc>
          </w:sdtContent>
        </w:sdt>
      </w:tr>
      <w:tr w:rsidR="0080787C" w14:paraId="7CA46BE8"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14A9DE12" w14:textId="77777777" w:rsidR="0080787C" w:rsidRPr="0080787C" w:rsidRDefault="0080787C" w:rsidP="005E3DEE">
            <w:pPr>
              <w:pStyle w:val="TableLeftText1"/>
            </w:pPr>
            <w:r w:rsidRPr="0080787C">
              <w:t>Nominal Pulse Spacing (m)</w:t>
            </w:r>
          </w:p>
        </w:tc>
        <w:sdt>
          <w:sdtPr>
            <w:id w:val="-69505383"/>
            <w:placeholder>
              <w:docPart w:val="32798D70B97242D28D1D3FF0D107249C"/>
            </w:placeholder>
            <w15:color w:val="FF0000"/>
            <w:text/>
          </w:sdtPr>
          <w:sdtEndPr/>
          <w:sdtContent>
            <w:tc>
              <w:tcPr>
                <w:tcW w:w="0" w:type="auto"/>
                <w:vAlign w:val="top"/>
              </w:tcPr>
              <w:p w14:paraId="53B9093E" w14:textId="6D064616"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0.71</w:t>
                </w:r>
              </w:p>
            </w:tc>
          </w:sdtContent>
        </w:sdt>
      </w:tr>
      <w:tr w:rsidR="0080787C" w14:paraId="5B7D994F"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4ACCA20F" w14:textId="77777777" w:rsidR="0080787C" w:rsidRPr="0080787C" w:rsidRDefault="0080787C" w:rsidP="005E3DEE">
            <w:pPr>
              <w:pStyle w:val="TableLeftText1"/>
            </w:pPr>
            <w:r w:rsidRPr="0080787C">
              <w:t>Nominal Pulse Density (pls/m²)</w:t>
            </w:r>
          </w:p>
        </w:tc>
        <w:sdt>
          <w:sdtPr>
            <w:id w:val="-218759569"/>
            <w:placeholder>
              <w:docPart w:val="18C77C60EEEA43959213187CBE056FF6"/>
            </w:placeholder>
            <w15:color w:val="FF0000"/>
            <w:text/>
          </w:sdtPr>
          <w:sdtEndPr/>
          <w:sdtContent>
            <w:tc>
              <w:tcPr>
                <w:tcW w:w="0" w:type="auto"/>
                <w:vAlign w:val="top"/>
              </w:tcPr>
              <w:p w14:paraId="2772002D" w14:textId="0679D6C5"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2.2</w:t>
                </w:r>
              </w:p>
            </w:tc>
          </w:sdtContent>
        </w:sdt>
      </w:tr>
      <w:tr w:rsidR="0080787C" w14:paraId="1F8F6795"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7C6F592B" w14:textId="77777777" w:rsidR="0080787C" w:rsidRPr="0080787C" w:rsidRDefault="0080787C" w:rsidP="005E3DEE">
            <w:pPr>
              <w:pStyle w:val="TableLeftText1"/>
            </w:pPr>
            <w:r w:rsidRPr="0080787C">
              <w:t>Nominal Flight Height (AGL meters)</w:t>
            </w:r>
          </w:p>
        </w:tc>
        <w:sdt>
          <w:sdtPr>
            <w:id w:val="-193067956"/>
            <w:placeholder>
              <w:docPart w:val="CFBE4E3C928540179F406A1DA1A43659"/>
            </w:placeholder>
            <w15:color w:val="FF0000"/>
            <w:text/>
          </w:sdtPr>
          <w:sdtEndPr/>
          <w:sdtContent>
            <w:tc>
              <w:tcPr>
                <w:tcW w:w="0" w:type="auto"/>
                <w:vAlign w:val="top"/>
              </w:tcPr>
              <w:p w14:paraId="56BCAEEC" w14:textId="093E1D15"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2000</w:t>
                </w:r>
              </w:p>
            </w:tc>
          </w:sdtContent>
        </w:sdt>
      </w:tr>
      <w:tr w:rsidR="0080787C" w14:paraId="2DE52740"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5B857C6B" w14:textId="77777777" w:rsidR="0080787C" w:rsidRPr="0080787C" w:rsidRDefault="0080787C" w:rsidP="0080787C">
            <w:pPr>
              <w:spacing w:after="0"/>
            </w:pPr>
            <w:r w:rsidRPr="0080787C">
              <w:t>Nominal Flight Speed (kts)</w:t>
            </w:r>
          </w:p>
        </w:tc>
        <w:sdt>
          <w:sdtPr>
            <w:id w:val="-761761096"/>
            <w:placeholder>
              <w:docPart w:val="F2FB8AB1DDC54C1A8C89A3FDACCFECC5"/>
            </w:placeholder>
            <w15:color w:val="FF0000"/>
            <w:text/>
          </w:sdtPr>
          <w:sdtEndPr/>
          <w:sdtContent>
            <w:tc>
              <w:tcPr>
                <w:tcW w:w="0" w:type="auto"/>
                <w:vAlign w:val="top"/>
              </w:tcPr>
              <w:p w14:paraId="2B03050A" w14:textId="2421F75C"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130</w:t>
                </w:r>
              </w:p>
            </w:tc>
          </w:sdtContent>
        </w:sdt>
      </w:tr>
      <w:tr w:rsidR="0080787C" w14:paraId="64BF1F3E"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4B1F9B31" w14:textId="77777777" w:rsidR="0080787C" w:rsidRPr="0080787C" w:rsidRDefault="0080787C" w:rsidP="005E3DEE">
            <w:pPr>
              <w:pStyle w:val="TableLeftText1"/>
            </w:pPr>
            <w:r w:rsidRPr="0080787C">
              <w:t>Pass Heading (°)</w:t>
            </w:r>
          </w:p>
        </w:tc>
        <w:sdt>
          <w:sdtPr>
            <w:id w:val="-1994174657"/>
            <w:placeholder>
              <w:docPart w:val="E751073BC19A46DAA6DC78D69871C368"/>
            </w:placeholder>
            <w15:color w:val="FF0000"/>
            <w:text/>
          </w:sdtPr>
          <w:sdtEndPr/>
          <w:sdtContent>
            <w:tc>
              <w:tcPr>
                <w:tcW w:w="0" w:type="auto"/>
                <w:vAlign w:val="top"/>
              </w:tcPr>
              <w:p w14:paraId="16917195" w14:textId="7C4F69C2"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0</w:t>
                </w:r>
              </w:p>
            </w:tc>
          </w:sdtContent>
        </w:sdt>
      </w:tr>
      <w:tr w:rsidR="0080787C" w14:paraId="2A17376C"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131E7D9F" w14:textId="77777777" w:rsidR="0080787C" w:rsidRPr="0080787C" w:rsidRDefault="0080787C" w:rsidP="005E3DEE">
            <w:pPr>
              <w:pStyle w:val="TableLeftText1"/>
            </w:pPr>
            <w:r w:rsidRPr="0080787C">
              <w:t>Sensor Scan Angle (°)</w:t>
            </w:r>
          </w:p>
        </w:tc>
        <w:sdt>
          <w:sdtPr>
            <w:id w:val="1767103822"/>
            <w:placeholder>
              <w:docPart w:val="20DD8C014328420DAE2C5F10233E490D"/>
            </w:placeholder>
            <w15:color w:val="FF0000"/>
            <w:text/>
          </w:sdtPr>
          <w:sdtEndPr/>
          <w:sdtContent>
            <w:tc>
              <w:tcPr>
                <w:tcW w:w="0" w:type="auto"/>
                <w:vAlign w:val="top"/>
              </w:tcPr>
              <w:p w14:paraId="13C5E60D" w14:textId="67AC5B0D"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45</w:t>
                </w:r>
              </w:p>
            </w:tc>
          </w:sdtContent>
        </w:sdt>
      </w:tr>
      <w:tr w:rsidR="0080787C" w14:paraId="41439151"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57B5F4A3" w14:textId="77777777" w:rsidR="0080787C" w:rsidRPr="0080787C" w:rsidRDefault="0080787C" w:rsidP="005E3DEE">
            <w:pPr>
              <w:pStyle w:val="TableLeftText1"/>
            </w:pPr>
            <w:r w:rsidRPr="0080787C">
              <w:t>Scan Frequency (Hz)</w:t>
            </w:r>
          </w:p>
        </w:tc>
        <w:sdt>
          <w:sdtPr>
            <w:id w:val="-1286958883"/>
            <w:placeholder>
              <w:docPart w:val="029F17EA578C4EF9AAEABD73233EEA96"/>
            </w:placeholder>
            <w15:color w:val="FF0000"/>
            <w:text/>
          </w:sdtPr>
          <w:sdtEndPr/>
          <w:sdtContent>
            <w:tc>
              <w:tcPr>
                <w:tcW w:w="0" w:type="auto"/>
                <w:vAlign w:val="top"/>
              </w:tcPr>
              <w:p w14:paraId="7A76F936" w14:textId="7D0FB181"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33.9</w:t>
                </w:r>
              </w:p>
            </w:tc>
          </w:sdtContent>
        </w:sdt>
      </w:tr>
      <w:tr w:rsidR="0080787C" w14:paraId="7FC241C1"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582A9E46" w14:textId="77777777" w:rsidR="0080787C" w:rsidRPr="0080787C" w:rsidRDefault="0080787C" w:rsidP="005E3DEE">
            <w:pPr>
              <w:pStyle w:val="TableLeftText1"/>
            </w:pPr>
            <w:r w:rsidRPr="0080787C">
              <w:t>Pulse Rate of Scanner (kHz)</w:t>
            </w:r>
          </w:p>
        </w:tc>
        <w:sdt>
          <w:sdtPr>
            <w:id w:val="-120999316"/>
            <w:placeholder>
              <w:docPart w:val="20B83BCD519C4BDC8B0316D6B9862403"/>
            </w:placeholder>
            <w15:color w:val="FF0000"/>
            <w:text/>
          </w:sdtPr>
          <w:sdtEndPr/>
          <w:sdtContent>
            <w:tc>
              <w:tcPr>
                <w:tcW w:w="0" w:type="auto"/>
                <w:vAlign w:val="top"/>
              </w:tcPr>
              <w:p w14:paraId="7606D910" w14:textId="4F0FBB98"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256,400</w:t>
                </w:r>
              </w:p>
            </w:tc>
          </w:sdtContent>
        </w:sdt>
      </w:tr>
      <w:tr w:rsidR="0080787C" w14:paraId="7E7CFEAF"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5A618E8F" w14:textId="77777777" w:rsidR="0080787C" w:rsidRPr="0080787C" w:rsidRDefault="0080787C" w:rsidP="005E3DEE">
            <w:pPr>
              <w:pStyle w:val="TableLeftText1"/>
            </w:pPr>
            <w:r w:rsidRPr="0080787C">
              <w:t>Line Spacing (m)</w:t>
            </w:r>
          </w:p>
        </w:tc>
        <w:sdt>
          <w:sdtPr>
            <w:id w:val="1770588609"/>
            <w:placeholder>
              <w:docPart w:val="68A529BFC0B043C182D1B08CD0EE4558"/>
            </w:placeholder>
            <w15:color w:val="FF0000"/>
            <w:text/>
          </w:sdtPr>
          <w:sdtEndPr/>
          <w:sdtContent>
            <w:tc>
              <w:tcPr>
                <w:tcW w:w="0" w:type="auto"/>
                <w:vAlign w:val="top"/>
              </w:tcPr>
              <w:p w14:paraId="6BA6F11E" w14:textId="482AF03B"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1,171</w:t>
                </w:r>
              </w:p>
            </w:tc>
          </w:sdtContent>
        </w:sdt>
      </w:tr>
      <w:tr w:rsidR="0080787C" w14:paraId="632793AE"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1C438A45" w14:textId="77777777" w:rsidR="0080787C" w:rsidRPr="0080787C" w:rsidRDefault="0080787C" w:rsidP="005E3DEE">
            <w:pPr>
              <w:pStyle w:val="TableLeftText1"/>
            </w:pPr>
            <w:r w:rsidRPr="0080787C">
              <w:t>Pulse Duration of Scanner (ns)</w:t>
            </w:r>
          </w:p>
        </w:tc>
        <w:sdt>
          <w:sdtPr>
            <w:id w:val="1786226801"/>
            <w:placeholder>
              <w:docPart w:val="42889FB57EB945398376B5ECEEE056FB"/>
            </w:placeholder>
            <w15:color w:val="FF0000"/>
            <w:text/>
          </w:sdtPr>
          <w:sdtEndPr/>
          <w:sdtContent>
            <w:tc>
              <w:tcPr>
                <w:tcW w:w="0" w:type="auto"/>
                <w:vAlign w:val="top"/>
              </w:tcPr>
              <w:p w14:paraId="661C34EF" w14:textId="27079336"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4</w:t>
                </w:r>
              </w:p>
            </w:tc>
          </w:sdtContent>
        </w:sdt>
      </w:tr>
      <w:tr w:rsidR="0080787C" w14:paraId="187ED283"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005978C5" w14:textId="77777777" w:rsidR="0080787C" w:rsidRPr="0080787C" w:rsidRDefault="0080787C" w:rsidP="005E3DEE">
            <w:pPr>
              <w:pStyle w:val="TableLeftText1"/>
            </w:pPr>
            <w:r w:rsidRPr="0080787C">
              <w:t>Pulse Width of Scanner (m)</w:t>
            </w:r>
          </w:p>
        </w:tc>
        <w:sdt>
          <w:sdtPr>
            <w:id w:val="35237962"/>
            <w:placeholder>
              <w:docPart w:val="C78CF8E56C714863BE56D67D59F1285D"/>
            </w:placeholder>
            <w15:color w:val="FF0000"/>
            <w:text/>
          </w:sdtPr>
          <w:sdtEndPr/>
          <w:sdtContent>
            <w:tc>
              <w:tcPr>
                <w:tcW w:w="0" w:type="auto"/>
                <w:vAlign w:val="top"/>
              </w:tcPr>
              <w:p w14:paraId="037AC907" w14:textId="3E81EE83"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.35</w:t>
                </w:r>
              </w:p>
            </w:tc>
          </w:sdtContent>
        </w:sdt>
      </w:tr>
      <w:tr w:rsidR="0080787C" w14:paraId="6B7C6A51"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545E9995" w14:textId="77777777" w:rsidR="0080787C" w:rsidRPr="0080787C" w:rsidRDefault="0080787C" w:rsidP="005E3DEE">
            <w:pPr>
              <w:pStyle w:val="TableLeftText1"/>
            </w:pPr>
            <w:r w:rsidRPr="0080787C">
              <w:t>Central Wavelength of Sensor Laser (nm)</w:t>
            </w:r>
          </w:p>
        </w:tc>
        <w:sdt>
          <w:sdtPr>
            <w:id w:val="-1036498301"/>
            <w:placeholder>
              <w:docPart w:val="C837A2ADBD3D4999A5D5ED91D60D83CD"/>
            </w:placeholder>
            <w15:color w:val="FF0000"/>
            <w:text/>
          </w:sdtPr>
          <w:sdtEndPr/>
          <w:sdtContent>
            <w:tc>
              <w:tcPr>
                <w:tcW w:w="0" w:type="auto"/>
                <w:vAlign w:val="top"/>
              </w:tcPr>
              <w:p w14:paraId="4C36C04F" w14:textId="57AAF25A"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1064</w:t>
                </w:r>
              </w:p>
            </w:tc>
          </w:sdtContent>
        </w:sdt>
      </w:tr>
      <w:tr w:rsidR="0080787C" w14:paraId="4F8A1D56"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1F079A8B" w14:textId="77777777" w:rsidR="0080787C" w:rsidRPr="0080787C" w:rsidRDefault="0080787C" w:rsidP="005E3DEE">
            <w:pPr>
              <w:pStyle w:val="TableLeftText1"/>
            </w:pPr>
            <w:r w:rsidRPr="0080787C">
              <w:t>Sensor Operated with Multiple Pulses</w:t>
            </w:r>
          </w:p>
        </w:tc>
        <w:sdt>
          <w:sdtPr>
            <w:id w:val="-767312941"/>
            <w:placeholder>
              <w:docPart w:val="BE5009AE0E0C4EEF82D346A51D29EC2C"/>
            </w:placeholder>
            <w15:color w:val="FF0000"/>
            <w:text/>
          </w:sdtPr>
          <w:sdtEndPr/>
          <w:sdtContent>
            <w:tc>
              <w:tcPr>
                <w:tcW w:w="0" w:type="auto"/>
                <w:vAlign w:val="top"/>
              </w:tcPr>
              <w:p w14:paraId="01C07661" w14:textId="2D0CE5FA"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2</w:t>
                </w:r>
              </w:p>
            </w:tc>
          </w:sdtContent>
        </w:sdt>
      </w:tr>
      <w:tr w:rsidR="0080787C" w14:paraId="58752891"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00944BA2" w14:textId="77777777" w:rsidR="0080787C" w:rsidRPr="0080787C" w:rsidRDefault="0080787C" w:rsidP="005E3DEE">
            <w:pPr>
              <w:pStyle w:val="TableLeftText1"/>
            </w:pPr>
            <w:r w:rsidRPr="0080787C">
              <w:t>Beam Divergence (mrad)</w:t>
            </w:r>
          </w:p>
        </w:tc>
        <w:sdt>
          <w:sdtPr>
            <w:id w:val="890392651"/>
            <w:placeholder>
              <w:docPart w:val="D40E1561B5A04E12AEC13BE523A2771B"/>
            </w:placeholder>
            <w15:color w:val="FF0000"/>
            <w:text/>
          </w:sdtPr>
          <w:sdtEndPr/>
          <w:sdtContent>
            <w:tc>
              <w:tcPr>
                <w:tcW w:w="0" w:type="auto"/>
                <w:vAlign w:val="top"/>
              </w:tcPr>
              <w:p w14:paraId="542632BC" w14:textId="263CE418"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.15</w:t>
                </w:r>
              </w:p>
            </w:tc>
          </w:sdtContent>
        </w:sdt>
      </w:tr>
      <w:tr w:rsidR="0080787C" w14:paraId="09E52914"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21A238EA" w14:textId="77777777" w:rsidR="0080787C" w:rsidRPr="0080787C" w:rsidRDefault="0080787C" w:rsidP="005E3DEE">
            <w:pPr>
              <w:pStyle w:val="TableLeftText1"/>
            </w:pPr>
            <w:r w:rsidRPr="0080787C">
              <w:t>Nominal Swath Width (m)</w:t>
            </w:r>
          </w:p>
        </w:tc>
        <w:sdt>
          <w:sdtPr>
            <w:id w:val="1335410529"/>
            <w:placeholder>
              <w:docPart w:val="E59FB234B2BD4C9383D13C7D27001858"/>
            </w:placeholder>
            <w15:color w:val="FF0000"/>
            <w:text/>
          </w:sdtPr>
          <w:sdtEndPr/>
          <w:sdtContent>
            <w:tc>
              <w:tcPr>
                <w:tcW w:w="0" w:type="auto"/>
                <w:vAlign w:val="top"/>
              </w:tcPr>
              <w:p w14:paraId="676E349C" w14:textId="04B8A9FF"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1,740</w:t>
                </w:r>
              </w:p>
            </w:tc>
          </w:sdtContent>
        </w:sdt>
      </w:tr>
      <w:tr w:rsidR="0080787C" w14:paraId="227E58C0" w14:textId="77777777" w:rsidTr="005030F8">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3765A707" w14:textId="77777777" w:rsidR="0080787C" w:rsidRPr="0080787C" w:rsidRDefault="0080787C" w:rsidP="005E3DEE">
            <w:pPr>
              <w:pStyle w:val="TableLeftText1"/>
            </w:pPr>
            <w:r w:rsidRPr="0080787C">
              <w:t>Nominal Swath Overlap (%)</w:t>
            </w:r>
          </w:p>
        </w:tc>
        <w:sdt>
          <w:sdtPr>
            <w:id w:val="698051295"/>
            <w:placeholder>
              <w:docPart w:val="EB4465216AF54AA6823B6257288B430C"/>
            </w:placeholder>
            <w15:color w:val="FF0000"/>
            <w:text/>
          </w:sdtPr>
          <w:sdtEndPr/>
          <w:sdtContent>
            <w:tc>
              <w:tcPr>
                <w:tcW w:w="0" w:type="auto"/>
                <w:vAlign w:val="top"/>
              </w:tcPr>
              <w:p w14:paraId="51C58B50" w14:textId="33BA7376" w:rsidR="0080787C" w:rsidRDefault="00312127" w:rsidP="0080787C">
                <w:pPr>
                  <w:pStyle w:val="TableRightText1"/>
                  <w:jc w:val="left"/>
                  <w:cnfStyle w:val="000000000000" w:firstRow="0" w:lastRow="0" w:firstColumn="0" w:lastColumn="0" w:oddVBand="0" w:evenVBand="0" w:oddHBand="0" w:evenHBand="0" w:firstRowFirstColumn="0" w:firstRowLastColumn="0" w:lastRowFirstColumn="0" w:lastRowLastColumn="0"/>
                </w:pPr>
                <w:r>
                  <w:t>20</w:t>
                </w:r>
              </w:p>
            </w:tc>
          </w:sdtContent>
        </w:sdt>
      </w:tr>
      <w:tr w:rsidR="0080787C" w14:paraId="547A48D1" w14:textId="77777777" w:rsidTr="005030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641F8BAC" w14:textId="2FEBFBE6" w:rsidR="0080787C" w:rsidRPr="0080787C" w:rsidRDefault="0080787C" w:rsidP="005E3DEE">
            <w:pPr>
              <w:pStyle w:val="TableLeftText1"/>
            </w:pPr>
            <w:r w:rsidRPr="0080787C">
              <w:t>Scan Pattern</w:t>
            </w:r>
          </w:p>
        </w:tc>
        <w:sdt>
          <w:sdtPr>
            <w:id w:val="1285695114"/>
            <w:placeholder>
              <w:docPart w:val="AD16D549DCC449CD8473DD421F497BAD"/>
            </w:placeholder>
            <w15:color w:val="FF0000"/>
            <w:text/>
          </w:sdtPr>
          <w:sdtEndPr/>
          <w:sdtContent>
            <w:tc>
              <w:tcPr>
                <w:tcW w:w="0" w:type="auto"/>
                <w:vAlign w:val="top"/>
              </w:tcPr>
              <w:p w14:paraId="293E4218" w14:textId="5AC23A2F" w:rsidR="0080787C" w:rsidRDefault="00312127" w:rsidP="0080787C">
                <w:pPr>
                  <w:pStyle w:val="TableRightText1"/>
                  <w:jc w:val="left"/>
                  <w:cnfStyle w:val="000000010000" w:firstRow="0" w:lastRow="0" w:firstColumn="0" w:lastColumn="0" w:oddVBand="0" w:evenVBand="0" w:oddHBand="0" w:evenHBand="1" w:firstRowFirstColumn="0" w:firstRowLastColumn="0" w:lastRowFirstColumn="0" w:lastRowLastColumn="0"/>
                </w:pPr>
                <w:r>
                  <w:t xml:space="preserve">TRIANGLE </w:t>
                </w:r>
              </w:p>
            </w:tc>
          </w:sdtContent>
        </w:sdt>
      </w:tr>
    </w:tbl>
    <w:p w14:paraId="353A1E36" w14:textId="1A7515EE" w:rsidR="0080787C" w:rsidRDefault="00D74739"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10</w:t>
      </w:r>
      <w:r w:rsidR="00E77ACB">
        <w:rPr>
          <w:noProof/>
        </w:rPr>
        <w:fldChar w:fldCharType="end"/>
      </w:r>
      <w:r w:rsidRPr="0080787C">
        <w:t>: Aerial LiDAR Sensor Acquisition Parameters</w:t>
      </w:r>
    </w:p>
    <w:p w14:paraId="5C970E4E" w14:textId="22B4F37E" w:rsidR="00967CA4" w:rsidRDefault="00967CA4" w:rsidP="00623B58">
      <w:pPr>
        <w:pStyle w:val="Heading3"/>
      </w:pPr>
      <w:bookmarkStart w:id="14" w:name="_Toc27652145"/>
      <w:r>
        <w:t>Flight Plan Execution</w:t>
      </w:r>
      <w:bookmarkEnd w:id="14"/>
    </w:p>
    <w:p w14:paraId="2A0CA1AD" w14:textId="0D4E5BF2" w:rsidR="004A7B8D" w:rsidRDefault="000C203D" w:rsidP="00C53654">
      <w:pPr>
        <w:pStyle w:val="NormalHeading3"/>
      </w:pPr>
      <w:r w:rsidRPr="000C203D">
        <w:t xml:space="preserve">Atlantic acquired </w:t>
      </w:r>
      <w:bookmarkStart w:id="15" w:name="_Hlk23504885"/>
      <w:sdt>
        <w:sdtPr>
          <w:alias w:val="# OF PASSES"/>
          <w:tag w:val="# OF PASSES"/>
          <w:id w:val="-977984952"/>
          <w:placeholder>
            <w:docPart w:val="DefaultPlaceholder_-1854013440"/>
          </w:placeholder>
          <w15:color w:val="FF0000"/>
          <w:text/>
        </w:sdtPr>
        <w:sdtEndPr/>
        <w:sdtContent>
          <w:r w:rsidR="0093381A">
            <w:t>79</w:t>
          </w:r>
        </w:sdtContent>
      </w:sdt>
      <w:bookmarkEnd w:id="15"/>
      <w:r w:rsidRPr="000C203D">
        <w:t xml:space="preserve"> passes of the AOI as a series of perpendicular and/or adjacent flight-lines executed in </w:t>
      </w:r>
      <w:bookmarkStart w:id="16" w:name="_Hlk23504897"/>
      <w:sdt>
        <w:sdtPr>
          <w:alias w:val="# OF FLIGHT MISSIONS"/>
          <w:tag w:val="# OF FLIGHT MISSIONS"/>
          <w:id w:val="-498280943"/>
          <w:placeholder>
            <w:docPart w:val="DefaultPlaceholder_-1854013440"/>
          </w:placeholder>
          <w15:color w:val="FF0000"/>
          <w:text/>
        </w:sdtPr>
        <w:sdtEndPr/>
        <w:sdtContent>
          <w:r w:rsidR="00312127">
            <w:t>7</w:t>
          </w:r>
        </w:sdtContent>
      </w:sdt>
      <w:bookmarkEnd w:id="16"/>
      <w:r w:rsidRPr="000C203D">
        <w:t xml:space="preserve"> flight missions conducted between </w:t>
      </w:r>
      <w:sdt>
        <w:sdtPr>
          <w:alias w:val="FLIGHT START DATE"/>
          <w:tag w:val="FLIGHT START DATE"/>
          <w:id w:val="-1515058966"/>
          <w:placeholder>
            <w:docPart w:val="DefaultPlaceholder_-1854013437"/>
          </w:placeholder>
          <w15:color w:val="FF0000"/>
          <w:date w:fullDate="2018-02-11T00:00:00Z">
            <w:dateFormat w:val="MMMM d, yyyy"/>
            <w:lid w:val="en-US"/>
            <w:storeMappedDataAs w:val="dateTime"/>
            <w:calendar w:val="gregorian"/>
          </w:date>
        </w:sdtPr>
        <w:sdtEndPr/>
        <w:sdtContent>
          <w:r w:rsidR="00312127">
            <w:t>February 11, 2018</w:t>
          </w:r>
        </w:sdtContent>
      </w:sdt>
      <w:r w:rsidRPr="000C203D">
        <w:t xml:space="preserve"> and </w:t>
      </w:r>
      <w:sdt>
        <w:sdtPr>
          <w:alias w:val="FLIGHT END DATE"/>
          <w:tag w:val="FLIGHT END DATE"/>
          <w:id w:val="-1067653163"/>
          <w:placeholder>
            <w:docPart w:val="DefaultPlaceholder_-1854013437"/>
          </w:placeholder>
          <w15:color w:val="FF0000"/>
          <w:date w:fullDate="2018-04-29T00:00:00Z">
            <w:dateFormat w:val="MMMM d, yyyy"/>
            <w:lid w:val="en-US"/>
            <w:storeMappedDataAs w:val="dateTime"/>
            <w:calendar w:val="gregorian"/>
          </w:date>
        </w:sdtPr>
        <w:sdtEndPr/>
        <w:sdtContent>
          <w:r w:rsidR="00312127">
            <w:t>April 29, 2018</w:t>
          </w:r>
        </w:sdtContent>
      </w:sdt>
      <w:r w:rsidRPr="000C203D">
        <w:t xml:space="preserve">.  </w:t>
      </w:r>
      <w:sdt>
        <w:sdtPr>
          <w:id w:val="-1687435710"/>
          <w:placeholder>
            <w:docPart w:val="DefaultPlaceholder_-1854013440"/>
          </w:placeholder>
          <w15:color w:val="FF0000"/>
          <w:text/>
        </w:sdtPr>
        <w:sdtEndPr/>
        <w:sdtContent>
          <w:r w:rsidR="000B68DD">
            <w:t>Onboard differential Global Navigation Satellite System (GNSS) unit(s) recorded sample aircraft positions at 2 hertz (Hz) or more frequency. LiDAR data was only acquired when a minimum of six (6) satellites were in view.</w:t>
          </w:r>
        </w:sdtContent>
      </w:sdt>
    </w:p>
    <w:p w14:paraId="41A32D6F" w14:textId="3B5370A1" w:rsidR="004A7B8D" w:rsidRDefault="00E77ACB" w:rsidP="00304C76">
      <w:pPr>
        <w:jc w:val="center"/>
      </w:pPr>
      <w:sdt>
        <w:sdtPr>
          <w:rPr>
            <w:noProof/>
          </w:rPr>
          <w:id w:val="-662003734"/>
          <w:picture/>
        </w:sdtPr>
        <w:sdtEndPr/>
        <w:sdtContent>
          <w:r w:rsidR="0093381A">
            <w:rPr>
              <w:noProof/>
            </w:rPr>
            <w:drawing>
              <wp:inline distT="0" distB="0" distL="0" distR="0" wp14:anchorId="0B14B27F" wp14:editId="46F3FCF9">
                <wp:extent cx="4899053" cy="38770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9053" cy="3877056"/>
                        </a:xfrm>
                        <a:prstGeom prst="rect">
                          <a:avLst/>
                        </a:prstGeom>
                      </pic:spPr>
                    </pic:pic>
                  </a:graphicData>
                </a:graphic>
              </wp:inline>
            </w:drawing>
          </w:r>
        </w:sdtContent>
      </w:sdt>
    </w:p>
    <w:p w14:paraId="2C12CF05" w14:textId="77777777" w:rsidR="004A7B8D" w:rsidRDefault="0066751F" w:rsidP="0015665A">
      <w:pPr>
        <w:pStyle w:val="FigureCaption"/>
      </w:pPr>
      <w:r>
        <w:t>Orientation of Executed Flight-lines and LiDAR DPA</w:t>
      </w:r>
    </w:p>
    <w:p w14:paraId="689CC888" w14:textId="5EF2EDB4" w:rsidR="00967CA4" w:rsidRDefault="00967CA4" w:rsidP="00623B58">
      <w:pPr>
        <w:pStyle w:val="Heading3"/>
      </w:pPr>
      <w:bookmarkStart w:id="17" w:name="_Toc27652146"/>
      <w:r>
        <w:t>GNSS Reference Stations</w:t>
      </w:r>
      <w:bookmarkEnd w:id="17"/>
    </w:p>
    <w:p w14:paraId="513EDAA1" w14:textId="703043D1" w:rsidR="001E48D5" w:rsidRDefault="00E77ACB" w:rsidP="00C53654">
      <w:pPr>
        <w:pStyle w:val="NormalHeading3"/>
      </w:pPr>
      <w:sdt>
        <w:sdtPr>
          <w:alias w:val="# OF CORS"/>
          <w:tag w:val="# OF CORS"/>
          <w:id w:val="1379582573"/>
          <w:placeholder>
            <w:docPart w:val="DefaultPlaceholder_-1854013440"/>
          </w:placeholder>
          <w15:color w:val="FF0000"/>
          <w:text/>
        </w:sdtPr>
        <w:sdtEndPr/>
        <w:sdtContent>
          <w:r w:rsidR="00AA12A2">
            <w:t xml:space="preserve">Eleven (11) </w:t>
          </w:r>
        </w:sdtContent>
      </w:sdt>
      <w:r w:rsidR="000C203D" w:rsidRPr="000C203D">
        <w:t xml:space="preserve"> Continuously Operating Reference Stations (CORS) were used to control the LiDAR acquisition for the defined project area. The coordinates provided in below are in </w:t>
      </w:r>
      <w:sdt>
        <w:sdtPr>
          <w:alias w:val="COORDINATE REFERENCE SYSTEM"/>
          <w:tag w:val="COORDINATE REFERENCE SYSTEM"/>
          <w:id w:val="-1554777477"/>
          <w:placeholder>
            <w:docPart w:val="DefaultPlaceholder_-1854013440"/>
          </w:placeholder>
          <w15:color w:val="FF0000"/>
          <w:text/>
        </w:sdtPr>
        <w:sdtEndPr/>
        <w:sdtContent>
          <w:r w:rsidR="000B68DD">
            <w:t>NAD83 (2011), Geographic Coordinate System, Ellipsoid, Meters</w:t>
          </w:r>
        </w:sdtContent>
      </w:sdt>
      <w:r w:rsidR="000C203D" w:rsidRPr="000C203D">
        <w:t>.</w:t>
      </w:r>
    </w:p>
    <w:tbl>
      <w:tblPr>
        <w:tblStyle w:val="ListTable4"/>
        <w:tblW w:w="0" w:type="auto"/>
        <w:tblLook w:val="04A0" w:firstRow="1" w:lastRow="0" w:firstColumn="1" w:lastColumn="0" w:noHBand="0" w:noVBand="1"/>
      </w:tblPr>
      <w:tblGrid>
        <w:gridCol w:w="1798"/>
        <w:gridCol w:w="1798"/>
        <w:gridCol w:w="1798"/>
        <w:gridCol w:w="1798"/>
        <w:gridCol w:w="1799"/>
        <w:gridCol w:w="1799"/>
      </w:tblGrid>
      <w:tr w:rsidR="0066751F" w14:paraId="47C7DB33" w14:textId="77777777" w:rsidTr="00805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044084CC" w14:textId="77777777" w:rsidR="0066751F" w:rsidRPr="00CE7527" w:rsidRDefault="0066751F" w:rsidP="00CE7527">
            <w:r w:rsidRPr="00CE7527">
              <w:t>Designation</w:t>
            </w:r>
          </w:p>
        </w:tc>
        <w:tc>
          <w:tcPr>
            <w:tcW w:w="1798" w:type="dxa"/>
          </w:tcPr>
          <w:p w14:paraId="3A333FBB" w14:textId="77777777" w:rsidR="0066751F" w:rsidRPr="00CE7527" w:rsidRDefault="0066751F" w:rsidP="00CE7527">
            <w:pPr>
              <w:cnfStyle w:val="100000000000" w:firstRow="1" w:lastRow="0" w:firstColumn="0" w:lastColumn="0" w:oddVBand="0" w:evenVBand="0" w:oddHBand="0" w:evenHBand="0" w:firstRowFirstColumn="0" w:firstRowLastColumn="0" w:lastRowFirstColumn="0" w:lastRowLastColumn="0"/>
            </w:pPr>
            <w:r w:rsidRPr="00CE7527">
              <w:t>Type</w:t>
            </w:r>
          </w:p>
        </w:tc>
        <w:tc>
          <w:tcPr>
            <w:tcW w:w="1798" w:type="dxa"/>
          </w:tcPr>
          <w:p w14:paraId="5B20B68F" w14:textId="77777777" w:rsidR="0066751F" w:rsidRPr="00CE7527" w:rsidRDefault="0066751F" w:rsidP="00CE7527">
            <w:pPr>
              <w:cnfStyle w:val="100000000000" w:firstRow="1" w:lastRow="0" w:firstColumn="0" w:lastColumn="0" w:oddVBand="0" w:evenVBand="0" w:oddHBand="0" w:evenHBand="0" w:firstRowFirstColumn="0" w:firstRowLastColumn="0" w:lastRowFirstColumn="0" w:lastRowLastColumn="0"/>
            </w:pPr>
            <w:r w:rsidRPr="00CE7527">
              <w:t>PID</w:t>
            </w:r>
          </w:p>
        </w:tc>
        <w:tc>
          <w:tcPr>
            <w:tcW w:w="1798" w:type="dxa"/>
          </w:tcPr>
          <w:p w14:paraId="11086CAF" w14:textId="77777777" w:rsidR="0066751F" w:rsidRPr="00CE7527" w:rsidRDefault="0066751F" w:rsidP="00CE7527">
            <w:pPr>
              <w:cnfStyle w:val="100000000000" w:firstRow="1" w:lastRow="0" w:firstColumn="0" w:lastColumn="0" w:oddVBand="0" w:evenVBand="0" w:oddHBand="0" w:evenHBand="0" w:firstRowFirstColumn="0" w:firstRowLastColumn="0" w:lastRowFirstColumn="0" w:lastRowLastColumn="0"/>
            </w:pPr>
            <w:r w:rsidRPr="00CE7527">
              <w:t>Latitude (N)</w:t>
            </w:r>
          </w:p>
        </w:tc>
        <w:tc>
          <w:tcPr>
            <w:tcW w:w="1799" w:type="dxa"/>
          </w:tcPr>
          <w:p w14:paraId="0B3E3C29" w14:textId="77777777" w:rsidR="0066751F" w:rsidRPr="00CE7527" w:rsidRDefault="0066751F" w:rsidP="00CE7527">
            <w:pPr>
              <w:cnfStyle w:val="100000000000" w:firstRow="1" w:lastRow="0" w:firstColumn="0" w:lastColumn="0" w:oddVBand="0" w:evenVBand="0" w:oddHBand="0" w:evenHBand="0" w:firstRowFirstColumn="0" w:firstRowLastColumn="0" w:lastRowFirstColumn="0" w:lastRowLastColumn="0"/>
            </w:pPr>
            <w:r w:rsidRPr="00CE7527">
              <w:t>Longitude (W)</w:t>
            </w:r>
          </w:p>
        </w:tc>
        <w:tc>
          <w:tcPr>
            <w:tcW w:w="1799" w:type="dxa"/>
          </w:tcPr>
          <w:p w14:paraId="6D96A86A" w14:textId="77777777" w:rsidR="0066751F" w:rsidRPr="00CE7527" w:rsidRDefault="0066751F" w:rsidP="00CE7527">
            <w:pPr>
              <w:cnfStyle w:val="100000000000" w:firstRow="1" w:lastRow="0" w:firstColumn="0" w:lastColumn="0" w:oddVBand="0" w:evenVBand="0" w:oddHBand="0" w:evenHBand="0" w:firstRowFirstColumn="0" w:firstRowLastColumn="0" w:lastRowFirstColumn="0" w:lastRowLastColumn="0"/>
            </w:pPr>
            <w:r w:rsidRPr="00CE7527">
              <w:t>Elevation</w:t>
            </w:r>
          </w:p>
        </w:tc>
      </w:tr>
      <w:tr w:rsidR="0066751F" w14:paraId="3E17C541" w14:textId="77777777" w:rsidTr="0080516A">
        <w:sdt>
          <w:sdtPr>
            <w:id w:val="319705159"/>
            <w:placeholder>
              <w:docPart w:val="0E6AFACD803B4B619FAADC05B8482A45"/>
            </w:placeholder>
          </w:sdtPr>
          <w:sdtEndPr/>
          <w:sdtContent>
            <w:sdt>
              <w:sdtPr>
                <w:id w:val="2063671797"/>
                <w:placeholder>
                  <w:docPart w:val="BD49E34B721B4A94A86DD5394A915F25"/>
                </w:placeholder>
              </w:sdtPr>
              <w:sdtEndPr/>
              <w:sdtContent>
                <w:tc>
                  <w:tcPr>
                    <w:cnfStyle w:val="001000000000" w:firstRow="0" w:lastRow="0" w:firstColumn="1" w:lastColumn="0" w:oddVBand="0" w:evenVBand="0" w:oddHBand="0" w:evenHBand="0" w:firstRowFirstColumn="0" w:firstRowLastColumn="0" w:lastRowFirstColumn="0" w:lastRowLastColumn="0"/>
                    <w:tcW w:w="1798" w:type="dxa"/>
                  </w:tcPr>
                  <w:p w14:paraId="5931148F" w14:textId="4EE16366" w:rsidR="0066751F" w:rsidRDefault="00A02EC4" w:rsidP="005E3DEE">
                    <w:pPr>
                      <w:pStyle w:val="TableBoldCenterText"/>
                    </w:pPr>
                    <w:r w:rsidRPr="00A02EC4">
                      <w:t>ICT3</w:t>
                    </w:r>
                  </w:p>
                </w:tc>
              </w:sdtContent>
            </w:sdt>
          </w:sdtContent>
        </w:sdt>
        <w:sdt>
          <w:sdtPr>
            <w:id w:val="-608042684"/>
            <w:placeholder>
              <w:docPart w:val="15DBAB53826B4E17BB53EFE62FBDB4B0"/>
            </w:placeholder>
          </w:sdtPr>
          <w:sdtEndPr/>
          <w:sdtContent>
            <w:tc>
              <w:tcPr>
                <w:tcW w:w="1798" w:type="dxa"/>
              </w:tcPr>
              <w:p w14:paraId="4AEE9468" w14:textId="4FCFC768" w:rsidR="0066751F" w:rsidRPr="001E48D5" w:rsidRDefault="00A02EC4" w:rsidP="005E3DEE">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907302033"/>
            <w:placeholder>
              <w:docPart w:val="824F5860DE094470BF83C528932BECA2"/>
            </w:placeholder>
          </w:sdtPr>
          <w:sdtEndPr/>
          <w:sdtContent>
            <w:tc>
              <w:tcPr>
                <w:tcW w:w="1798" w:type="dxa"/>
              </w:tcPr>
              <w:p w14:paraId="3DC0272F" w14:textId="554D08B5" w:rsidR="0066751F" w:rsidRPr="001E48D5" w:rsidRDefault="00A02EC4" w:rsidP="005E3DEE">
                <w:pPr>
                  <w:pStyle w:val="TableNormalCenterText"/>
                  <w:cnfStyle w:val="000000000000" w:firstRow="0" w:lastRow="0" w:firstColumn="0" w:lastColumn="0" w:oddVBand="0" w:evenVBand="0" w:oddHBand="0" w:evenHBand="0" w:firstRowFirstColumn="0" w:firstRowLastColumn="0" w:lastRowFirstColumn="0" w:lastRowLastColumn="0"/>
                </w:pPr>
                <w:r w:rsidRPr="00A02EC4">
                  <w:t>ICT3</w:t>
                </w:r>
              </w:p>
            </w:tc>
          </w:sdtContent>
        </w:sdt>
        <w:sdt>
          <w:sdtPr>
            <w:id w:val="118503030"/>
            <w:placeholder>
              <w:docPart w:val="2DD5DA388D244748838F290DE137835A"/>
            </w:placeholder>
          </w:sdtPr>
          <w:sdtEndPr/>
          <w:sdtContent>
            <w:tc>
              <w:tcPr>
                <w:tcW w:w="1798" w:type="dxa"/>
              </w:tcPr>
              <w:p w14:paraId="0FAC01E8" w14:textId="6AA1084A" w:rsidR="0066751F" w:rsidRPr="001E48D5" w:rsidRDefault="00A02EC4" w:rsidP="005E3DEE">
                <w:pPr>
                  <w:pStyle w:val="TableNormalCenterText"/>
                  <w:cnfStyle w:val="000000000000" w:firstRow="0" w:lastRow="0" w:firstColumn="0" w:lastColumn="0" w:oddVBand="0" w:evenVBand="0" w:oddHBand="0" w:evenHBand="0" w:firstRowFirstColumn="0" w:firstRowLastColumn="0" w:lastRowFirstColumn="0" w:lastRowLastColumn="0"/>
                </w:pPr>
                <w:r w:rsidRPr="00A02EC4">
                  <w:t>37°45'09.33297"</w:t>
                </w:r>
              </w:p>
            </w:tc>
          </w:sdtContent>
        </w:sdt>
        <w:sdt>
          <w:sdtPr>
            <w:id w:val="370195939"/>
            <w:placeholder>
              <w:docPart w:val="BD22EC076DF547868DD3F371F99F5353"/>
            </w:placeholder>
          </w:sdtPr>
          <w:sdtEndPr/>
          <w:sdtContent>
            <w:tc>
              <w:tcPr>
                <w:tcW w:w="1799" w:type="dxa"/>
              </w:tcPr>
              <w:p w14:paraId="54D1CDDD" w14:textId="78899940" w:rsidR="0066751F" w:rsidRPr="001E48D5" w:rsidRDefault="00A02EC4" w:rsidP="005E3DEE">
                <w:pPr>
                  <w:pStyle w:val="TableNormalCenterText"/>
                  <w:cnfStyle w:val="000000000000" w:firstRow="0" w:lastRow="0" w:firstColumn="0" w:lastColumn="0" w:oddVBand="0" w:evenVBand="0" w:oddHBand="0" w:evenHBand="0" w:firstRowFirstColumn="0" w:firstRowLastColumn="0" w:lastRowFirstColumn="0" w:lastRowLastColumn="0"/>
                </w:pPr>
                <w:r w:rsidRPr="00A02EC4">
                  <w:t>97°12'58.42230</w:t>
                </w:r>
              </w:p>
            </w:tc>
          </w:sdtContent>
        </w:sdt>
        <w:sdt>
          <w:sdtPr>
            <w:id w:val="-924956982"/>
            <w:placeholder>
              <w:docPart w:val="32703971505940F39E1EFAE6CB9C3998"/>
            </w:placeholder>
          </w:sdtPr>
          <w:sdtEndPr/>
          <w:sdtContent>
            <w:tc>
              <w:tcPr>
                <w:tcW w:w="1799" w:type="dxa"/>
              </w:tcPr>
              <w:p w14:paraId="0FD3740D" w14:textId="2D99778E" w:rsidR="0066751F" w:rsidRPr="001E48D5" w:rsidRDefault="00A02EC4" w:rsidP="005E3DEE">
                <w:pPr>
                  <w:pStyle w:val="TableNormalCenterText"/>
                  <w:cnfStyle w:val="000000000000" w:firstRow="0" w:lastRow="0" w:firstColumn="0" w:lastColumn="0" w:oddVBand="0" w:evenVBand="0" w:oddHBand="0" w:evenHBand="0" w:firstRowFirstColumn="0" w:firstRowLastColumn="0" w:lastRowFirstColumn="0" w:lastRowLastColumn="0"/>
                </w:pPr>
                <w:r w:rsidRPr="00A02EC4">
                  <w:t>401.242</w:t>
                </w:r>
                <w:r w:rsidR="00180965">
                  <w:t>m</w:t>
                </w:r>
              </w:p>
            </w:tc>
          </w:sdtContent>
        </w:sdt>
      </w:tr>
      <w:sdt>
        <w:sdtPr>
          <w:rPr>
            <w:b w:val="0"/>
          </w:rPr>
          <w:id w:val="762656559"/>
          <w15:repeatingSection/>
        </w:sdtPr>
        <w:sdtEndPr/>
        <w:sdtContent>
          <w:sdt>
            <w:sdtPr>
              <w:rPr>
                <w:b w:val="0"/>
              </w:rPr>
              <w:id w:val="1398399713"/>
              <w:placeholder>
                <w:docPart w:val="23872852B7E44D35BFF47AB1D2C49583"/>
              </w:placeholder>
              <w15:repeatingSectionItem/>
            </w:sdtPr>
            <w:sdtEndPr/>
            <w:sdtContent>
              <w:tr w:rsidR="0066751F" w14:paraId="33BEEBAA" w14:textId="77777777" w:rsidTr="0080516A">
                <w:trPr>
                  <w:cnfStyle w:val="000000010000" w:firstRow="0" w:lastRow="0" w:firstColumn="0" w:lastColumn="0" w:oddVBand="0" w:evenVBand="0" w:oddHBand="0" w:evenHBand="1" w:firstRowFirstColumn="0" w:firstRowLastColumn="0" w:lastRowFirstColumn="0" w:lastRowLastColumn="0"/>
                </w:trPr>
                <w:sdt>
                  <w:sdtPr>
                    <w:rPr>
                      <w:b w:val="0"/>
                    </w:rPr>
                    <w:id w:val="1876417737"/>
                    <w:placeholder>
                      <w:docPart w:val="EDF5E54B41D64D09ADA512B3A8EDAA66"/>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30F720BC" w14:textId="3A291F3E" w:rsidR="0066751F" w:rsidRDefault="00A02EC4" w:rsidP="005E3DEE">
                        <w:pPr>
                          <w:pStyle w:val="TableBoldCenterText"/>
                        </w:pPr>
                        <w:r w:rsidRPr="00A02EC4">
                          <w:t>ICT4</w:t>
                        </w:r>
                      </w:p>
                    </w:tc>
                  </w:sdtContent>
                </w:sdt>
                <w:sdt>
                  <w:sdtPr>
                    <w:id w:val="1293405892"/>
                    <w:placeholder>
                      <w:docPart w:val="61EEFD5D63C142F6B5F2D8983AF4521D"/>
                    </w:placeholder>
                  </w:sdtPr>
                  <w:sdtEndPr/>
                  <w:sdtContent>
                    <w:tc>
                      <w:tcPr>
                        <w:tcW w:w="1798" w:type="dxa"/>
                      </w:tcPr>
                      <w:p w14:paraId="13AFA923" w14:textId="1624B6DC" w:rsidR="0066751F" w:rsidRPr="001E48D5" w:rsidRDefault="00A02EC4" w:rsidP="005E3DEE">
                        <w:pPr>
                          <w:pStyle w:val="TableNormalCenterText"/>
                          <w:cnfStyle w:val="000000010000" w:firstRow="0" w:lastRow="0" w:firstColumn="0" w:lastColumn="0" w:oddVBand="0" w:evenVBand="0" w:oddHBand="0" w:evenHBand="1" w:firstRowFirstColumn="0" w:firstRowLastColumn="0" w:lastRowFirstColumn="0" w:lastRowLastColumn="0"/>
                        </w:pPr>
                        <w:r>
                          <w:t>CORS</w:t>
                        </w:r>
                      </w:p>
                    </w:tc>
                  </w:sdtContent>
                </w:sdt>
                <w:sdt>
                  <w:sdtPr>
                    <w:id w:val="-1286265730"/>
                    <w:placeholder>
                      <w:docPart w:val="33F1D81D85FF490FB6E6C4E36094A18A"/>
                    </w:placeholder>
                  </w:sdtPr>
                  <w:sdtEndPr/>
                  <w:sdtContent>
                    <w:tc>
                      <w:tcPr>
                        <w:tcW w:w="1798" w:type="dxa"/>
                      </w:tcPr>
                      <w:p w14:paraId="54F85936" w14:textId="1FA46613" w:rsidR="0066751F" w:rsidRPr="001E48D5" w:rsidRDefault="00A02EC4" w:rsidP="005E3DEE">
                        <w:pPr>
                          <w:pStyle w:val="TableNormalCenterText"/>
                          <w:cnfStyle w:val="000000010000" w:firstRow="0" w:lastRow="0" w:firstColumn="0" w:lastColumn="0" w:oddVBand="0" w:evenVBand="0" w:oddHBand="0" w:evenHBand="1" w:firstRowFirstColumn="0" w:firstRowLastColumn="0" w:lastRowFirstColumn="0" w:lastRowLastColumn="0"/>
                        </w:pPr>
                        <w:r w:rsidRPr="00A02EC4">
                          <w:t>ICT4</w:t>
                        </w:r>
                      </w:p>
                    </w:tc>
                  </w:sdtContent>
                </w:sdt>
                <w:sdt>
                  <w:sdtPr>
                    <w:id w:val="1137682213"/>
                    <w:placeholder>
                      <w:docPart w:val="D4ACF626630B424CADF049365EBD3C98"/>
                    </w:placeholder>
                  </w:sdtPr>
                  <w:sdtEndPr/>
                  <w:sdtContent>
                    <w:tc>
                      <w:tcPr>
                        <w:tcW w:w="1798" w:type="dxa"/>
                      </w:tcPr>
                      <w:p w14:paraId="568360FB" w14:textId="5DE37ABD" w:rsidR="0066751F" w:rsidRPr="001E48D5" w:rsidRDefault="00A02EC4" w:rsidP="005E3DEE">
                        <w:pPr>
                          <w:pStyle w:val="TableNormalCenterText"/>
                          <w:cnfStyle w:val="000000010000" w:firstRow="0" w:lastRow="0" w:firstColumn="0" w:lastColumn="0" w:oddVBand="0" w:evenVBand="0" w:oddHBand="0" w:evenHBand="1" w:firstRowFirstColumn="0" w:firstRowLastColumn="0" w:lastRowFirstColumn="0" w:lastRowLastColumn="0"/>
                        </w:pPr>
                        <w:r w:rsidRPr="00A02EC4">
                          <w:t>37°37'08.57671"</w:t>
                        </w:r>
                      </w:p>
                    </w:tc>
                  </w:sdtContent>
                </w:sdt>
                <w:sdt>
                  <w:sdtPr>
                    <w:id w:val="1013955138"/>
                    <w:placeholder>
                      <w:docPart w:val="0CCDDFD34FAD40E4B5530DA9A9B83303"/>
                    </w:placeholder>
                  </w:sdtPr>
                  <w:sdtEndPr/>
                  <w:sdtContent>
                    <w:tc>
                      <w:tcPr>
                        <w:tcW w:w="1799" w:type="dxa"/>
                      </w:tcPr>
                      <w:p w14:paraId="092C5A66" w14:textId="0CD827DB" w:rsidR="0066751F" w:rsidRPr="001E48D5" w:rsidRDefault="00A02EC4" w:rsidP="005E3DEE">
                        <w:pPr>
                          <w:pStyle w:val="TableNormalCenterText"/>
                          <w:cnfStyle w:val="000000010000" w:firstRow="0" w:lastRow="0" w:firstColumn="0" w:lastColumn="0" w:oddVBand="0" w:evenVBand="0" w:oddHBand="0" w:evenHBand="1" w:firstRowFirstColumn="0" w:firstRowLastColumn="0" w:lastRowFirstColumn="0" w:lastRowLastColumn="0"/>
                        </w:pPr>
                        <w:r w:rsidRPr="00A02EC4">
                          <w:t>97°37'57.00056"</w:t>
                        </w:r>
                      </w:p>
                    </w:tc>
                  </w:sdtContent>
                </w:sdt>
                <w:tc>
                  <w:tcPr>
                    <w:tcW w:w="1799" w:type="dxa"/>
                  </w:tcPr>
                  <w:p w14:paraId="0594AD09" w14:textId="738C5335" w:rsidR="0066751F" w:rsidRPr="001E48D5" w:rsidRDefault="00E77ACB" w:rsidP="005E3DEE">
                    <w:pPr>
                      <w:pStyle w:val="TableNormalCenterText"/>
                      <w:cnfStyle w:val="000000010000" w:firstRow="0" w:lastRow="0" w:firstColumn="0" w:lastColumn="0" w:oddVBand="0" w:evenVBand="0" w:oddHBand="0" w:evenHBand="1" w:firstRowFirstColumn="0" w:firstRowLastColumn="0" w:lastRowFirstColumn="0" w:lastRowLastColumn="0"/>
                    </w:pPr>
                    <w:sdt>
                      <w:sdtPr>
                        <w:id w:val="-721280399"/>
                        <w:placeholder>
                          <w:docPart w:val="2BAAEBFACACD4D20ADCA3D62A31A85CF"/>
                        </w:placeholder>
                      </w:sdtPr>
                      <w:sdtEndPr/>
                      <w:sdtContent>
                        <w:r w:rsidR="00A02EC4" w:rsidRPr="00A02EC4">
                          <w:t>392.172</w:t>
                        </w:r>
                      </w:sdtContent>
                    </w:sdt>
                    <w:r w:rsidR="00180965">
                      <w:t>m</w:t>
                    </w:r>
                  </w:p>
                </w:tc>
              </w:tr>
            </w:sdtContent>
          </w:sdt>
          <w:sdt>
            <w:sdtPr>
              <w:rPr>
                <w:b w:val="0"/>
              </w:rPr>
              <w:id w:val="-1367219362"/>
              <w:placeholder>
                <w:docPart w:val="D13AF3686C1A4303B842EC47ADFC8C0C"/>
              </w:placeholder>
              <w15:repeatingSectionItem/>
            </w:sdtPr>
            <w:sdtEndPr/>
            <w:sdtContent>
              <w:tr w:rsidR="00A02EC4" w14:paraId="669BB1AA" w14:textId="77777777" w:rsidTr="0080516A">
                <w:sdt>
                  <w:sdtPr>
                    <w:rPr>
                      <w:b w:val="0"/>
                    </w:rPr>
                    <w:id w:val="-433751963"/>
                    <w:placeholder>
                      <w:docPart w:val="2240E47A4A4E4297B7F6F4A44A91E66A"/>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135E7B74" w14:textId="72917507" w:rsidR="00A02EC4" w:rsidRDefault="00A02EC4" w:rsidP="00A02EC4">
                        <w:pPr>
                          <w:pStyle w:val="TableBoldCenterText"/>
                        </w:pPr>
                        <w:r w:rsidRPr="00A02EC4">
                          <w:t>ICT5</w:t>
                        </w:r>
                      </w:p>
                    </w:tc>
                  </w:sdtContent>
                </w:sdt>
                <w:sdt>
                  <w:sdtPr>
                    <w:id w:val="113174490"/>
                    <w:placeholder>
                      <w:docPart w:val="F180C91AC605412F953D2B9506344B07"/>
                    </w:placeholder>
                  </w:sdtPr>
                  <w:sdtEndPr/>
                  <w:sdtContent>
                    <w:tc>
                      <w:tcPr>
                        <w:tcW w:w="1798" w:type="dxa"/>
                      </w:tcPr>
                      <w:p w14:paraId="2AB2C91D" w14:textId="456E15A0"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339508706"/>
                    <w:placeholder>
                      <w:docPart w:val="51E3B7E346F64F17976FCC0D64A599B6"/>
                    </w:placeholder>
                  </w:sdtPr>
                  <w:sdtEndPr/>
                  <w:sdtContent>
                    <w:tc>
                      <w:tcPr>
                        <w:tcW w:w="1798" w:type="dxa"/>
                      </w:tcPr>
                      <w:p w14:paraId="27DA2B50" w14:textId="1CDFE130"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ICT5</w:t>
                        </w:r>
                      </w:p>
                    </w:tc>
                  </w:sdtContent>
                </w:sdt>
                <w:sdt>
                  <w:sdtPr>
                    <w:id w:val="-1533332603"/>
                    <w:placeholder>
                      <w:docPart w:val="725D3A865EB7430C93066FF85132FE37"/>
                    </w:placeholder>
                  </w:sdtPr>
                  <w:sdtEndPr/>
                  <w:sdtContent>
                    <w:tc>
                      <w:tcPr>
                        <w:tcW w:w="1798" w:type="dxa"/>
                      </w:tcPr>
                      <w:p w14:paraId="77BC645D" w14:textId="24E83F85"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37°47'12.04062"</w:t>
                        </w:r>
                      </w:p>
                    </w:tc>
                  </w:sdtContent>
                </w:sdt>
                <w:sdt>
                  <w:sdtPr>
                    <w:id w:val="-1263612875"/>
                    <w:placeholder>
                      <w:docPart w:val="2CCD01177FE149BAA597EA2295DAC6EA"/>
                    </w:placeholder>
                  </w:sdtPr>
                  <w:sdtEndPr/>
                  <w:sdtContent>
                    <w:tc>
                      <w:tcPr>
                        <w:tcW w:w="1799" w:type="dxa"/>
                      </w:tcPr>
                      <w:p w14:paraId="11634EDB" w14:textId="7A88C328"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97°37'32.73360"</w:t>
                        </w:r>
                      </w:p>
                    </w:tc>
                  </w:sdtContent>
                </w:sdt>
                <w:sdt>
                  <w:sdtPr>
                    <w:id w:val="1935009501"/>
                    <w:placeholder>
                      <w:docPart w:val="A8560641D34B4FE584CC5B9D00B137B7"/>
                    </w:placeholder>
                  </w:sdtPr>
                  <w:sdtEndPr/>
                  <w:sdtContent>
                    <w:tc>
                      <w:tcPr>
                        <w:tcW w:w="1799" w:type="dxa"/>
                      </w:tcPr>
                      <w:p w14:paraId="29D4DFD5" w14:textId="6961032D"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411.107</w:t>
                        </w:r>
                        <w:r w:rsidR="00180965">
                          <w:t>m</w:t>
                        </w:r>
                      </w:p>
                    </w:tc>
                  </w:sdtContent>
                </w:sdt>
              </w:tr>
            </w:sdtContent>
          </w:sdt>
          <w:sdt>
            <w:sdtPr>
              <w:rPr>
                <w:b w:val="0"/>
              </w:rPr>
              <w:id w:val="-615054088"/>
              <w:placeholder>
                <w:docPart w:val="6BF123AFBB8B453CA9F88B6115122011"/>
              </w:placeholder>
              <w15:repeatingSectionItem/>
            </w:sdtPr>
            <w:sdtEndPr/>
            <w:sdtContent>
              <w:tr w:rsidR="00A02EC4" w14:paraId="32D208D1" w14:textId="77777777" w:rsidTr="0080516A">
                <w:trPr>
                  <w:cnfStyle w:val="000000010000" w:firstRow="0" w:lastRow="0" w:firstColumn="0" w:lastColumn="0" w:oddVBand="0" w:evenVBand="0" w:oddHBand="0" w:evenHBand="1" w:firstRowFirstColumn="0" w:firstRowLastColumn="0" w:lastRowFirstColumn="0" w:lastRowLastColumn="0"/>
                </w:trPr>
                <w:sdt>
                  <w:sdtPr>
                    <w:rPr>
                      <w:b w:val="0"/>
                    </w:rPr>
                    <w:id w:val="-389116726"/>
                    <w:placeholder>
                      <w:docPart w:val="2DCB49D6A0B344B092897D4FDAC903C6"/>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6B4B72BB" w14:textId="4ACFF638" w:rsidR="00A02EC4" w:rsidRDefault="00A02EC4" w:rsidP="00A02EC4">
                        <w:pPr>
                          <w:pStyle w:val="TableBoldCenterText"/>
                        </w:pPr>
                        <w:r w:rsidRPr="00A02EC4">
                          <w:t>KSPR</w:t>
                        </w:r>
                      </w:p>
                    </w:tc>
                  </w:sdtContent>
                </w:sdt>
                <w:sdt>
                  <w:sdtPr>
                    <w:id w:val="1932085027"/>
                    <w:placeholder>
                      <w:docPart w:val="1475B167058C4F2F86304723EED9A419"/>
                    </w:placeholder>
                  </w:sdtPr>
                  <w:sdtEndPr/>
                  <w:sdtContent>
                    <w:tc>
                      <w:tcPr>
                        <w:tcW w:w="1798" w:type="dxa"/>
                      </w:tcPr>
                      <w:p w14:paraId="487D5D2E" w14:textId="61F7B54A"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t>CORS</w:t>
                        </w:r>
                      </w:p>
                    </w:tc>
                  </w:sdtContent>
                </w:sdt>
                <w:sdt>
                  <w:sdtPr>
                    <w:id w:val="1313906341"/>
                    <w:placeholder>
                      <w:docPart w:val="0637BC5B4B494AFBBFC32D6705B8E110"/>
                    </w:placeholder>
                  </w:sdtPr>
                  <w:sdtEndPr/>
                  <w:sdtContent>
                    <w:tc>
                      <w:tcPr>
                        <w:tcW w:w="1798" w:type="dxa"/>
                      </w:tcPr>
                      <w:p w14:paraId="0C6C8142" w14:textId="7FFAB732"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KSPR</w:t>
                        </w:r>
                      </w:p>
                    </w:tc>
                  </w:sdtContent>
                </w:sdt>
                <w:sdt>
                  <w:sdtPr>
                    <w:id w:val="2145394197"/>
                    <w:placeholder>
                      <w:docPart w:val="6C5DF672B88745D38641AD3FE9755CA5"/>
                    </w:placeholder>
                  </w:sdtPr>
                  <w:sdtEndPr/>
                  <w:sdtContent>
                    <w:tc>
                      <w:tcPr>
                        <w:tcW w:w="1798" w:type="dxa"/>
                      </w:tcPr>
                      <w:p w14:paraId="39A788C2" w14:textId="60A23B8D"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37°41'26.44138"</w:t>
                        </w:r>
                      </w:p>
                    </w:tc>
                  </w:sdtContent>
                </w:sdt>
                <w:sdt>
                  <w:sdtPr>
                    <w:id w:val="1566216999"/>
                    <w:placeholder>
                      <w:docPart w:val="9507A0D59D4645A6BDF12F565F7639F8"/>
                    </w:placeholder>
                  </w:sdtPr>
                  <w:sdtEndPr/>
                  <w:sdtContent>
                    <w:tc>
                      <w:tcPr>
                        <w:tcW w:w="1799" w:type="dxa"/>
                      </w:tcPr>
                      <w:p w14:paraId="6B3654C3" w14:textId="53AEDC4B"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98°44'27.53387"</w:t>
                        </w:r>
                      </w:p>
                    </w:tc>
                  </w:sdtContent>
                </w:sdt>
                <w:tc>
                  <w:tcPr>
                    <w:tcW w:w="1799" w:type="dxa"/>
                  </w:tcPr>
                  <w:p w14:paraId="1E5EB853" w14:textId="49C3B6FB" w:rsidR="00A02EC4" w:rsidRPr="001E48D5" w:rsidRDefault="00E77ACB" w:rsidP="00A02EC4">
                    <w:pPr>
                      <w:pStyle w:val="TableNormalCenterText"/>
                      <w:cnfStyle w:val="000000010000" w:firstRow="0" w:lastRow="0" w:firstColumn="0" w:lastColumn="0" w:oddVBand="0" w:evenVBand="0" w:oddHBand="0" w:evenHBand="1" w:firstRowFirstColumn="0" w:firstRowLastColumn="0" w:lastRowFirstColumn="0" w:lastRowLastColumn="0"/>
                    </w:pPr>
                    <w:sdt>
                      <w:sdtPr>
                        <w:id w:val="-1901437658"/>
                        <w:placeholder>
                          <w:docPart w:val="27E97E02550343F8AC11EFA5EECB5D06"/>
                        </w:placeholder>
                      </w:sdtPr>
                      <w:sdtEndPr/>
                      <w:sdtContent>
                        <w:r w:rsidR="00A02EC4" w:rsidRPr="00A02EC4">
                          <w:t>573.45</w:t>
                        </w:r>
                      </w:sdtContent>
                    </w:sdt>
                    <w:r w:rsidR="00180965">
                      <w:t>m</w:t>
                    </w:r>
                  </w:p>
                </w:tc>
              </w:tr>
            </w:sdtContent>
          </w:sdt>
          <w:sdt>
            <w:sdtPr>
              <w:rPr>
                <w:b w:val="0"/>
              </w:rPr>
              <w:id w:val="-594861116"/>
              <w:placeholder>
                <w:docPart w:val="B1E15C2F214D4F5E993C48458568B2A1"/>
              </w:placeholder>
              <w15:repeatingSectionItem/>
            </w:sdtPr>
            <w:sdtEndPr/>
            <w:sdtContent>
              <w:tr w:rsidR="00A02EC4" w14:paraId="517515AA" w14:textId="77777777" w:rsidTr="0080516A">
                <w:sdt>
                  <w:sdtPr>
                    <w:rPr>
                      <w:b w:val="0"/>
                    </w:rPr>
                    <w:id w:val="1526512205"/>
                    <w:placeholder>
                      <w:docPart w:val="F77D3E0DA9A247A8AB048AEAB8292D30"/>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464D6800" w14:textId="5FD3B997" w:rsidR="00A02EC4" w:rsidRDefault="00A02EC4" w:rsidP="00A02EC4">
                        <w:pPr>
                          <w:pStyle w:val="TableBoldCenterText"/>
                        </w:pPr>
                        <w:r w:rsidRPr="00A02EC4">
                          <w:t>KSBK</w:t>
                        </w:r>
                      </w:p>
                    </w:tc>
                  </w:sdtContent>
                </w:sdt>
                <w:sdt>
                  <w:sdtPr>
                    <w:id w:val="1876424699"/>
                    <w:placeholder>
                      <w:docPart w:val="5F2C4EF9D8E64794B083F86FB17ADBF8"/>
                    </w:placeholder>
                  </w:sdtPr>
                  <w:sdtEndPr/>
                  <w:sdtContent>
                    <w:tc>
                      <w:tcPr>
                        <w:tcW w:w="1798" w:type="dxa"/>
                      </w:tcPr>
                      <w:p w14:paraId="229B9D58" w14:textId="2D6A1138"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828592887"/>
                    <w:placeholder>
                      <w:docPart w:val="C060B137F8BA465EAF83DCD3B969217C"/>
                    </w:placeholder>
                  </w:sdtPr>
                  <w:sdtEndPr/>
                  <w:sdtContent>
                    <w:tc>
                      <w:tcPr>
                        <w:tcW w:w="1798" w:type="dxa"/>
                      </w:tcPr>
                      <w:p w14:paraId="46F00E89" w14:textId="44C6EB14"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KSBK</w:t>
                        </w:r>
                      </w:p>
                    </w:tc>
                  </w:sdtContent>
                </w:sdt>
                <w:sdt>
                  <w:sdtPr>
                    <w:id w:val="-1983847831"/>
                    <w:placeholder>
                      <w:docPart w:val="20579BF8C0DB40F5BEE2EE3EA4CAB4FB"/>
                    </w:placeholder>
                  </w:sdtPr>
                  <w:sdtEndPr/>
                  <w:sdtContent>
                    <w:tc>
                      <w:tcPr>
                        <w:tcW w:w="1798" w:type="dxa"/>
                      </w:tcPr>
                      <w:p w14:paraId="026A883F" w14:textId="1C6C39F6"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37°33'03.90852"</w:t>
                        </w:r>
                      </w:p>
                    </w:tc>
                  </w:sdtContent>
                </w:sdt>
                <w:sdt>
                  <w:sdtPr>
                    <w:id w:val="1386914159"/>
                    <w:placeholder>
                      <w:docPart w:val="739B1E3D05DA4686AA60A7A457A39FEE"/>
                    </w:placeholder>
                  </w:sdtPr>
                  <w:sdtEndPr/>
                  <w:sdtContent>
                    <w:tc>
                      <w:tcPr>
                        <w:tcW w:w="1799" w:type="dxa"/>
                      </w:tcPr>
                      <w:p w14:paraId="4BF990A2" w14:textId="16FA0C5D"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99°38'06.26885"</w:t>
                        </w:r>
                      </w:p>
                    </w:tc>
                  </w:sdtContent>
                </w:sdt>
                <w:tc>
                  <w:tcPr>
                    <w:tcW w:w="1799" w:type="dxa"/>
                  </w:tcPr>
                  <w:p w14:paraId="402E7617" w14:textId="744F88A8" w:rsidR="00A02EC4" w:rsidRPr="001E48D5" w:rsidRDefault="00E77ACB" w:rsidP="00A02EC4">
                    <w:pPr>
                      <w:pStyle w:val="TableNormalCenterText"/>
                      <w:cnfStyle w:val="000000000000" w:firstRow="0" w:lastRow="0" w:firstColumn="0" w:lastColumn="0" w:oddVBand="0" w:evenVBand="0" w:oddHBand="0" w:evenHBand="0" w:firstRowFirstColumn="0" w:firstRowLastColumn="0" w:lastRowFirstColumn="0" w:lastRowLastColumn="0"/>
                    </w:pPr>
                    <w:sdt>
                      <w:sdtPr>
                        <w:id w:val="-2103169246"/>
                        <w:placeholder>
                          <w:docPart w:val="ABB64EE4576C4F99BF6EE3A038D9CF93"/>
                        </w:placeholder>
                      </w:sdtPr>
                      <w:sdtEndPr/>
                      <w:sdtContent>
                        <w:r w:rsidR="00A02EC4" w:rsidRPr="00A02EC4">
                          <w:t>717.084</w:t>
                        </w:r>
                      </w:sdtContent>
                    </w:sdt>
                    <w:r w:rsidR="00180965">
                      <w:t>m</w:t>
                    </w:r>
                  </w:p>
                </w:tc>
              </w:tr>
            </w:sdtContent>
          </w:sdt>
          <w:sdt>
            <w:sdtPr>
              <w:rPr>
                <w:b w:val="0"/>
              </w:rPr>
              <w:id w:val="1136072780"/>
              <w:placeholder>
                <w:docPart w:val="310F3BACA3E44FB1B8EEB0B6242932AE"/>
              </w:placeholder>
              <w15:repeatingSectionItem/>
            </w:sdtPr>
            <w:sdtEndPr/>
            <w:sdtContent>
              <w:tr w:rsidR="00A02EC4" w14:paraId="2629DC49" w14:textId="77777777" w:rsidTr="0080516A">
                <w:trPr>
                  <w:cnfStyle w:val="000000010000" w:firstRow="0" w:lastRow="0" w:firstColumn="0" w:lastColumn="0" w:oddVBand="0" w:evenVBand="0" w:oddHBand="0" w:evenHBand="1" w:firstRowFirstColumn="0" w:firstRowLastColumn="0" w:lastRowFirstColumn="0" w:lastRowLastColumn="0"/>
                </w:trPr>
                <w:sdt>
                  <w:sdtPr>
                    <w:rPr>
                      <w:b w:val="0"/>
                    </w:rPr>
                    <w:id w:val="1626814481"/>
                    <w:placeholder>
                      <w:docPart w:val="C97735347FD3494784409721B86912C2"/>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285EBFA0" w14:textId="192564C5" w:rsidR="00A02EC4" w:rsidRDefault="00A02EC4" w:rsidP="00A02EC4">
                        <w:pPr>
                          <w:pStyle w:val="TableBoldCenterText"/>
                        </w:pPr>
                        <w:r w:rsidRPr="00A02EC4">
                          <w:t>KSCW</w:t>
                        </w:r>
                      </w:p>
                    </w:tc>
                  </w:sdtContent>
                </w:sdt>
                <w:sdt>
                  <w:sdtPr>
                    <w:id w:val="990292458"/>
                    <w:placeholder>
                      <w:docPart w:val="BD54FC29ADE64C30B459446A30666134"/>
                    </w:placeholder>
                  </w:sdtPr>
                  <w:sdtEndPr/>
                  <w:sdtContent>
                    <w:tc>
                      <w:tcPr>
                        <w:tcW w:w="1798" w:type="dxa"/>
                      </w:tcPr>
                      <w:p w14:paraId="55EA25A8" w14:textId="1ECD05C6"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t>CORS</w:t>
                        </w:r>
                      </w:p>
                    </w:tc>
                  </w:sdtContent>
                </w:sdt>
                <w:sdt>
                  <w:sdtPr>
                    <w:id w:val="-552384318"/>
                    <w:placeholder>
                      <w:docPart w:val="18D77AD0B09640E9909AC27E7728114A"/>
                    </w:placeholder>
                  </w:sdtPr>
                  <w:sdtEndPr/>
                  <w:sdtContent>
                    <w:tc>
                      <w:tcPr>
                        <w:tcW w:w="1798" w:type="dxa"/>
                      </w:tcPr>
                      <w:p w14:paraId="12B37148" w14:textId="06ECCFEB"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KSCW</w:t>
                        </w:r>
                      </w:p>
                    </w:tc>
                  </w:sdtContent>
                </w:sdt>
                <w:sdt>
                  <w:sdtPr>
                    <w:id w:val="-1954854460"/>
                    <w:placeholder>
                      <w:docPart w:val="B4351C4ED10E47FFBD98E7D682F90901"/>
                    </w:placeholder>
                  </w:sdtPr>
                  <w:sdtEndPr/>
                  <w:sdtContent>
                    <w:tc>
                      <w:tcPr>
                        <w:tcW w:w="1798" w:type="dxa"/>
                      </w:tcPr>
                      <w:p w14:paraId="090D8311" w14:textId="34D8B0C5"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37°16'24.87324"</w:t>
                        </w:r>
                      </w:p>
                    </w:tc>
                  </w:sdtContent>
                </w:sdt>
                <w:sdt>
                  <w:sdtPr>
                    <w:id w:val="819233411"/>
                    <w:placeholder>
                      <w:docPart w:val="56C4CE2A88A6429EA6A73AA806916F4B"/>
                    </w:placeholder>
                  </w:sdtPr>
                  <w:sdtEndPr/>
                  <w:sdtContent>
                    <w:tc>
                      <w:tcPr>
                        <w:tcW w:w="1799" w:type="dxa"/>
                      </w:tcPr>
                      <w:p w14:paraId="6669E795" w14:textId="5905F64B"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99°19'39.34067"</w:t>
                        </w:r>
                      </w:p>
                    </w:tc>
                  </w:sdtContent>
                </w:sdt>
                <w:tc>
                  <w:tcPr>
                    <w:tcW w:w="1799" w:type="dxa"/>
                  </w:tcPr>
                  <w:p w14:paraId="07E6391E" w14:textId="2A3A8E31" w:rsidR="00A02EC4" w:rsidRPr="001E48D5" w:rsidRDefault="00E77ACB" w:rsidP="00A02EC4">
                    <w:pPr>
                      <w:pStyle w:val="TableNormalCenterText"/>
                      <w:cnfStyle w:val="000000010000" w:firstRow="0" w:lastRow="0" w:firstColumn="0" w:lastColumn="0" w:oddVBand="0" w:evenVBand="0" w:oddHBand="0" w:evenHBand="1" w:firstRowFirstColumn="0" w:firstRowLastColumn="0" w:lastRowFirstColumn="0" w:lastRowLastColumn="0"/>
                    </w:pPr>
                    <w:sdt>
                      <w:sdtPr>
                        <w:id w:val="672768726"/>
                        <w:placeholder>
                          <w:docPart w:val="D9A1AC906F7B448DA15C9E120A40BF48"/>
                        </w:placeholder>
                      </w:sdtPr>
                      <w:sdtEndPr/>
                      <w:sdtContent>
                        <w:r w:rsidR="00A02EC4" w:rsidRPr="00A02EC4">
                          <w:t>624.848</w:t>
                        </w:r>
                      </w:sdtContent>
                    </w:sdt>
                    <w:r w:rsidR="00180965">
                      <w:t>m</w:t>
                    </w:r>
                  </w:p>
                </w:tc>
              </w:tr>
            </w:sdtContent>
          </w:sdt>
          <w:sdt>
            <w:sdtPr>
              <w:rPr>
                <w:b w:val="0"/>
              </w:rPr>
              <w:id w:val="-973521686"/>
              <w:placeholder>
                <w:docPart w:val="AD04F7594E6D4A8CA2D82AEB8EFDEC64"/>
              </w:placeholder>
              <w15:repeatingSectionItem/>
            </w:sdtPr>
            <w:sdtEndPr/>
            <w:sdtContent>
              <w:tr w:rsidR="00A02EC4" w14:paraId="32BFABF5" w14:textId="77777777" w:rsidTr="0080516A">
                <w:sdt>
                  <w:sdtPr>
                    <w:rPr>
                      <w:b w:val="0"/>
                    </w:rPr>
                    <w:id w:val="487525221"/>
                    <w:placeholder>
                      <w:docPart w:val="2E530358C275488399169431D5B8A207"/>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3D0F98CA" w14:textId="67C24C3C" w:rsidR="00A02EC4" w:rsidRDefault="00A02EC4" w:rsidP="00A02EC4">
                        <w:pPr>
                          <w:pStyle w:val="TableBoldCenterText"/>
                        </w:pPr>
                        <w:r w:rsidRPr="00A02EC4">
                          <w:t>KSAY</w:t>
                        </w:r>
                      </w:p>
                    </w:tc>
                  </w:sdtContent>
                </w:sdt>
                <w:sdt>
                  <w:sdtPr>
                    <w:id w:val="2140762456"/>
                    <w:placeholder>
                      <w:docPart w:val="B440C15535DA40528E78009C3E6A2A1C"/>
                    </w:placeholder>
                  </w:sdtPr>
                  <w:sdtEndPr/>
                  <w:sdtContent>
                    <w:tc>
                      <w:tcPr>
                        <w:tcW w:w="1798" w:type="dxa"/>
                      </w:tcPr>
                      <w:p w14:paraId="1A653F2C" w14:textId="3D853237"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1662884008"/>
                    <w:placeholder>
                      <w:docPart w:val="12EE9616E9014943B6FCB2C9F44AAAA4"/>
                    </w:placeholder>
                  </w:sdtPr>
                  <w:sdtEndPr/>
                  <w:sdtContent>
                    <w:tc>
                      <w:tcPr>
                        <w:tcW w:w="1798" w:type="dxa"/>
                      </w:tcPr>
                      <w:p w14:paraId="393540E5" w14:textId="0F43BDD2"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KSAY</w:t>
                        </w:r>
                      </w:p>
                    </w:tc>
                  </w:sdtContent>
                </w:sdt>
                <w:sdt>
                  <w:sdtPr>
                    <w:id w:val="-772943130"/>
                    <w:placeholder>
                      <w:docPart w:val="C868B48486504DDBB6A5E2C739164CFF"/>
                    </w:placeholder>
                  </w:sdtPr>
                  <w:sdtEndPr/>
                  <w:sdtContent>
                    <w:tc>
                      <w:tcPr>
                        <w:tcW w:w="1798" w:type="dxa"/>
                      </w:tcPr>
                      <w:p w14:paraId="4B0756B9" w14:textId="1A8AE06A"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37°08'40.33068"</w:t>
                        </w:r>
                      </w:p>
                    </w:tc>
                  </w:sdtContent>
                </w:sdt>
                <w:sdt>
                  <w:sdtPr>
                    <w:id w:val="647323180"/>
                    <w:placeholder>
                      <w:docPart w:val="68D5EA82642F415E88B4EDDED1AA5147"/>
                    </w:placeholder>
                  </w:sdtPr>
                  <w:sdtEndPr/>
                  <w:sdtContent>
                    <w:tc>
                      <w:tcPr>
                        <w:tcW w:w="1799" w:type="dxa"/>
                      </w:tcPr>
                      <w:p w14:paraId="7396E69F" w14:textId="24A63E5C"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98°01'49.57453"</w:t>
                        </w:r>
                      </w:p>
                    </w:tc>
                  </w:sdtContent>
                </w:sdt>
                <w:sdt>
                  <w:sdtPr>
                    <w:id w:val="171299487"/>
                    <w:placeholder>
                      <w:docPart w:val="5AC064D9F23C4DF189533ED9BCAFA968"/>
                    </w:placeholder>
                  </w:sdtPr>
                  <w:sdtEndPr/>
                  <w:sdtContent>
                    <w:tc>
                      <w:tcPr>
                        <w:tcW w:w="1799" w:type="dxa"/>
                      </w:tcPr>
                      <w:p w14:paraId="7F1A65C8" w14:textId="236DBCB4"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383.653</w:t>
                        </w:r>
                        <w:r w:rsidR="00180965">
                          <w:t>m</w:t>
                        </w:r>
                      </w:p>
                    </w:tc>
                  </w:sdtContent>
                </w:sdt>
              </w:tr>
            </w:sdtContent>
          </w:sdt>
          <w:sdt>
            <w:sdtPr>
              <w:rPr>
                <w:b w:val="0"/>
              </w:rPr>
              <w:id w:val="-1559626574"/>
              <w:placeholder>
                <w:docPart w:val="B7A4C5A1F4E14D8DA4AC22D441F5BC96"/>
              </w:placeholder>
              <w15:repeatingSectionItem/>
            </w:sdtPr>
            <w:sdtEndPr/>
            <w:sdtContent>
              <w:tr w:rsidR="00A02EC4" w14:paraId="594B7C7C" w14:textId="77777777" w:rsidTr="0080516A">
                <w:trPr>
                  <w:cnfStyle w:val="000000010000" w:firstRow="0" w:lastRow="0" w:firstColumn="0" w:lastColumn="0" w:oddVBand="0" w:evenVBand="0" w:oddHBand="0" w:evenHBand="1" w:firstRowFirstColumn="0" w:firstRowLastColumn="0" w:lastRowFirstColumn="0" w:lastRowLastColumn="0"/>
                </w:trPr>
                <w:sdt>
                  <w:sdtPr>
                    <w:rPr>
                      <w:b w:val="0"/>
                    </w:rPr>
                    <w:id w:val="-1160150505"/>
                    <w:placeholder>
                      <w:docPart w:val="6E695829BF284E2D9846ECE4483927C8"/>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3AB4270D" w14:textId="349F817B" w:rsidR="00A02EC4" w:rsidRDefault="00A02EC4" w:rsidP="00A02EC4">
                        <w:pPr>
                          <w:pStyle w:val="TableBoldCenterText"/>
                        </w:pPr>
                        <w:r w:rsidRPr="00A02EC4">
                          <w:t>KSKY</w:t>
                        </w:r>
                      </w:p>
                    </w:tc>
                  </w:sdtContent>
                </w:sdt>
                <w:sdt>
                  <w:sdtPr>
                    <w:id w:val="67231421"/>
                    <w:placeholder>
                      <w:docPart w:val="000E3361FCC34464B17DDFF7625E65AA"/>
                    </w:placeholder>
                  </w:sdtPr>
                  <w:sdtEndPr/>
                  <w:sdtContent>
                    <w:tc>
                      <w:tcPr>
                        <w:tcW w:w="1798" w:type="dxa"/>
                      </w:tcPr>
                      <w:p w14:paraId="2C4AF338" w14:textId="22419A03"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t>CORS</w:t>
                        </w:r>
                      </w:p>
                    </w:tc>
                  </w:sdtContent>
                </w:sdt>
                <w:sdt>
                  <w:sdtPr>
                    <w:id w:val="1418906270"/>
                    <w:placeholder>
                      <w:docPart w:val="F77AD99E429E41F6ABC8C1187B41A5BA"/>
                    </w:placeholder>
                  </w:sdtPr>
                  <w:sdtEndPr/>
                  <w:sdtContent>
                    <w:tc>
                      <w:tcPr>
                        <w:tcW w:w="1798" w:type="dxa"/>
                      </w:tcPr>
                      <w:p w14:paraId="5261687C" w14:textId="3BA77EB4"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KSKY</w:t>
                        </w:r>
                      </w:p>
                    </w:tc>
                  </w:sdtContent>
                </w:sdt>
                <w:sdt>
                  <w:sdtPr>
                    <w:id w:val="1881271704"/>
                    <w:placeholder>
                      <w:docPart w:val="A881FD77D3AF400C9233F96D4E655F8C"/>
                    </w:placeholder>
                  </w:sdtPr>
                  <w:sdtEndPr/>
                  <w:sdtContent>
                    <w:tc>
                      <w:tcPr>
                        <w:tcW w:w="1798" w:type="dxa"/>
                      </w:tcPr>
                      <w:p w14:paraId="7DF23F46" w14:textId="73DB7FFD"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37°54'40.30614"</w:t>
                        </w:r>
                      </w:p>
                    </w:tc>
                  </w:sdtContent>
                </w:sdt>
                <w:sdt>
                  <w:sdtPr>
                    <w:id w:val="1482197560"/>
                    <w:placeholder>
                      <w:docPart w:val="52613B1BCC0A4C4AA9CD8D2BEA7A790A"/>
                    </w:placeholder>
                  </w:sdtPr>
                  <w:sdtEndPr/>
                  <w:sdtContent>
                    <w:tc>
                      <w:tcPr>
                        <w:tcW w:w="1799" w:type="dxa"/>
                      </w:tcPr>
                      <w:p w14:paraId="517265A7" w14:textId="3DD6C6F2"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99°24'21.76286"</w:t>
                        </w:r>
                      </w:p>
                    </w:tc>
                  </w:sdtContent>
                </w:sdt>
                <w:sdt>
                  <w:sdtPr>
                    <w:id w:val="-350426410"/>
                    <w:placeholder>
                      <w:docPart w:val="EB876B8E555D48F699918DC892B6C869"/>
                    </w:placeholder>
                  </w:sdtPr>
                  <w:sdtEndPr/>
                  <w:sdtContent>
                    <w:tc>
                      <w:tcPr>
                        <w:tcW w:w="1799" w:type="dxa"/>
                      </w:tcPr>
                      <w:p w14:paraId="2CB29003" w14:textId="43ED0322"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641.963</w:t>
                        </w:r>
                        <w:r w:rsidR="00180965">
                          <w:t>m</w:t>
                        </w:r>
                      </w:p>
                    </w:tc>
                  </w:sdtContent>
                </w:sdt>
              </w:tr>
            </w:sdtContent>
          </w:sdt>
          <w:sdt>
            <w:sdtPr>
              <w:rPr>
                <w:b w:val="0"/>
              </w:rPr>
              <w:id w:val="-555556831"/>
              <w:placeholder>
                <w:docPart w:val="2E69017F7DB04956B32BA53F46C4B15D"/>
              </w:placeholder>
              <w15:repeatingSectionItem/>
            </w:sdtPr>
            <w:sdtEndPr/>
            <w:sdtContent>
              <w:tr w:rsidR="00A02EC4" w14:paraId="78124153" w14:textId="77777777" w:rsidTr="0080516A">
                <w:sdt>
                  <w:sdtPr>
                    <w:rPr>
                      <w:b w:val="0"/>
                    </w:rPr>
                    <w:id w:val="-1139108484"/>
                    <w:placeholder>
                      <w:docPart w:val="CC46ABA4AA5941DA849CCD0C684CC1FC"/>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094F9A0F" w14:textId="335ED304" w:rsidR="00A02EC4" w:rsidRDefault="00A02EC4" w:rsidP="00A02EC4">
                        <w:pPr>
                          <w:pStyle w:val="TableBoldCenterText"/>
                        </w:pPr>
                        <w:r w:rsidRPr="00A02EC4">
                          <w:t>KSGB</w:t>
                        </w:r>
                      </w:p>
                    </w:tc>
                  </w:sdtContent>
                </w:sdt>
                <w:sdt>
                  <w:sdtPr>
                    <w:id w:val="652798471"/>
                    <w:placeholder>
                      <w:docPart w:val="D3D7545283184A45B92E886A6A6D4AAF"/>
                    </w:placeholder>
                  </w:sdtPr>
                  <w:sdtEndPr/>
                  <w:sdtContent>
                    <w:tc>
                      <w:tcPr>
                        <w:tcW w:w="1798" w:type="dxa"/>
                      </w:tcPr>
                      <w:p w14:paraId="4DD5F436" w14:textId="76158E3F"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2142996497"/>
                    <w:placeholder>
                      <w:docPart w:val="72F552B3330D467C98BCA8F04447D9BF"/>
                    </w:placeholder>
                  </w:sdtPr>
                  <w:sdtEndPr/>
                  <w:sdtContent>
                    <w:tc>
                      <w:tcPr>
                        <w:tcW w:w="1798" w:type="dxa"/>
                      </w:tcPr>
                      <w:p w14:paraId="24068F64" w14:textId="2B13F813"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KSGB</w:t>
                        </w:r>
                      </w:p>
                    </w:tc>
                  </w:sdtContent>
                </w:sdt>
                <w:sdt>
                  <w:sdtPr>
                    <w:id w:val="1175542595"/>
                    <w:placeholder>
                      <w:docPart w:val="051DFC29450D43BCB9A1FF0656D1E66F"/>
                    </w:placeholder>
                  </w:sdtPr>
                  <w:sdtEndPr/>
                  <w:sdtContent>
                    <w:tc>
                      <w:tcPr>
                        <w:tcW w:w="1798" w:type="dxa"/>
                      </w:tcPr>
                      <w:p w14:paraId="2AB7A5A7" w14:textId="1EB91D34"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38°21'16.83108"</w:t>
                        </w:r>
                      </w:p>
                    </w:tc>
                  </w:sdtContent>
                </w:sdt>
                <w:sdt>
                  <w:sdtPr>
                    <w:id w:val="1854834137"/>
                    <w:placeholder>
                      <w:docPart w:val="BFF775051F37460DB52D276BCF7E7D95"/>
                    </w:placeholder>
                  </w:sdtPr>
                  <w:sdtEndPr/>
                  <w:sdtContent>
                    <w:tc>
                      <w:tcPr>
                        <w:tcW w:w="1799" w:type="dxa"/>
                      </w:tcPr>
                      <w:p w14:paraId="625AC597" w14:textId="52D1C689"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98°45'53.40654"</w:t>
                        </w:r>
                      </w:p>
                    </w:tc>
                  </w:sdtContent>
                </w:sdt>
                <w:sdt>
                  <w:sdtPr>
                    <w:id w:val="590205663"/>
                    <w:placeholder>
                      <w:docPart w:val="25A9B8DCAA7E4276AF9D68DA7C74C460"/>
                    </w:placeholder>
                  </w:sdtPr>
                  <w:sdtEndPr/>
                  <w:sdtContent>
                    <w:tc>
                      <w:tcPr>
                        <w:tcW w:w="1799" w:type="dxa"/>
                      </w:tcPr>
                      <w:p w14:paraId="4F5B2E76" w14:textId="769DFC9A" w:rsidR="00A02EC4" w:rsidRPr="001E48D5" w:rsidRDefault="00A02EC4" w:rsidP="00A02EC4">
                        <w:pPr>
                          <w:pStyle w:val="TableNormalCenterText"/>
                          <w:cnfStyle w:val="000000000000" w:firstRow="0" w:lastRow="0" w:firstColumn="0" w:lastColumn="0" w:oddVBand="0" w:evenVBand="0" w:oddHBand="0" w:evenHBand="0" w:firstRowFirstColumn="0" w:firstRowLastColumn="0" w:lastRowFirstColumn="0" w:lastRowLastColumn="0"/>
                        </w:pPr>
                        <w:r w:rsidRPr="00A02EC4">
                          <w:t>545.627</w:t>
                        </w:r>
                        <w:r w:rsidR="00180965">
                          <w:t>m</w:t>
                        </w:r>
                      </w:p>
                    </w:tc>
                  </w:sdtContent>
                </w:sdt>
              </w:tr>
            </w:sdtContent>
          </w:sdt>
          <w:sdt>
            <w:sdtPr>
              <w:rPr>
                <w:b w:val="0"/>
              </w:rPr>
              <w:id w:val="1576467092"/>
              <w:placeholder>
                <w:docPart w:val="BADA8DE2B43A469AA4E450755618ACAB"/>
              </w:placeholder>
              <w15:repeatingSectionItem/>
            </w:sdtPr>
            <w:sdtEndPr/>
            <w:sdtContent>
              <w:tr w:rsidR="00A02EC4" w14:paraId="60E938E1" w14:textId="77777777" w:rsidTr="0080516A">
                <w:trPr>
                  <w:cnfStyle w:val="000000010000" w:firstRow="0" w:lastRow="0" w:firstColumn="0" w:lastColumn="0" w:oddVBand="0" w:evenVBand="0" w:oddHBand="0" w:evenHBand="1" w:firstRowFirstColumn="0" w:firstRowLastColumn="0" w:lastRowFirstColumn="0" w:lastRowLastColumn="0"/>
                </w:trPr>
                <w:sdt>
                  <w:sdtPr>
                    <w:rPr>
                      <w:b w:val="0"/>
                    </w:rPr>
                    <w:id w:val="1617641260"/>
                    <w:placeholder>
                      <w:docPart w:val="B1E5212D15B84040A81D6F6E89D21CFA"/>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01A526C2" w14:textId="599DFE1A" w:rsidR="00A02EC4" w:rsidRDefault="00A02EC4" w:rsidP="00A02EC4">
                        <w:pPr>
                          <w:pStyle w:val="TableBoldCenterText"/>
                        </w:pPr>
                        <w:r w:rsidRPr="00A02EC4">
                          <w:t>KSHU</w:t>
                        </w:r>
                      </w:p>
                    </w:tc>
                  </w:sdtContent>
                </w:sdt>
                <w:sdt>
                  <w:sdtPr>
                    <w:id w:val="-1156605400"/>
                    <w:placeholder>
                      <w:docPart w:val="A85574D4618B4E919FFBB274612BFA83"/>
                    </w:placeholder>
                  </w:sdtPr>
                  <w:sdtEndPr/>
                  <w:sdtContent>
                    <w:tc>
                      <w:tcPr>
                        <w:tcW w:w="1798" w:type="dxa"/>
                      </w:tcPr>
                      <w:p w14:paraId="37CC8CD6" w14:textId="075774EA"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t>CORS</w:t>
                        </w:r>
                      </w:p>
                    </w:tc>
                  </w:sdtContent>
                </w:sdt>
                <w:sdt>
                  <w:sdtPr>
                    <w:id w:val="1676457562"/>
                    <w:placeholder>
                      <w:docPart w:val="762E240156334CDDB458AEDDF47FADBB"/>
                    </w:placeholder>
                  </w:sdtPr>
                  <w:sdtEndPr/>
                  <w:sdtContent>
                    <w:tc>
                      <w:tcPr>
                        <w:tcW w:w="1798" w:type="dxa"/>
                      </w:tcPr>
                      <w:p w14:paraId="3D43B59A" w14:textId="5F1C03C6" w:rsidR="00A02EC4" w:rsidRPr="001E48D5" w:rsidRDefault="00A02EC4" w:rsidP="00A02EC4">
                        <w:pPr>
                          <w:pStyle w:val="TableNormalCenterText"/>
                          <w:cnfStyle w:val="000000010000" w:firstRow="0" w:lastRow="0" w:firstColumn="0" w:lastColumn="0" w:oddVBand="0" w:evenVBand="0" w:oddHBand="0" w:evenHBand="1" w:firstRowFirstColumn="0" w:firstRowLastColumn="0" w:lastRowFirstColumn="0" w:lastRowLastColumn="0"/>
                        </w:pPr>
                        <w:r w:rsidRPr="00A02EC4">
                          <w:t>KSHU</w:t>
                        </w:r>
                      </w:p>
                    </w:tc>
                  </w:sdtContent>
                </w:sdt>
                <w:sdt>
                  <w:sdtPr>
                    <w:id w:val="-51005329"/>
                    <w:placeholder>
                      <w:docPart w:val="47B5BC4F93D34742BE221924682CF3A9"/>
                    </w:placeholder>
                  </w:sdtPr>
                  <w:sdtEndPr/>
                  <w:sdtContent>
                    <w:tc>
                      <w:tcPr>
                        <w:tcW w:w="1798" w:type="dxa"/>
                      </w:tcPr>
                      <w:p w14:paraId="699A9B4D" w14:textId="4549D8AE" w:rsidR="00A02EC4" w:rsidRPr="001E48D5" w:rsidRDefault="00AA12A2" w:rsidP="00A02EC4">
                        <w:pPr>
                          <w:pStyle w:val="TableNormalCenterText"/>
                          <w:cnfStyle w:val="000000010000" w:firstRow="0" w:lastRow="0" w:firstColumn="0" w:lastColumn="0" w:oddVBand="0" w:evenVBand="0" w:oddHBand="0" w:evenHBand="1" w:firstRowFirstColumn="0" w:firstRowLastColumn="0" w:lastRowFirstColumn="0" w:lastRowLastColumn="0"/>
                        </w:pPr>
                        <w:r w:rsidRPr="00AA12A2">
                          <w:t>38°01'52.62370"</w:t>
                        </w:r>
                      </w:p>
                    </w:tc>
                  </w:sdtContent>
                </w:sdt>
                <w:sdt>
                  <w:sdtPr>
                    <w:id w:val="-531026188"/>
                    <w:placeholder>
                      <w:docPart w:val="B06505CCA07F46BD969FF34630DA8C2F"/>
                    </w:placeholder>
                  </w:sdtPr>
                  <w:sdtEndPr/>
                  <w:sdtContent>
                    <w:tc>
                      <w:tcPr>
                        <w:tcW w:w="1799" w:type="dxa"/>
                      </w:tcPr>
                      <w:p w14:paraId="6B44C850" w14:textId="2A04D595" w:rsidR="00A02EC4" w:rsidRPr="001E48D5" w:rsidRDefault="00AA12A2" w:rsidP="00A02EC4">
                        <w:pPr>
                          <w:pStyle w:val="TableNormalCenterText"/>
                          <w:cnfStyle w:val="000000010000" w:firstRow="0" w:lastRow="0" w:firstColumn="0" w:lastColumn="0" w:oddVBand="0" w:evenVBand="0" w:oddHBand="0" w:evenHBand="1" w:firstRowFirstColumn="0" w:firstRowLastColumn="0" w:lastRowFirstColumn="0" w:lastRowLastColumn="0"/>
                        </w:pPr>
                        <w:r w:rsidRPr="00AA12A2">
                          <w:t>97°54'08.45874"</w:t>
                        </w:r>
                      </w:p>
                    </w:tc>
                  </w:sdtContent>
                </w:sdt>
                <w:tc>
                  <w:tcPr>
                    <w:tcW w:w="1799" w:type="dxa"/>
                  </w:tcPr>
                  <w:p w14:paraId="48C5A21E" w14:textId="25F08434" w:rsidR="00A02EC4" w:rsidRPr="001E48D5" w:rsidRDefault="00E77ACB" w:rsidP="00A02EC4">
                    <w:pPr>
                      <w:pStyle w:val="TableNormalCenterText"/>
                      <w:cnfStyle w:val="000000010000" w:firstRow="0" w:lastRow="0" w:firstColumn="0" w:lastColumn="0" w:oddVBand="0" w:evenVBand="0" w:oddHBand="0" w:evenHBand="1" w:firstRowFirstColumn="0" w:firstRowLastColumn="0" w:lastRowFirstColumn="0" w:lastRowLastColumn="0"/>
                    </w:pPr>
                    <w:sdt>
                      <w:sdtPr>
                        <w:id w:val="-2059002823"/>
                        <w:placeholder>
                          <w:docPart w:val="59DEB67173A44FA38FE9434F549C25D8"/>
                        </w:placeholder>
                      </w:sdtPr>
                      <w:sdtEndPr/>
                      <w:sdtContent>
                        <w:r w:rsidR="00AA12A2" w:rsidRPr="00AA12A2">
                          <w:t>440.099</w:t>
                        </w:r>
                      </w:sdtContent>
                    </w:sdt>
                    <w:r w:rsidR="00180965">
                      <w:t>m</w:t>
                    </w:r>
                  </w:p>
                </w:tc>
              </w:tr>
            </w:sdtContent>
          </w:sdt>
          <w:sdt>
            <w:sdtPr>
              <w:rPr>
                <w:b w:val="0"/>
              </w:rPr>
              <w:id w:val="-573356559"/>
              <w:placeholder>
                <w:docPart w:val="A8EB2AE3B50144A0889FD5269428B40F"/>
              </w:placeholder>
              <w15:repeatingSectionItem/>
            </w:sdtPr>
            <w:sdtEndPr/>
            <w:sdtContent>
              <w:tr w:rsidR="00AA12A2" w14:paraId="6A37D0D1" w14:textId="77777777" w:rsidTr="0080516A">
                <w:sdt>
                  <w:sdtPr>
                    <w:rPr>
                      <w:b w:val="0"/>
                    </w:rPr>
                    <w:id w:val="-1942676333"/>
                    <w:placeholder>
                      <w:docPart w:val="FB80FA2B1B884991A3F04BC2DA9271E7"/>
                    </w:placeholder>
                  </w:sdtPr>
                  <w:sdtEndPr>
                    <w:rPr>
                      <w:b/>
                    </w:rPr>
                  </w:sdtEndPr>
                  <w:sdtContent>
                    <w:tc>
                      <w:tcPr>
                        <w:cnfStyle w:val="001000000000" w:firstRow="0" w:lastRow="0" w:firstColumn="1" w:lastColumn="0" w:oddVBand="0" w:evenVBand="0" w:oddHBand="0" w:evenHBand="0" w:firstRowFirstColumn="0" w:firstRowLastColumn="0" w:lastRowFirstColumn="0" w:lastRowLastColumn="0"/>
                        <w:tcW w:w="1798" w:type="dxa"/>
                      </w:tcPr>
                      <w:p w14:paraId="5E607509" w14:textId="1CE4676B" w:rsidR="00AA12A2" w:rsidRDefault="00AA12A2" w:rsidP="0093381A">
                        <w:pPr>
                          <w:pStyle w:val="TableBoldCenterText"/>
                        </w:pPr>
                        <w:r w:rsidRPr="00AA12A2">
                          <w:t>OKBF</w:t>
                        </w:r>
                      </w:p>
                    </w:tc>
                  </w:sdtContent>
                </w:sdt>
                <w:sdt>
                  <w:sdtPr>
                    <w:id w:val="-2098547909"/>
                    <w:placeholder>
                      <w:docPart w:val="9BD03E131FF44E46BCA3526C1B53F0A1"/>
                    </w:placeholder>
                  </w:sdtPr>
                  <w:sdtEndPr/>
                  <w:sdtContent>
                    <w:tc>
                      <w:tcPr>
                        <w:tcW w:w="1798" w:type="dxa"/>
                      </w:tcPr>
                      <w:p w14:paraId="3576C69E" w14:textId="321AEA9F" w:rsidR="00AA12A2" w:rsidRPr="001E48D5" w:rsidRDefault="00AA12A2" w:rsidP="0093381A">
                        <w:pPr>
                          <w:pStyle w:val="TableNormalCenterText"/>
                          <w:cnfStyle w:val="000000000000" w:firstRow="0" w:lastRow="0" w:firstColumn="0" w:lastColumn="0" w:oddVBand="0" w:evenVBand="0" w:oddHBand="0" w:evenHBand="0" w:firstRowFirstColumn="0" w:firstRowLastColumn="0" w:lastRowFirstColumn="0" w:lastRowLastColumn="0"/>
                        </w:pPr>
                        <w:r>
                          <w:t>CORS</w:t>
                        </w:r>
                      </w:p>
                    </w:tc>
                  </w:sdtContent>
                </w:sdt>
                <w:sdt>
                  <w:sdtPr>
                    <w:id w:val="905187436"/>
                    <w:placeholder>
                      <w:docPart w:val="62516F7EF29B4D79B55879041F258521"/>
                    </w:placeholder>
                  </w:sdtPr>
                  <w:sdtEndPr/>
                  <w:sdtContent>
                    <w:tc>
                      <w:tcPr>
                        <w:tcW w:w="1798" w:type="dxa"/>
                      </w:tcPr>
                      <w:p w14:paraId="28AE67E7" w14:textId="00E95991" w:rsidR="00AA12A2" w:rsidRPr="001E48D5" w:rsidRDefault="00AA12A2" w:rsidP="0093381A">
                        <w:pPr>
                          <w:pStyle w:val="TableNormalCenterText"/>
                          <w:cnfStyle w:val="000000000000" w:firstRow="0" w:lastRow="0" w:firstColumn="0" w:lastColumn="0" w:oddVBand="0" w:evenVBand="0" w:oddHBand="0" w:evenHBand="0" w:firstRowFirstColumn="0" w:firstRowLastColumn="0" w:lastRowFirstColumn="0" w:lastRowLastColumn="0"/>
                        </w:pPr>
                        <w:r w:rsidRPr="00AA12A2">
                          <w:t>OKBF</w:t>
                        </w:r>
                      </w:p>
                    </w:tc>
                  </w:sdtContent>
                </w:sdt>
                <w:sdt>
                  <w:sdtPr>
                    <w:id w:val="1503161475"/>
                    <w:placeholder>
                      <w:docPart w:val="4AD74FAF3B23432D84072926A010DC7D"/>
                    </w:placeholder>
                  </w:sdtPr>
                  <w:sdtEndPr/>
                  <w:sdtContent>
                    <w:tc>
                      <w:tcPr>
                        <w:tcW w:w="1798" w:type="dxa"/>
                      </w:tcPr>
                      <w:p w14:paraId="45D4CDDA" w14:textId="7D2F25BD" w:rsidR="00AA12A2" w:rsidRPr="001E48D5" w:rsidRDefault="00AA12A2" w:rsidP="0093381A">
                        <w:pPr>
                          <w:pStyle w:val="TableNormalCenterText"/>
                          <w:cnfStyle w:val="000000000000" w:firstRow="0" w:lastRow="0" w:firstColumn="0" w:lastColumn="0" w:oddVBand="0" w:evenVBand="0" w:oddHBand="0" w:evenHBand="0" w:firstRowFirstColumn="0" w:firstRowLastColumn="0" w:lastRowFirstColumn="0" w:lastRowLastColumn="0"/>
                        </w:pPr>
                        <w:r w:rsidRPr="00AA12A2">
                          <w:t>36°49'40.90146'</w:t>
                        </w:r>
                      </w:p>
                    </w:tc>
                  </w:sdtContent>
                </w:sdt>
                <w:sdt>
                  <w:sdtPr>
                    <w:id w:val="883063709"/>
                    <w:placeholder>
                      <w:docPart w:val="385E736826BE49209DA62BD7F804BB11"/>
                    </w:placeholder>
                  </w:sdtPr>
                  <w:sdtEndPr/>
                  <w:sdtContent>
                    <w:tc>
                      <w:tcPr>
                        <w:tcW w:w="1799" w:type="dxa"/>
                      </w:tcPr>
                      <w:p w14:paraId="0FEA023C" w14:textId="15F8E537" w:rsidR="00AA12A2" w:rsidRPr="001E48D5" w:rsidRDefault="00AA12A2" w:rsidP="0093381A">
                        <w:pPr>
                          <w:pStyle w:val="TableNormalCenterText"/>
                          <w:cnfStyle w:val="000000000000" w:firstRow="0" w:lastRow="0" w:firstColumn="0" w:lastColumn="0" w:oddVBand="0" w:evenVBand="0" w:oddHBand="0" w:evenHBand="0" w:firstRowFirstColumn="0" w:firstRowLastColumn="0" w:lastRowFirstColumn="0" w:lastRowLastColumn="0"/>
                        </w:pPr>
                        <w:r w:rsidRPr="00AA12A2">
                          <w:t>99°38'28.88423"</w:t>
                        </w:r>
                      </w:p>
                    </w:tc>
                  </w:sdtContent>
                </w:sdt>
                <w:sdt>
                  <w:sdtPr>
                    <w:id w:val="-2025308539"/>
                    <w:placeholder>
                      <w:docPart w:val="428CA2382636483FB39E6F2EFD26B486"/>
                    </w:placeholder>
                  </w:sdtPr>
                  <w:sdtEndPr/>
                  <w:sdtContent>
                    <w:tc>
                      <w:tcPr>
                        <w:tcW w:w="1799" w:type="dxa"/>
                      </w:tcPr>
                      <w:p w14:paraId="1F6469B4" w14:textId="170C73DE" w:rsidR="00AA12A2" w:rsidRPr="001E48D5" w:rsidRDefault="00AA12A2" w:rsidP="0093381A">
                        <w:pPr>
                          <w:pStyle w:val="TableNormalCenterText"/>
                          <w:cnfStyle w:val="000000000000" w:firstRow="0" w:lastRow="0" w:firstColumn="0" w:lastColumn="0" w:oddVBand="0" w:evenVBand="0" w:oddHBand="0" w:evenHBand="0" w:firstRowFirstColumn="0" w:firstRowLastColumn="0" w:lastRowFirstColumn="0" w:lastRowLastColumn="0"/>
                        </w:pPr>
                        <w:r w:rsidRPr="00AA12A2">
                          <w:t>538.779</w:t>
                        </w:r>
                        <w:r w:rsidR="00180965">
                          <w:t>m</w:t>
                        </w:r>
                      </w:p>
                    </w:tc>
                  </w:sdtContent>
                </w:sdt>
              </w:tr>
            </w:sdtContent>
          </w:sdt>
        </w:sdtContent>
      </w:sdt>
    </w:tbl>
    <w:p w14:paraId="2C166475" w14:textId="0FB52DB7" w:rsidR="00ED277F" w:rsidRDefault="00D74739" w:rsidP="0015665A">
      <w:pPr>
        <w:pStyle w:val="Caption"/>
        <w:sectPr w:rsidR="00ED277F" w:rsidSect="00D139BF">
          <w:pgSz w:w="12240" w:h="15840"/>
          <w:pgMar w:top="720" w:right="720" w:bottom="720" w:left="720" w:header="720" w:footer="783" w:gutter="0"/>
          <w:cols w:space="720"/>
          <w:docGrid w:linePitch="360"/>
        </w:sectPr>
      </w:pPr>
      <w:r>
        <w:t xml:space="preserve">Table </w:t>
      </w:r>
      <w:r w:rsidR="00E77ACB">
        <w:fldChar w:fldCharType="begin"/>
      </w:r>
      <w:r w:rsidR="00E77ACB">
        <w:instrText xml:space="preserve"> SEQ Table \* ARABIC </w:instrText>
      </w:r>
      <w:r w:rsidR="00E77ACB">
        <w:fldChar w:fldCharType="separate"/>
      </w:r>
      <w:r>
        <w:rPr>
          <w:noProof/>
        </w:rPr>
        <w:t>11</w:t>
      </w:r>
      <w:r w:rsidR="00E77ACB">
        <w:rPr>
          <w:noProof/>
        </w:rPr>
        <w:fldChar w:fldCharType="end"/>
      </w:r>
      <w:r w:rsidRPr="001E48D5">
        <w:t>: GNSS Reference Stations</w:t>
      </w:r>
    </w:p>
    <w:p w14:paraId="4BB97DC2" w14:textId="645F8048" w:rsidR="00245705" w:rsidRDefault="00245705" w:rsidP="008A13D4">
      <w:pPr>
        <w:pStyle w:val="Heading2"/>
      </w:pPr>
      <w:bookmarkStart w:id="18" w:name="_Toc27652147"/>
      <w:r>
        <w:t>Aerial LiDAR Project – Ground Acquisition</w:t>
      </w:r>
      <w:bookmarkEnd w:id="18"/>
    </w:p>
    <w:p w14:paraId="5D80FC7D" w14:textId="77777777" w:rsidR="001127EA" w:rsidRDefault="008900D9" w:rsidP="00623B58">
      <w:pPr>
        <w:pStyle w:val="Heading3"/>
      </w:pPr>
      <w:bookmarkStart w:id="19" w:name="_Toc27652148"/>
      <w:r>
        <w:t>Ground Control Survey</w:t>
      </w:r>
      <w:bookmarkEnd w:id="19"/>
    </w:p>
    <w:p w14:paraId="1E2062E3" w14:textId="4E63DA24" w:rsidR="00DC4CD6" w:rsidRDefault="007965EC" w:rsidP="00C53654">
      <w:pPr>
        <w:pStyle w:val="NormalHeading3"/>
      </w:pPr>
      <w:bookmarkStart w:id="20" w:name="_Hlk23505322"/>
      <w:r w:rsidRPr="007965EC">
        <w:t xml:space="preserve">A total of </w:t>
      </w:r>
      <w:sdt>
        <w:sdtPr>
          <w:alias w:val="# GROUND SURVEY POINTS"/>
          <w:tag w:val="# GROUND SURVEY POINTS"/>
          <w:id w:val="-814016109"/>
          <w:placeholder>
            <w:docPart w:val="DefaultPlaceholder_-1854013440"/>
          </w:placeholder>
          <w15:color w:val="FF0000"/>
          <w:text/>
        </w:sdtPr>
        <w:sdtEndPr/>
        <w:sdtContent>
          <w:r w:rsidR="000B68DD">
            <w:t>72</w:t>
          </w:r>
        </w:sdtContent>
      </w:sdt>
      <w:r w:rsidRPr="007965EC">
        <w:t xml:space="preserve"> ground survey points were collected in support of this project</w:t>
      </w:r>
      <w:r w:rsidR="009A056F">
        <w:t xml:space="preserve">, including </w:t>
      </w:r>
      <w:sdt>
        <w:sdtPr>
          <w:alias w:val="# LCP"/>
          <w:tag w:val="# LCP"/>
          <w:id w:val="318243082"/>
          <w:placeholder>
            <w:docPart w:val="DefaultPlaceholder_-1854013440"/>
          </w:placeholder>
          <w15:color w:val="FF0000"/>
          <w:text/>
        </w:sdtPr>
        <w:sdtEndPr/>
        <w:sdtContent>
          <w:r w:rsidR="000B68DD">
            <w:t>19</w:t>
          </w:r>
        </w:sdtContent>
      </w:sdt>
      <w:r w:rsidRPr="007965EC">
        <w:t xml:space="preserve"> LiDAR Control Points (LCP), </w:t>
      </w:r>
      <w:sdt>
        <w:sdtPr>
          <w:alias w:val="# NVA"/>
          <w:tag w:val="# NVA"/>
          <w:id w:val="-587845572"/>
          <w:placeholder>
            <w:docPart w:val="DefaultPlaceholder_-1854013440"/>
          </w:placeholder>
          <w15:color w:val="FF0000"/>
          <w:text/>
        </w:sdtPr>
        <w:sdtEndPr/>
        <w:sdtContent>
          <w:r w:rsidR="000B68DD">
            <w:t>32</w:t>
          </w:r>
        </w:sdtContent>
      </w:sdt>
      <w:r w:rsidRPr="007965EC">
        <w:t xml:space="preserve"> Non-vegetated Vertical Accuracy (NVA) and </w:t>
      </w:r>
      <w:sdt>
        <w:sdtPr>
          <w:alias w:val="# VVA"/>
          <w:tag w:val="# VVA"/>
          <w:id w:val="1985194082"/>
          <w:placeholder>
            <w:docPart w:val="DefaultPlaceholder_-1854013440"/>
          </w:placeholder>
          <w15:color w:val="FF0000"/>
          <w:text/>
        </w:sdtPr>
        <w:sdtEndPr/>
        <w:sdtContent>
          <w:r w:rsidR="000B68DD">
            <w:t>21</w:t>
          </w:r>
        </w:sdtContent>
      </w:sdt>
      <w:r w:rsidRPr="007965EC">
        <w:t xml:space="preserve"> Vegetated Vertical Accuracy (VVA). </w:t>
      </w:r>
    </w:p>
    <w:p w14:paraId="691760F2" w14:textId="77777777" w:rsidR="00DC4CD6" w:rsidRDefault="00DC4CD6" w:rsidP="00C53654">
      <w:pPr>
        <w:pStyle w:val="NormalHeading3"/>
      </w:pPr>
    </w:p>
    <w:p w14:paraId="25255E7C" w14:textId="77777777" w:rsidR="009A056F" w:rsidRDefault="007965EC" w:rsidP="00C53654">
      <w:pPr>
        <w:pStyle w:val="NormalHeading3"/>
      </w:pPr>
      <w:r w:rsidRPr="007965EC">
        <w:t>Point cloud data accuracy was tested against a Triangulated Irregular Network (TIN) constructed from LiDAR points in clear and open areas.  A clear and open area can be characterized with respect to topographic and ground cover variation such that a minimum of five (5) times the Nominal Pulse Spacing (NPS) exists with less than 1/3 of the RMSEZ deviation from a low-slope plane. Slopes that exceed ten (10) percent were avoided.</w:t>
      </w:r>
    </w:p>
    <w:p w14:paraId="1CC6266D" w14:textId="2066DC7D" w:rsidR="00DC4CD6" w:rsidRDefault="007965EC" w:rsidP="00C53654">
      <w:pPr>
        <w:pStyle w:val="NormalHeading3"/>
      </w:pPr>
      <w:r w:rsidRPr="007965EC">
        <w:t xml:space="preserve"> </w:t>
      </w:r>
    </w:p>
    <w:p w14:paraId="30AB448F" w14:textId="77777777" w:rsidR="009A056F" w:rsidRDefault="007965EC" w:rsidP="00C53654">
      <w:pPr>
        <w:pStyle w:val="NormalHeading3"/>
      </w:pPr>
      <w:r w:rsidRPr="007965EC">
        <w:t xml:space="preserve">Each land cover type representing ten (10) percent or more of the total project area were tested and reported with a VVA. In land cover categories other than dense urban areas, the tested points did not have obstructions forty-five (45) degrees above the horizon to ensure a </w:t>
      </w:r>
      <w:r w:rsidR="009A056F">
        <w:t>satisfactory</w:t>
      </w:r>
      <w:r w:rsidRPr="007965EC">
        <w:t xml:space="preserve"> TIN surface. The VVA value is provided as a target. It is understood that in areas of dense vegetation, swamps, or extremely difficult terrain, this value may be exceeded. </w:t>
      </w:r>
    </w:p>
    <w:p w14:paraId="6DCD28F8" w14:textId="77777777" w:rsidR="009A056F" w:rsidRPr="00714422" w:rsidRDefault="009A056F" w:rsidP="00C53654">
      <w:pPr>
        <w:pStyle w:val="NormalHeading3"/>
      </w:pPr>
    </w:p>
    <w:p w14:paraId="014E71AA" w14:textId="3571E78F" w:rsidR="00DC4CD6" w:rsidRPr="00714422" w:rsidRDefault="007965EC" w:rsidP="00C53654">
      <w:pPr>
        <w:pStyle w:val="NormalHeading3"/>
      </w:pPr>
      <w:r w:rsidRPr="00714422">
        <w:t xml:space="preserve">The NVA value is a requirement that must be met, regardless of any allowed “busts” in the VVA(s) for individual land cover types within the project. Checkpoints for each assessment (NVA &amp; VVA) are required to be well-distributed throughout the land cover type, for the entire project area.  </w:t>
      </w:r>
    </w:p>
    <w:p w14:paraId="5E758632" w14:textId="77777777" w:rsidR="00DC4CD6" w:rsidRDefault="00DC4CD6" w:rsidP="00C53654">
      <w:pPr>
        <w:pStyle w:val="NormalHeading3"/>
      </w:pPr>
    </w:p>
    <w:p w14:paraId="1AF31E33" w14:textId="300BAFB1" w:rsidR="005E3DEE" w:rsidRDefault="007965EC" w:rsidP="00C53654">
      <w:pPr>
        <w:pStyle w:val="NormalHeading3"/>
      </w:pPr>
      <w:r w:rsidRPr="007965EC">
        <w:t xml:space="preserve">The following tables and </w:t>
      </w:r>
      <w:r w:rsidR="009A056F">
        <w:t>figures</w:t>
      </w:r>
      <w:r w:rsidRPr="007965EC">
        <w:t xml:space="preserve"> outline the coordinate values and distribution of LCP, NVA and VVA points collected in support of this project</w:t>
      </w:r>
      <w:r w:rsidR="00035508">
        <w:t>:</w:t>
      </w:r>
      <w:bookmarkEnd w:id="20"/>
    </w:p>
    <w:tbl>
      <w:tblPr>
        <w:tblStyle w:val="ListTable4"/>
        <w:tblW w:w="0" w:type="auto"/>
        <w:tblLook w:val="04A0" w:firstRow="1" w:lastRow="0" w:firstColumn="1" w:lastColumn="0" w:noHBand="0" w:noVBand="1"/>
      </w:tblPr>
      <w:tblGrid>
        <w:gridCol w:w="2697"/>
        <w:gridCol w:w="2697"/>
        <w:gridCol w:w="2698"/>
        <w:gridCol w:w="2698"/>
      </w:tblGrid>
      <w:tr w:rsidR="0066751F" w14:paraId="4A0CEAD3" w14:textId="77777777" w:rsidTr="000B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52213654" w14:textId="77777777" w:rsidR="0066751F" w:rsidRPr="00F60403" w:rsidRDefault="0066751F" w:rsidP="00F60403">
            <w:r w:rsidRPr="00F60403">
              <w:t>ID</w:t>
            </w:r>
          </w:p>
        </w:tc>
        <w:tc>
          <w:tcPr>
            <w:tcW w:w="2697" w:type="dxa"/>
          </w:tcPr>
          <w:p w14:paraId="5F2E1FE3" w14:textId="5EEE5106" w:rsidR="0066751F" w:rsidRPr="00F60403" w:rsidRDefault="000B68DD" w:rsidP="00F60403">
            <w:pPr>
              <w:cnfStyle w:val="100000000000" w:firstRow="1" w:lastRow="0" w:firstColumn="0" w:lastColumn="0" w:oddVBand="0" w:evenVBand="0" w:oddHBand="0" w:evenHBand="0" w:firstRowFirstColumn="0" w:firstRowLastColumn="0" w:lastRowFirstColumn="0" w:lastRowLastColumn="0"/>
            </w:pPr>
            <w:r>
              <w:t>Easting</w:t>
            </w:r>
          </w:p>
        </w:tc>
        <w:tc>
          <w:tcPr>
            <w:tcW w:w="2698" w:type="dxa"/>
          </w:tcPr>
          <w:p w14:paraId="078A2C79" w14:textId="75A65E0C" w:rsidR="0066751F" w:rsidRPr="00F60403" w:rsidRDefault="000B68DD" w:rsidP="00F60403">
            <w:pPr>
              <w:cnfStyle w:val="100000000000" w:firstRow="1" w:lastRow="0" w:firstColumn="0" w:lastColumn="0" w:oddVBand="0" w:evenVBand="0" w:oddHBand="0" w:evenHBand="0" w:firstRowFirstColumn="0" w:firstRowLastColumn="0" w:lastRowFirstColumn="0" w:lastRowLastColumn="0"/>
            </w:pPr>
            <w:r>
              <w:t>Northing</w:t>
            </w:r>
          </w:p>
        </w:tc>
        <w:tc>
          <w:tcPr>
            <w:tcW w:w="2698" w:type="dxa"/>
          </w:tcPr>
          <w:p w14:paraId="5AD8CBBD" w14:textId="77777777" w:rsidR="0066751F" w:rsidRPr="00F60403" w:rsidRDefault="0066751F" w:rsidP="00F60403">
            <w:pPr>
              <w:cnfStyle w:val="100000000000" w:firstRow="1" w:lastRow="0" w:firstColumn="0" w:lastColumn="0" w:oddVBand="0" w:evenVBand="0" w:oddHBand="0" w:evenHBand="0" w:firstRowFirstColumn="0" w:firstRowLastColumn="0" w:lastRowFirstColumn="0" w:lastRowLastColumn="0"/>
            </w:pPr>
            <w:r w:rsidRPr="00F60403">
              <w:t>Elevation</w:t>
            </w:r>
          </w:p>
        </w:tc>
      </w:tr>
      <w:tr w:rsidR="002109F1" w:rsidRPr="000B68DD" w14:paraId="226B30BA"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E33107C" w14:textId="719F9BD1"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LCP321</w:t>
            </w:r>
          </w:p>
        </w:tc>
        <w:tc>
          <w:tcPr>
            <w:tcW w:w="2697" w:type="dxa"/>
            <w:noWrap/>
            <w:vAlign w:val="bottom"/>
            <w:hideMark/>
          </w:tcPr>
          <w:p w14:paraId="580C1094" w14:textId="3CDB3A6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606210.033</w:t>
            </w:r>
          </w:p>
        </w:tc>
        <w:tc>
          <w:tcPr>
            <w:tcW w:w="2698" w:type="dxa"/>
            <w:noWrap/>
            <w:vAlign w:val="bottom"/>
            <w:hideMark/>
          </w:tcPr>
          <w:p w14:paraId="61E4EC0F" w14:textId="05BFD0E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4187082.513</w:t>
            </w:r>
          </w:p>
        </w:tc>
        <w:tc>
          <w:tcPr>
            <w:tcW w:w="2698" w:type="dxa"/>
            <w:noWrap/>
            <w:vAlign w:val="bottom"/>
            <w:hideMark/>
          </w:tcPr>
          <w:p w14:paraId="2640E3AD" w14:textId="4B2A5A2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455.845</w:t>
            </w:r>
          </w:p>
        </w:tc>
      </w:tr>
      <w:tr w:rsidR="002109F1" w:rsidRPr="000B68DD" w14:paraId="2C78FA00"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53910FD" w14:textId="4564286A"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LCP322</w:t>
            </w:r>
          </w:p>
        </w:tc>
        <w:tc>
          <w:tcPr>
            <w:tcW w:w="2697" w:type="dxa"/>
            <w:noWrap/>
            <w:vAlign w:val="bottom"/>
            <w:hideMark/>
          </w:tcPr>
          <w:p w14:paraId="794D5CF9" w14:textId="7F6CA72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594831.41</w:t>
            </w:r>
          </w:p>
        </w:tc>
        <w:tc>
          <w:tcPr>
            <w:tcW w:w="2698" w:type="dxa"/>
            <w:noWrap/>
            <w:vAlign w:val="bottom"/>
            <w:hideMark/>
          </w:tcPr>
          <w:p w14:paraId="27F4BCF6" w14:textId="40188A2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4172026.541</w:t>
            </w:r>
          </w:p>
        </w:tc>
        <w:tc>
          <w:tcPr>
            <w:tcW w:w="2698" w:type="dxa"/>
            <w:noWrap/>
            <w:vAlign w:val="bottom"/>
            <w:hideMark/>
          </w:tcPr>
          <w:p w14:paraId="7301F09F" w14:textId="02EA7F1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448.235</w:t>
            </w:r>
          </w:p>
        </w:tc>
      </w:tr>
      <w:tr w:rsidR="002109F1" w:rsidRPr="000B68DD" w14:paraId="4150F0DB"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81B9DC1" w14:textId="2EC5AF11"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LCP323</w:t>
            </w:r>
          </w:p>
        </w:tc>
        <w:tc>
          <w:tcPr>
            <w:tcW w:w="2697" w:type="dxa"/>
            <w:noWrap/>
            <w:vAlign w:val="bottom"/>
            <w:hideMark/>
          </w:tcPr>
          <w:p w14:paraId="167FC118" w14:textId="75721D4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596362.922</w:t>
            </w:r>
          </w:p>
        </w:tc>
        <w:tc>
          <w:tcPr>
            <w:tcW w:w="2698" w:type="dxa"/>
            <w:noWrap/>
            <w:vAlign w:val="bottom"/>
            <w:hideMark/>
          </w:tcPr>
          <w:p w14:paraId="3E1F703D" w14:textId="0BD51D3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4165699.367</w:t>
            </w:r>
          </w:p>
        </w:tc>
        <w:tc>
          <w:tcPr>
            <w:tcW w:w="2698" w:type="dxa"/>
            <w:noWrap/>
            <w:vAlign w:val="bottom"/>
            <w:hideMark/>
          </w:tcPr>
          <w:p w14:paraId="5721A8AE" w14:textId="55CE978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431.984</w:t>
            </w:r>
          </w:p>
        </w:tc>
      </w:tr>
      <w:tr w:rsidR="002109F1" w:rsidRPr="000B68DD" w14:paraId="4EBBBB47"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934CCA3" w14:textId="7FA38A6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LCP324</w:t>
            </w:r>
          </w:p>
        </w:tc>
        <w:tc>
          <w:tcPr>
            <w:tcW w:w="2697" w:type="dxa"/>
            <w:noWrap/>
            <w:vAlign w:val="bottom"/>
            <w:hideMark/>
          </w:tcPr>
          <w:p w14:paraId="599B6334" w14:textId="1E8E7E3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591670.856</w:t>
            </w:r>
          </w:p>
        </w:tc>
        <w:tc>
          <w:tcPr>
            <w:tcW w:w="2698" w:type="dxa"/>
            <w:noWrap/>
            <w:vAlign w:val="bottom"/>
            <w:hideMark/>
          </w:tcPr>
          <w:p w14:paraId="3939A180" w14:textId="1EA8F9C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4159295.112</w:t>
            </w:r>
          </w:p>
        </w:tc>
        <w:tc>
          <w:tcPr>
            <w:tcW w:w="2698" w:type="dxa"/>
            <w:noWrap/>
            <w:vAlign w:val="bottom"/>
            <w:hideMark/>
          </w:tcPr>
          <w:p w14:paraId="72F57CA5" w14:textId="09E5C79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469.519</w:t>
            </w:r>
          </w:p>
        </w:tc>
      </w:tr>
      <w:tr w:rsidR="002109F1" w:rsidRPr="000B68DD" w14:paraId="44315A90"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130C7E05" w14:textId="03825A7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LCP325</w:t>
            </w:r>
          </w:p>
        </w:tc>
        <w:tc>
          <w:tcPr>
            <w:tcW w:w="2697" w:type="dxa"/>
            <w:noWrap/>
            <w:vAlign w:val="bottom"/>
            <w:hideMark/>
          </w:tcPr>
          <w:p w14:paraId="614B3685" w14:textId="2997831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598946.951</w:t>
            </w:r>
          </w:p>
        </w:tc>
        <w:tc>
          <w:tcPr>
            <w:tcW w:w="2698" w:type="dxa"/>
            <w:noWrap/>
            <w:vAlign w:val="bottom"/>
            <w:hideMark/>
          </w:tcPr>
          <w:p w14:paraId="1D7768B5" w14:textId="0A79303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4151226.583</w:t>
            </w:r>
          </w:p>
        </w:tc>
        <w:tc>
          <w:tcPr>
            <w:tcW w:w="2698" w:type="dxa"/>
            <w:noWrap/>
            <w:vAlign w:val="bottom"/>
            <w:hideMark/>
          </w:tcPr>
          <w:p w14:paraId="08F899CF" w14:textId="797EEFD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451.276</w:t>
            </w:r>
          </w:p>
        </w:tc>
      </w:tr>
      <w:tr w:rsidR="002109F1" w:rsidRPr="000B68DD" w14:paraId="1156DE13"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46C2147" w14:textId="42AA151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LCP326</w:t>
            </w:r>
          </w:p>
        </w:tc>
        <w:tc>
          <w:tcPr>
            <w:tcW w:w="2697" w:type="dxa"/>
            <w:noWrap/>
            <w:vAlign w:val="bottom"/>
            <w:hideMark/>
          </w:tcPr>
          <w:p w14:paraId="334567E7" w14:textId="14D15905"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581289.478</w:t>
            </w:r>
          </w:p>
        </w:tc>
        <w:tc>
          <w:tcPr>
            <w:tcW w:w="2698" w:type="dxa"/>
            <w:noWrap/>
            <w:vAlign w:val="bottom"/>
            <w:hideMark/>
          </w:tcPr>
          <w:p w14:paraId="08AFCADC" w14:textId="3DE4029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4149311.527</w:t>
            </w:r>
          </w:p>
        </w:tc>
        <w:tc>
          <w:tcPr>
            <w:tcW w:w="2698" w:type="dxa"/>
            <w:noWrap/>
            <w:vAlign w:val="bottom"/>
            <w:hideMark/>
          </w:tcPr>
          <w:p w14:paraId="5B060767" w14:textId="49D9ECE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462.226</w:t>
            </w:r>
          </w:p>
        </w:tc>
      </w:tr>
      <w:tr w:rsidR="002109F1" w:rsidRPr="000B68DD" w14:paraId="41CF2ADA"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C9248B5" w14:textId="75F05E9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LCP327</w:t>
            </w:r>
          </w:p>
        </w:tc>
        <w:tc>
          <w:tcPr>
            <w:tcW w:w="2697" w:type="dxa"/>
            <w:noWrap/>
            <w:vAlign w:val="bottom"/>
            <w:hideMark/>
          </w:tcPr>
          <w:p w14:paraId="22FC1E60" w14:textId="18C91DC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571165.951</w:t>
            </w:r>
          </w:p>
        </w:tc>
        <w:tc>
          <w:tcPr>
            <w:tcW w:w="2698" w:type="dxa"/>
            <w:noWrap/>
            <w:vAlign w:val="bottom"/>
            <w:hideMark/>
          </w:tcPr>
          <w:p w14:paraId="3D25FB74" w14:textId="4D6EBCB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4181298.778</w:t>
            </w:r>
          </w:p>
        </w:tc>
        <w:tc>
          <w:tcPr>
            <w:tcW w:w="2698" w:type="dxa"/>
            <w:noWrap/>
            <w:vAlign w:val="bottom"/>
            <w:hideMark/>
          </w:tcPr>
          <w:p w14:paraId="752C5BEB" w14:textId="5F3C2A2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500.931</w:t>
            </w:r>
          </w:p>
        </w:tc>
      </w:tr>
      <w:tr w:rsidR="002109F1" w:rsidRPr="000B68DD" w14:paraId="2FD26315"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3ABB700" w14:textId="504BF58C"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LCP330</w:t>
            </w:r>
          </w:p>
        </w:tc>
        <w:tc>
          <w:tcPr>
            <w:tcW w:w="2697" w:type="dxa"/>
            <w:noWrap/>
            <w:vAlign w:val="bottom"/>
            <w:hideMark/>
          </w:tcPr>
          <w:p w14:paraId="2D98519E" w14:textId="6576D0D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566924.722</w:t>
            </w:r>
          </w:p>
        </w:tc>
        <w:tc>
          <w:tcPr>
            <w:tcW w:w="2698" w:type="dxa"/>
            <w:noWrap/>
            <w:vAlign w:val="bottom"/>
            <w:hideMark/>
          </w:tcPr>
          <w:p w14:paraId="477FF357" w14:textId="217E4EA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4166995.726</w:t>
            </w:r>
          </w:p>
        </w:tc>
        <w:tc>
          <w:tcPr>
            <w:tcW w:w="2698" w:type="dxa"/>
            <w:noWrap/>
            <w:vAlign w:val="bottom"/>
            <w:hideMark/>
          </w:tcPr>
          <w:p w14:paraId="12A71B63" w14:textId="5DABC5C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478.873</w:t>
            </w:r>
          </w:p>
        </w:tc>
      </w:tr>
      <w:tr w:rsidR="002109F1" w:rsidRPr="000B68DD" w14:paraId="1291EE56"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52FE65C" w14:textId="1512DAB5"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LCP485</w:t>
            </w:r>
          </w:p>
        </w:tc>
        <w:tc>
          <w:tcPr>
            <w:tcW w:w="2697" w:type="dxa"/>
            <w:noWrap/>
            <w:vAlign w:val="bottom"/>
            <w:hideMark/>
          </w:tcPr>
          <w:p w14:paraId="09A52713" w14:textId="7DBE443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508595.759</w:t>
            </w:r>
          </w:p>
        </w:tc>
        <w:tc>
          <w:tcPr>
            <w:tcW w:w="2698" w:type="dxa"/>
            <w:noWrap/>
            <w:vAlign w:val="bottom"/>
            <w:hideMark/>
          </w:tcPr>
          <w:p w14:paraId="1FD8BA9A" w14:textId="6174FE0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4156757.143</w:t>
            </w:r>
          </w:p>
        </w:tc>
        <w:tc>
          <w:tcPr>
            <w:tcW w:w="2698" w:type="dxa"/>
            <w:noWrap/>
            <w:vAlign w:val="bottom"/>
            <w:hideMark/>
          </w:tcPr>
          <w:p w14:paraId="587B7059" w14:textId="4E8927D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626.714</w:t>
            </w:r>
          </w:p>
        </w:tc>
      </w:tr>
      <w:tr w:rsidR="002109F1" w:rsidRPr="000B68DD" w14:paraId="2C70330F"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3711138" w14:textId="0988F79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LCP489</w:t>
            </w:r>
          </w:p>
        </w:tc>
        <w:tc>
          <w:tcPr>
            <w:tcW w:w="2697" w:type="dxa"/>
            <w:noWrap/>
            <w:vAlign w:val="bottom"/>
            <w:hideMark/>
          </w:tcPr>
          <w:p w14:paraId="23AE38C2" w14:textId="408D3D6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525478.462</w:t>
            </w:r>
          </w:p>
        </w:tc>
        <w:tc>
          <w:tcPr>
            <w:tcW w:w="2698" w:type="dxa"/>
            <w:noWrap/>
            <w:vAlign w:val="bottom"/>
            <w:hideMark/>
          </w:tcPr>
          <w:p w14:paraId="6DC432C8" w14:textId="4429352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4153610.773</w:t>
            </w:r>
          </w:p>
        </w:tc>
        <w:tc>
          <w:tcPr>
            <w:tcW w:w="2698" w:type="dxa"/>
            <w:noWrap/>
            <w:vAlign w:val="bottom"/>
            <w:hideMark/>
          </w:tcPr>
          <w:p w14:paraId="1ADD075D" w14:textId="1457439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585.306</w:t>
            </w:r>
          </w:p>
        </w:tc>
      </w:tr>
      <w:tr w:rsidR="002109F1" w:rsidRPr="000B68DD" w14:paraId="714AB71E"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676389BC" w14:textId="3EFEE54A"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LCP490</w:t>
            </w:r>
          </w:p>
        </w:tc>
        <w:tc>
          <w:tcPr>
            <w:tcW w:w="2697" w:type="dxa"/>
            <w:noWrap/>
            <w:vAlign w:val="bottom"/>
            <w:hideMark/>
          </w:tcPr>
          <w:p w14:paraId="70A7CF7B" w14:textId="00B9075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535955.422</w:t>
            </w:r>
          </w:p>
        </w:tc>
        <w:tc>
          <w:tcPr>
            <w:tcW w:w="2698" w:type="dxa"/>
            <w:noWrap/>
            <w:vAlign w:val="bottom"/>
            <w:hideMark/>
          </w:tcPr>
          <w:p w14:paraId="70CF87E2" w14:textId="4F9DAD0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4156893.632</w:t>
            </w:r>
          </w:p>
        </w:tc>
        <w:tc>
          <w:tcPr>
            <w:tcW w:w="2698" w:type="dxa"/>
            <w:noWrap/>
            <w:vAlign w:val="bottom"/>
            <w:hideMark/>
          </w:tcPr>
          <w:p w14:paraId="649CE003" w14:textId="7B50E11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564.632</w:t>
            </w:r>
          </w:p>
        </w:tc>
      </w:tr>
      <w:tr w:rsidR="002109F1" w:rsidRPr="000B68DD" w14:paraId="0B2D0107"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A5FE68B" w14:textId="65138B3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LCP491</w:t>
            </w:r>
          </w:p>
        </w:tc>
        <w:tc>
          <w:tcPr>
            <w:tcW w:w="2697" w:type="dxa"/>
            <w:noWrap/>
            <w:vAlign w:val="bottom"/>
            <w:hideMark/>
          </w:tcPr>
          <w:p w14:paraId="2C1C4B06" w14:textId="3B7A8CB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539097.479</w:t>
            </w:r>
          </w:p>
        </w:tc>
        <w:tc>
          <w:tcPr>
            <w:tcW w:w="2698" w:type="dxa"/>
            <w:noWrap/>
            <w:vAlign w:val="bottom"/>
            <w:hideMark/>
          </w:tcPr>
          <w:p w14:paraId="5476E791" w14:textId="6CAD96D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4161139.446</w:t>
            </w:r>
          </w:p>
        </w:tc>
        <w:tc>
          <w:tcPr>
            <w:tcW w:w="2698" w:type="dxa"/>
            <w:noWrap/>
            <w:vAlign w:val="bottom"/>
            <w:hideMark/>
          </w:tcPr>
          <w:p w14:paraId="709E7CF7" w14:textId="3AF846B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559.994</w:t>
            </w:r>
          </w:p>
        </w:tc>
      </w:tr>
      <w:tr w:rsidR="002109F1" w:rsidRPr="000B68DD" w14:paraId="09BB36E3"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88D0F3B" w14:textId="682B92D1"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LCP492</w:t>
            </w:r>
          </w:p>
        </w:tc>
        <w:tc>
          <w:tcPr>
            <w:tcW w:w="2697" w:type="dxa"/>
            <w:noWrap/>
            <w:vAlign w:val="bottom"/>
            <w:hideMark/>
          </w:tcPr>
          <w:p w14:paraId="368E3249" w14:textId="6E9CAF1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527622.785</w:t>
            </w:r>
          </w:p>
        </w:tc>
        <w:tc>
          <w:tcPr>
            <w:tcW w:w="2698" w:type="dxa"/>
            <w:noWrap/>
            <w:vAlign w:val="bottom"/>
            <w:hideMark/>
          </w:tcPr>
          <w:p w14:paraId="082BEAEC" w14:textId="6D47AF1F"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4164847.925</w:t>
            </w:r>
          </w:p>
        </w:tc>
        <w:tc>
          <w:tcPr>
            <w:tcW w:w="2698" w:type="dxa"/>
            <w:noWrap/>
            <w:vAlign w:val="bottom"/>
            <w:hideMark/>
          </w:tcPr>
          <w:p w14:paraId="17E00F64" w14:textId="557ECD3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552.055</w:t>
            </w:r>
          </w:p>
        </w:tc>
      </w:tr>
      <w:tr w:rsidR="002109F1" w:rsidRPr="000B68DD" w14:paraId="7C82EA87"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6E3567D9" w14:textId="4DF2293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LCP503</w:t>
            </w:r>
          </w:p>
        </w:tc>
        <w:tc>
          <w:tcPr>
            <w:tcW w:w="2697" w:type="dxa"/>
            <w:noWrap/>
            <w:vAlign w:val="bottom"/>
            <w:hideMark/>
          </w:tcPr>
          <w:p w14:paraId="11DDD151" w14:textId="7F40104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532516.214</w:t>
            </w:r>
          </w:p>
        </w:tc>
        <w:tc>
          <w:tcPr>
            <w:tcW w:w="2698" w:type="dxa"/>
            <w:noWrap/>
            <w:vAlign w:val="bottom"/>
            <w:hideMark/>
          </w:tcPr>
          <w:p w14:paraId="05B3D00B" w14:textId="73FBC65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4180857.97</w:t>
            </w:r>
          </w:p>
        </w:tc>
        <w:tc>
          <w:tcPr>
            <w:tcW w:w="2698" w:type="dxa"/>
            <w:noWrap/>
            <w:vAlign w:val="bottom"/>
            <w:hideMark/>
          </w:tcPr>
          <w:p w14:paraId="5E40F1A3" w14:textId="5333D14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580.136</w:t>
            </w:r>
          </w:p>
        </w:tc>
      </w:tr>
      <w:tr w:rsidR="002109F1" w:rsidRPr="000B68DD" w14:paraId="4427964E"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56C47F6" w14:textId="7A1F6AFC"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LCP506</w:t>
            </w:r>
          </w:p>
        </w:tc>
        <w:tc>
          <w:tcPr>
            <w:tcW w:w="2697" w:type="dxa"/>
            <w:noWrap/>
            <w:vAlign w:val="bottom"/>
            <w:hideMark/>
          </w:tcPr>
          <w:p w14:paraId="66117936" w14:textId="2F088D7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562158.14</w:t>
            </w:r>
          </w:p>
        </w:tc>
        <w:tc>
          <w:tcPr>
            <w:tcW w:w="2698" w:type="dxa"/>
            <w:noWrap/>
            <w:vAlign w:val="bottom"/>
            <w:hideMark/>
          </w:tcPr>
          <w:p w14:paraId="47640C72" w14:textId="7504607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4153861.914</w:t>
            </w:r>
          </w:p>
        </w:tc>
        <w:tc>
          <w:tcPr>
            <w:tcW w:w="2698" w:type="dxa"/>
            <w:noWrap/>
            <w:vAlign w:val="bottom"/>
            <w:hideMark/>
          </w:tcPr>
          <w:p w14:paraId="643E469B" w14:textId="1D3C365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517.347</w:t>
            </w:r>
          </w:p>
        </w:tc>
      </w:tr>
      <w:tr w:rsidR="002109F1" w:rsidRPr="000B68DD" w14:paraId="28CBA805"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DBDFAB0" w14:textId="0AE3884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LCP528</w:t>
            </w:r>
          </w:p>
        </w:tc>
        <w:tc>
          <w:tcPr>
            <w:tcW w:w="2697" w:type="dxa"/>
            <w:noWrap/>
            <w:vAlign w:val="bottom"/>
            <w:hideMark/>
          </w:tcPr>
          <w:p w14:paraId="3C470F4C" w14:textId="446D572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589405.33</w:t>
            </w:r>
          </w:p>
        </w:tc>
        <w:tc>
          <w:tcPr>
            <w:tcW w:w="2698" w:type="dxa"/>
            <w:noWrap/>
            <w:vAlign w:val="bottom"/>
            <w:hideMark/>
          </w:tcPr>
          <w:p w14:paraId="0D22BCE4" w14:textId="1EF171C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4142953.445</w:t>
            </w:r>
          </w:p>
        </w:tc>
        <w:tc>
          <w:tcPr>
            <w:tcW w:w="2698" w:type="dxa"/>
            <w:noWrap/>
            <w:vAlign w:val="bottom"/>
            <w:hideMark/>
          </w:tcPr>
          <w:p w14:paraId="08B527FC" w14:textId="5276EE1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425.579</w:t>
            </w:r>
          </w:p>
        </w:tc>
      </w:tr>
      <w:tr w:rsidR="002109F1" w:rsidRPr="000B68DD" w14:paraId="72E64512"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7F98782" w14:textId="04C1B237"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LCP593</w:t>
            </w:r>
          </w:p>
        </w:tc>
        <w:tc>
          <w:tcPr>
            <w:tcW w:w="2697" w:type="dxa"/>
            <w:noWrap/>
            <w:vAlign w:val="bottom"/>
            <w:hideMark/>
          </w:tcPr>
          <w:p w14:paraId="2AD048D7" w14:textId="15D3E22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511666.019</w:t>
            </w:r>
          </w:p>
        </w:tc>
        <w:tc>
          <w:tcPr>
            <w:tcW w:w="2698" w:type="dxa"/>
            <w:noWrap/>
            <w:vAlign w:val="bottom"/>
            <w:hideMark/>
          </w:tcPr>
          <w:p w14:paraId="138725F1" w14:textId="4DE035C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4182225.826</w:t>
            </w:r>
          </w:p>
        </w:tc>
        <w:tc>
          <w:tcPr>
            <w:tcW w:w="2698" w:type="dxa"/>
            <w:noWrap/>
            <w:vAlign w:val="bottom"/>
            <w:hideMark/>
          </w:tcPr>
          <w:p w14:paraId="42C74D1E" w14:textId="600C3B3F"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612.006</w:t>
            </w:r>
          </w:p>
        </w:tc>
      </w:tr>
      <w:tr w:rsidR="002109F1" w:rsidRPr="000B68DD" w14:paraId="23DC91FE"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6F4C731" w14:textId="3B26FB0C"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LCP595</w:t>
            </w:r>
          </w:p>
        </w:tc>
        <w:tc>
          <w:tcPr>
            <w:tcW w:w="2697" w:type="dxa"/>
            <w:noWrap/>
            <w:vAlign w:val="bottom"/>
            <w:hideMark/>
          </w:tcPr>
          <w:p w14:paraId="778A5BD1" w14:textId="1A95CFF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534013.414</w:t>
            </w:r>
          </w:p>
        </w:tc>
        <w:tc>
          <w:tcPr>
            <w:tcW w:w="2698" w:type="dxa"/>
            <w:noWrap/>
            <w:vAlign w:val="bottom"/>
            <w:hideMark/>
          </w:tcPr>
          <w:p w14:paraId="11F169E6" w14:textId="41D8C8F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4186386.102</w:t>
            </w:r>
          </w:p>
        </w:tc>
        <w:tc>
          <w:tcPr>
            <w:tcW w:w="2698" w:type="dxa"/>
            <w:noWrap/>
            <w:vAlign w:val="bottom"/>
            <w:hideMark/>
          </w:tcPr>
          <w:p w14:paraId="75785187" w14:textId="45C07A5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571.254</w:t>
            </w:r>
          </w:p>
        </w:tc>
      </w:tr>
      <w:tr w:rsidR="002109F1" w:rsidRPr="000B68DD" w14:paraId="04A20ADC"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FD9911E" w14:textId="5676A64A"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LCP596</w:t>
            </w:r>
          </w:p>
        </w:tc>
        <w:tc>
          <w:tcPr>
            <w:tcW w:w="2697" w:type="dxa"/>
            <w:noWrap/>
            <w:vAlign w:val="bottom"/>
            <w:hideMark/>
          </w:tcPr>
          <w:p w14:paraId="38A10F8E" w14:textId="5858F80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558547.915</w:t>
            </w:r>
          </w:p>
        </w:tc>
        <w:tc>
          <w:tcPr>
            <w:tcW w:w="2698" w:type="dxa"/>
            <w:noWrap/>
            <w:vAlign w:val="bottom"/>
            <w:hideMark/>
          </w:tcPr>
          <w:p w14:paraId="15DE8465" w14:textId="3314242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4157577.762</w:t>
            </w:r>
          </w:p>
        </w:tc>
        <w:tc>
          <w:tcPr>
            <w:tcW w:w="2698" w:type="dxa"/>
            <w:noWrap/>
            <w:vAlign w:val="bottom"/>
            <w:hideMark/>
          </w:tcPr>
          <w:p w14:paraId="1489C6F3" w14:textId="0134105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520.247</w:t>
            </w:r>
          </w:p>
        </w:tc>
      </w:tr>
    </w:tbl>
    <w:p w14:paraId="43E496AC" w14:textId="7CA64F99" w:rsidR="005E3DEE" w:rsidRDefault="00D74739"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19</w:t>
      </w:r>
      <w:r w:rsidR="00E77ACB">
        <w:rPr>
          <w:noProof/>
        </w:rPr>
        <w:fldChar w:fldCharType="end"/>
      </w:r>
      <w:r w:rsidRPr="005E3DEE">
        <w:t>: LiDAR Control Point Coordinates</w:t>
      </w:r>
    </w:p>
    <w:sdt>
      <w:sdtPr>
        <w:id w:val="-638493389"/>
        <w:showingPlcHdr/>
        <w:picture/>
      </w:sdtPr>
      <w:sdtEndPr/>
      <w:sdtContent>
        <w:p w14:paraId="0C67D355" w14:textId="77777777" w:rsidR="0066751F" w:rsidRDefault="0066751F" w:rsidP="006419D5">
          <w:pPr>
            <w:pStyle w:val="NormalCenter"/>
          </w:pPr>
          <w:r>
            <w:rPr>
              <w:noProof/>
            </w:rPr>
            <w:drawing>
              <wp:inline distT="0" distB="0" distL="0" distR="0" wp14:anchorId="4CE4730D" wp14:editId="2BD1D54F">
                <wp:extent cx="5206625" cy="320040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206625" cy="3200400"/>
                        </a:xfrm>
                        <a:prstGeom prst="rect">
                          <a:avLst/>
                        </a:prstGeom>
                        <a:noFill/>
                        <a:ln>
                          <a:noFill/>
                        </a:ln>
                      </pic:spPr>
                    </pic:pic>
                  </a:graphicData>
                </a:graphic>
              </wp:inline>
            </w:drawing>
          </w:r>
        </w:p>
      </w:sdtContent>
    </w:sdt>
    <w:p w14:paraId="0D5A77AE" w14:textId="7F609C66" w:rsidR="0066751F" w:rsidRDefault="0066751F" w:rsidP="0015665A">
      <w:pPr>
        <w:pStyle w:val="FigureCaption"/>
      </w:pPr>
      <w:r>
        <w:t>LiDAR Control Point Distribution</w:t>
      </w:r>
    </w:p>
    <w:tbl>
      <w:tblPr>
        <w:tblStyle w:val="ListTable4"/>
        <w:tblW w:w="0" w:type="auto"/>
        <w:tblLook w:val="04A0" w:firstRow="1" w:lastRow="0" w:firstColumn="1" w:lastColumn="0" w:noHBand="0" w:noVBand="1"/>
      </w:tblPr>
      <w:tblGrid>
        <w:gridCol w:w="2697"/>
        <w:gridCol w:w="2697"/>
        <w:gridCol w:w="2698"/>
        <w:gridCol w:w="2698"/>
      </w:tblGrid>
      <w:tr w:rsidR="00B71B5D" w14:paraId="5B94DCDC" w14:textId="77777777" w:rsidTr="000B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62AE01FC" w14:textId="77777777" w:rsidR="00B71B5D" w:rsidRPr="00F60403" w:rsidRDefault="00B71B5D" w:rsidP="00536A77">
            <w:r w:rsidRPr="00F60403">
              <w:t>ID</w:t>
            </w:r>
          </w:p>
        </w:tc>
        <w:tc>
          <w:tcPr>
            <w:tcW w:w="2697" w:type="dxa"/>
          </w:tcPr>
          <w:p w14:paraId="488F0E18" w14:textId="703F7456" w:rsidR="00B71B5D" w:rsidRPr="00F60403" w:rsidRDefault="000B68DD" w:rsidP="00536A77">
            <w:pPr>
              <w:cnfStyle w:val="100000000000" w:firstRow="1" w:lastRow="0" w:firstColumn="0" w:lastColumn="0" w:oddVBand="0" w:evenVBand="0" w:oddHBand="0" w:evenHBand="0" w:firstRowFirstColumn="0" w:firstRowLastColumn="0" w:lastRowFirstColumn="0" w:lastRowLastColumn="0"/>
            </w:pPr>
            <w:r>
              <w:t>Easting</w:t>
            </w:r>
          </w:p>
        </w:tc>
        <w:tc>
          <w:tcPr>
            <w:tcW w:w="2698" w:type="dxa"/>
          </w:tcPr>
          <w:p w14:paraId="331C77A0" w14:textId="1667CD99" w:rsidR="00B71B5D" w:rsidRPr="00F60403" w:rsidRDefault="000B68DD" w:rsidP="00536A77">
            <w:pPr>
              <w:cnfStyle w:val="100000000000" w:firstRow="1" w:lastRow="0" w:firstColumn="0" w:lastColumn="0" w:oddVBand="0" w:evenVBand="0" w:oddHBand="0" w:evenHBand="0" w:firstRowFirstColumn="0" w:firstRowLastColumn="0" w:lastRowFirstColumn="0" w:lastRowLastColumn="0"/>
            </w:pPr>
            <w:r>
              <w:t>Northing</w:t>
            </w:r>
          </w:p>
        </w:tc>
        <w:tc>
          <w:tcPr>
            <w:tcW w:w="2698" w:type="dxa"/>
          </w:tcPr>
          <w:p w14:paraId="662604D9" w14:textId="77777777" w:rsidR="00B71B5D" w:rsidRPr="00F60403" w:rsidRDefault="00B71B5D" w:rsidP="00536A77">
            <w:pPr>
              <w:cnfStyle w:val="100000000000" w:firstRow="1" w:lastRow="0" w:firstColumn="0" w:lastColumn="0" w:oddVBand="0" w:evenVBand="0" w:oddHBand="0" w:evenHBand="0" w:firstRowFirstColumn="0" w:firstRowLastColumn="0" w:lastRowFirstColumn="0" w:lastRowLastColumn="0"/>
            </w:pPr>
            <w:r w:rsidRPr="00F60403">
              <w:t>Elevation</w:t>
            </w:r>
          </w:p>
        </w:tc>
      </w:tr>
      <w:tr w:rsidR="002109F1" w:rsidRPr="000B68DD" w14:paraId="72D68522"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03C1E5C" w14:textId="25BE4664"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NVA423</w:t>
            </w:r>
          </w:p>
        </w:tc>
        <w:tc>
          <w:tcPr>
            <w:tcW w:w="2697" w:type="dxa"/>
            <w:noWrap/>
            <w:vAlign w:val="bottom"/>
            <w:hideMark/>
          </w:tcPr>
          <w:p w14:paraId="5D65848A" w14:textId="6A88A87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513360.175</w:t>
            </w:r>
          </w:p>
        </w:tc>
        <w:tc>
          <w:tcPr>
            <w:tcW w:w="2698" w:type="dxa"/>
            <w:noWrap/>
            <w:vAlign w:val="bottom"/>
            <w:hideMark/>
          </w:tcPr>
          <w:p w14:paraId="1A9A8929" w14:textId="0E567D7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4175581.513</w:t>
            </w:r>
          </w:p>
        </w:tc>
        <w:tc>
          <w:tcPr>
            <w:tcW w:w="2698" w:type="dxa"/>
            <w:noWrap/>
            <w:vAlign w:val="bottom"/>
            <w:hideMark/>
          </w:tcPr>
          <w:p w14:paraId="358CBA5E" w14:textId="6CF6E24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609.667</w:t>
            </w:r>
          </w:p>
        </w:tc>
      </w:tr>
      <w:tr w:rsidR="002109F1" w:rsidRPr="000B68DD" w14:paraId="2D25124D"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ABE5327" w14:textId="41653329"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NVA429</w:t>
            </w:r>
          </w:p>
        </w:tc>
        <w:tc>
          <w:tcPr>
            <w:tcW w:w="2697" w:type="dxa"/>
            <w:noWrap/>
            <w:vAlign w:val="bottom"/>
            <w:hideMark/>
          </w:tcPr>
          <w:p w14:paraId="6288C4ED" w14:textId="5F43EA7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508595.483</w:t>
            </w:r>
          </w:p>
        </w:tc>
        <w:tc>
          <w:tcPr>
            <w:tcW w:w="2698" w:type="dxa"/>
            <w:noWrap/>
            <w:vAlign w:val="bottom"/>
            <w:hideMark/>
          </w:tcPr>
          <w:p w14:paraId="33F7960F" w14:textId="6815AF5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4156766.924</w:t>
            </w:r>
          </w:p>
        </w:tc>
        <w:tc>
          <w:tcPr>
            <w:tcW w:w="2698" w:type="dxa"/>
            <w:noWrap/>
            <w:vAlign w:val="bottom"/>
            <w:hideMark/>
          </w:tcPr>
          <w:p w14:paraId="3C448EBF" w14:textId="4218F9C7"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626.159</w:t>
            </w:r>
          </w:p>
        </w:tc>
      </w:tr>
      <w:tr w:rsidR="002109F1" w:rsidRPr="000B68DD" w14:paraId="0F18D53D"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23BD072" w14:textId="6AECCE22"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NVA431</w:t>
            </w:r>
          </w:p>
        </w:tc>
        <w:tc>
          <w:tcPr>
            <w:tcW w:w="2697" w:type="dxa"/>
            <w:noWrap/>
            <w:vAlign w:val="bottom"/>
            <w:hideMark/>
          </w:tcPr>
          <w:p w14:paraId="4BB848EE" w14:textId="19B0364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539107.888</w:t>
            </w:r>
          </w:p>
        </w:tc>
        <w:tc>
          <w:tcPr>
            <w:tcW w:w="2698" w:type="dxa"/>
            <w:noWrap/>
            <w:vAlign w:val="bottom"/>
            <w:hideMark/>
          </w:tcPr>
          <w:p w14:paraId="77D2B00C" w14:textId="65B70D6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4161131.726</w:t>
            </w:r>
          </w:p>
        </w:tc>
        <w:tc>
          <w:tcPr>
            <w:tcW w:w="2698" w:type="dxa"/>
            <w:noWrap/>
            <w:vAlign w:val="bottom"/>
            <w:hideMark/>
          </w:tcPr>
          <w:p w14:paraId="68B8A82E" w14:textId="643EEB29"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559.7</w:t>
            </w:r>
          </w:p>
        </w:tc>
      </w:tr>
      <w:tr w:rsidR="002109F1" w:rsidRPr="000B68DD" w14:paraId="383C8B34"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6B9478C" w14:textId="43A8447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NVA432</w:t>
            </w:r>
          </w:p>
        </w:tc>
        <w:tc>
          <w:tcPr>
            <w:tcW w:w="2697" w:type="dxa"/>
            <w:noWrap/>
            <w:vAlign w:val="bottom"/>
            <w:hideMark/>
          </w:tcPr>
          <w:p w14:paraId="4CFA9D26" w14:textId="7205966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581297.054</w:t>
            </w:r>
          </w:p>
        </w:tc>
        <w:tc>
          <w:tcPr>
            <w:tcW w:w="2698" w:type="dxa"/>
            <w:noWrap/>
            <w:vAlign w:val="bottom"/>
            <w:hideMark/>
          </w:tcPr>
          <w:p w14:paraId="456BAC19" w14:textId="4388943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4149310.246</w:t>
            </w:r>
          </w:p>
        </w:tc>
        <w:tc>
          <w:tcPr>
            <w:tcW w:w="2698" w:type="dxa"/>
            <w:noWrap/>
            <w:vAlign w:val="bottom"/>
            <w:hideMark/>
          </w:tcPr>
          <w:p w14:paraId="4EB60722" w14:textId="63DB101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462.072</w:t>
            </w:r>
          </w:p>
        </w:tc>
      </w:tr>
      <w:tr w:rsidR="002109F1" w:rsidRPr="000B68DD" w14:paraId="444CB6DF"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5B51A4B" w14:textId="5B17AB25"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NVA433</w:t>
            </w:r>
          </w:p>
        </w:tc>
        <w:tc>
          <w:tcPr>
            <w:tcW w:w="2697" w:type="dxa"/>
            <w:noWrap/>
            <w:vAlign w:val="bottom"/>
            <w:hideMark/>
          </w:tcPr>
          <w:p w14:paraId="0FBE5EE7" w14:textId="40A9A38B"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591669.623</w:t>
            </w:r>
          </w:p>
        </w:tc>
        <w:tc>
          <w:tcPr>
            <w:tcW w:w="2698" w:type="dxa"/>
            <w:noWrap/>
            <w:vAlign w:val="bottom"/>
            <w:hideMark/>
          </w:tcPr>
          <w:p w14:paraId="154B8B7A" w14:textId="1472D44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4159289.817</w:t>
            </w:r>
          </w:p>
        </w:tc>
        <w:tc>
          <w:tcPr>
            <w:tcW w:w="2698" w:type="dxa"/>
            <w:noWrap/>
            <w:vAlign w:val="bottom"/>
            <w:hideMark/>
          </w:tcPr>
          <w:p w14:paraId="0E328CB5" w14:textId="63E71FC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469.432</w:t>
            </w:r>
          </w:p>
        </w:tc>
      </w:tr>
      <w:tr w:rsidR="002109F1" w:rsidRPr="000B68DD" w14:paraId="56E22B15"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E106EEA" w14:textId="7BAF6B01"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NVA434</w:t>
            </w:r>
          </w:p>
        </w:tc>
        <w:tc>
          <w:tcPr>
            <w:tcW w:w="2697" w:type="dxa"/>
            <w:noWrap/>
            <w:vAlign w:val="bottom"/>
            <w:hideMark/>
          </w:tcPr>
          <w:p w14:paraId="677BE20B" w14:textId="54EB8D25"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525473.381</w:t>
            </w:r>
          </w:p>
        </w:tc>
        <w:tc>
          <w:tcPr>
            <w:tcW w:w="2698" w:type="dxa"/>
            <w:noWrap/>
            <w:vAlign w:val="bottom"/>
            <w:hideMark/>
          </w:tcPr>
          <w:p w14:paraId="169BB470" w14:textId="74D18AA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4153619.375</w:t>
            </w:r>
          </w:p>
        </w:tc>
        <w:tc>
          <w:tcPr>
            <w:tcW w:w="2698" w:type="dxa"/>
            <w:noWrap/>
            <w:vAlign w:val="bottom"/>
            <w:hideMark/>
          </w:tcPr>
          <w:p w14:paraId="6E65EA80" w14:textId="1F69874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585.603</w:t>
            </w:r>
          </w:p>
        </w:tc>
      </w:tr>
      <w:tr w:rsidR="002109F1" w:rsidRPr="000B68DD" w14:paraId="00E9A1AB"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D9BA4C3" w14:textId="0E58E00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NVA435</w:t>
            </w:r>
          </w:p>
        </w:tc>
        <w:tc>
          <w:tcPr>
            <w:tcW w:w="2697" w:type="dxa"/>
            <w:noWrap/>
            <w:vAlign w:val="bottom"/>
            <w:hideMark/>
          </w:tcPr>
          <w:p w14:paraId="170CA868" w14:textId="62CC64D2"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594831.127</w:t>
            </w:r>
          </w:p>
        </w:tc>
        <w:tc>
          <w:tcPr>
            <w:tcW w:w="2698" w:type="dxa"/>
            <w:noWrap/>
            <w:vAlign w:val="bottom"/>
            <w:hideMark/>
          </w:tcPr>
          <w:p w14:paraId="5BA54FE8" w14:textId="269CDB0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4172022.511</w:t>
            </w:r>
          </w:p>
        </w:tc>
        <w:tc>
          <w:tcPr>
            <w:tcW w:w="2698" w:type="dxa"/>
            <w:noWrap/>
            <w:vAlign w:val="bottom"/>
            <w:hideMark/>
          </w:tcPr>
          <w:p w14:paraId="6FF764F9" w14:textId="6B2CD64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448.216</w:t>
            </w:r>
          </w:p>
        </w:tc>
      </w:tr>
      <w:tr w:rsidR="002109F1" w:rsidRPr="000B68DD" w14:paraId="7456B2AB"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1DEBBE51" w14:textId="383C85E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NVA436</w:t>
            </w:r>
          </w:p>
        </w:tc>
        <w:tc>
          <w:tcPr>
            <w:tcW w:w="2697" w:type="dxa"/>
            <w:noWrap/>
            <w:vAlign w:val="bottom"/>
            <w:hideMark/>
          </w:tcPr>
          <w:p w14:paraId="77F0EECF" w14:textId="7F1C484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562163.824</w:t>
            </w:r>
          </w:p>
        </w:tc>
        <w:tc>
          <w:tcPr>
            <w:tcW w:w="2698" w:type="dxa"/>
            <w:noWrap/>
            <w:vAlign w:val="bottom"/>
            <w:hideMark/>
          </w:tcPr>
          <w:p w14:paraId="7106682E" w14:textId="558F69E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4153853.365</w:t>
            </w:r>
          </w:p>
        </w:tc>
        <w:tc>
          <w:tcPr>
            <w:tcW w:w="2698" w:type="dxa"/>
            <w:noWrap/>
            <w:vAlign w:val="bottom"/>
            <w:hideMark/>
          </w:tcPr>
          <w:p w14:paraId="1DD7A160" w14:textId="797BF70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517.197</w:t>
            </w:r>
          </w:p>
        </w:tc>
      </w:tr>
      <w:tr w:rsidR="002109F1" w:rsidRPr="000B68DD" w14:paraId="5DDDB637"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D113F4F" w14:textId="2EDC8B4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NVA437</w:t>
            </w:r>
          </w:p>
        </w:tc>
        <w:tc>
          <w:tcPr>
            <w:tcW w:w="2697" w:type="dxa"/>
            <w:noWrap/>
            <w:vAlign w:val="bottom"/>
            <w:hideMark/>
          </w:tcPr>
          <w:p w14:paraId="59B696D5" w14:textId="4742082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532532.335</w:t>
            </w:r>
          </w:p>
        </w:tc>
        <w:tc>
          <w:tcPr>
            <w:tcW w:w="2698" w:type="dxa"/>
            <w:noWrap/>
            <w:vAlign w:val="bottom"/>
            <w:hideMark/>
          </w:tcPr>
          <w:p w14:paraId="4CC5611D" w14:textId="3E80097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4180866.795</w:t>
            </w:r>
          </w:p>
        </w:tc>
        <w:tc>
          <w:tcPr>
            <w:tcW w:w="2698" w:type="dxa"/>
            <w:noWrap/>
            <w:vAlign w:val="bottom"/>
            <w:hideMark/>
          </w:tcPr>
          <w:p w14:paraId="4B2B796A" w14:textId="467FDC4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580.111</w:t>
            </w:r>
          </w:p>
        </w:tc>
      </w:tr>
      <w:tr w:rsidR="002109F1" w:rsidRPr="000B68DD" w14:paraId="174B7D52"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1DA44C9A" w14:textId="643657C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NVA438</w:t>
            </w:r>
          </w:p>
        </w:tc>
        <w:tc>
          <w:tcPr>
            <w:tcW w:w="2697" w:type="dxa"/>
            <w:noWrap/>
            <w:vAlign w:val="bottom"/>
            <w:hideMark/>
          </w:tcPr>
          <w:p w14:paraId="431B63A5" w14:textId="0F00E1C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571170.511</w:t>
            </w:r>
          </w:p>
        </w:tc>
        <w:tc>
          <w:tcPr>
            <w:tcW w:w="2698" w:type="dxa"/>
            <w:noWrap/>
            <w:vAlign w:val="bottom"/>
            <w:hideMark/>
          </w:tcPr>
          <w:p w14:paraId="0CCA9786" w14:textId="347C53E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4181324.275</w:t>
            </w:r>
          </w:p>
        </w:tc>
        <w:tc>
          <w:tcPr>
            <w:tcW w:w="2698" w:type="dxa"/>
            <w:noWrap/>
            <w:vAlign w:val="bottom"/>
            <w:hideMark/>
          </w:tcPr>
          <w:p w14:paraId="53239658" w14:textId="1A4BA51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500.728</w:t>
            </w:r>
          </w:p>
        </w:tc>
      </w:tr>
      <w:tr w:rsidR="002109F1" w:rsidRPr="000B68DD" w14:paraId="2BCA1CBE"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61373FA" w14:textId="20B25BAF"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NVA624</w:t>
            </w:r>
          </w:p>
        </w:tc>
        <w:tc>
          <w:tcPr>
            <w:tcW w:w="2697" w:type="dxa"/>
            <w:noWrap/>
            <w:vAlign w:val="bottom"/>
            <w:hideMark/>
          </w:tcPr>
          <w:p w14:paraId="735518B5" w14:textId="7DFDEBDD"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506846.106</w:t>
            </w:r>
          </w:p>
        </w:tc>
        <w:tc>
          <w:tcPr>
            <w:tcW w:w="2698" w:type="dxa"/>
            <w:noWrap/>
            <w:vAlign w:val="bottom"/>
            <w:hideMark/>
          </w:tcPr>
          <w:p w14:paraId="22A1BE42" w14:textId="0C8426E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4174567.157</w:t>
            </w:r>
          </w:p>
        </w:tc>
        <w:tc>
          <w:tcPr>
            <w:tcW w:w="2698" w:type="dxa"/>
            <w:noWrap/>
            <w:vAlign w:val="bottom"/>
            <w:hideMark/>
          </w:tcPr>
          <w:p w14:paraId="320CB009" w14:textId="3C39B8D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621.707</w:t>
            </w:r>
          </w:p>
        </w:tc>
      </w:tr>
      <w:tr w:rsidR="002109F1" w:rsidRPr="000B68DD" w14:paraId="485ACEE1"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3BD65D7" w14:textId="74E79C0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NVA630</w:t>
            </w:r>
          </w:p>
        </w:tc>
        <w:tc>
          <w:tcPr>
            <w:tcW w:w="2697" w:type="dxa"/>
            <w:noWrap/>
            <w:vAlign w:val="bottom"/>
            <w:hideMark/>
          </w:tcPr>
          <w:p w14:paraId="13F8A128" w14:textId="55E880B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571346.327</w:t>
            </w:r>
          </w:p>
        </w:tc>
        <w:tc>
          <w:tcPr>
            <w:tcW w:w="2698" w:type="dxa"/>
            <w:noWrap/>
            <w:vAlign w:val="bottom"/>
            <w:hideMark/>
          </w:tcPr>
          <w:p w14:paraId="444B29E9" w14:textId="32C2D87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4173465.495</w:t>
            </w:r>
          </w:p>
        </w:tc>
        <w:tc>
          <w:tcPr>
            <w:tcW w:w="2698" w:type="dxa"/>
            <w:noWrap/>
            <w:vAlign w:val="bottom"/>
            <w:hideMark/>
          </w:tcPr>
          <w:p w14:paraId="1293BA32" w14:textId="72D6121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503.532</w:t>
            </w:r>
          </w:p>
        </w:tc>
      </w:tr>
      <w:tr w:rsidR="002109F1" w:rsidRPr="000B68DD" w14:paraId="0A78778B"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EBF68D9" w14:textId="581CC9C2"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NVA631</w:t>
            </w:r>
          </w:p>
        </w:tc>
        <w:tc>
          <w:tcPr>
            <w:tcW w:w="2697" w:type="dxa"/>
            <w:noWrap/>
            <w:vAlign w:val="bottom"/>
            <w:hideMark/>
          </w:tcPr>
          <w:p w14:paraId="7026483C" w14:textId="1771AC9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554465.202</w:t>
            </w:r>
          </w:p>
        </w:tc>
        <w:tc>
          <w:tcPr>
            <w:tcW w:w="2698" w:type="dxa"/>
            <w:noWrap/>
            <w:vAlign w:val="bottom"/>
            <w:hideMark/>
          </w:tcPr>
          <w:p w14:paraId="07AE2C39" w14:textId="4A9AD9C2"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4156950.709</w:t>
            </w:r>
          </w:p>
        </w:tc>
        <w:tc>
          <w:tcPr>
            <w:tcW w:w="2698" w:type="dxa"/>
            <w:noWrap/>
            <w:vAlign w:val="bottom"/>
            <w:hideMark/>
          </w:tcPr>
          <w:p w14:paraId="3FE33517" w14:textId="7F8C8D7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537.302</w:t>
            </w:r>
          </w:p>
        </w:tc>
      </w:tr>
      <w:tr w:rsidR="002109F1" w:rsidRPr="000B68DD" w14:paraId="0531DC56"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A8ECE36" w14:textId="7DD6918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NVA632</w:t>
            </w:r>
          </w:p>
        </w:tc>
        <w:tc>
          <w:tcPr>
            <w:tcW w:w="2697" w:type="dxa"/>
            <w:noWrap/>
            <w:vAlign w:val="bottom"/>
            <w:hideMark/>
          </w:tcPr>
          <w:p w14:paraId="6389C8BA" w14:textId="6FDC3B8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560257.867</w:t>
            </w:r>
          </w:p>
        </w:tc>
        <w:tc>
          <w:tcPr>
            <w:tcW w:w="2698" w:type="dxa"/>
            <w:noWrap/>
            <w:vAlign w:val="bottom"/>
            <w:hideMark/>
          </w:tcPr>
          <w:p w14:paraId="37E682FA" w14:textId="3E1D30C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4143261.957</w:t>
            </w:r>
          </w:p>
        </w:tc>
        <w:tc>
          <w:tcPr>
            <w:tcW w:w="2698" w:type="dxa"/>
            <w:noWrap/>
            <w:vAlign w:val="bottom"/>
            <w:hideMark/>
          </w:tcPr>
          <w:p w14:paraId="213B90E1" w14:textId="132D0627"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514.592</w:t>
            </w:r>
          </w:p>
        </w:tc>
      </w:tr>
      <w:tr w:rsidR="002109F1" w:rsidRPr="000B68DD" w14:paraId="68D42F91"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64DE857D" w14:textId="766016B7"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NVA633</w:t>
            </w:r>
          </w:p>
        </w:tc>
        <w:tc>
          <w:tcPr>
            <w:tcW w:w="2697" w:type="dxa"/>
            <w:noWrap/>
            <w:vAlign w:val="bottom"/>
            <w:hideMark/>
          </w:tcPr>
          <w:p w14:paraId="47B3F9BB" w14:textId="459321A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544807.822</w:t>
            </w:r>
          </w:p>
        </w:tc>
        <w:tc>
          <w:tcPr>
            <w:tcW w:w="2698" w:type="dxa"/>
            <w:noWrap/>
            <w:vAlign w:val="bottom"/>
            <w:hideMark/>
          </w:tcPr>
          <w:p w14:paraId="5E80554C" w14:textId="51165F4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4174646.514</w:t>
            </w:r>
          </w:p>
        </w:tc>
        <w:tc>
          <w:tcPr>
            <w:tcW w:w="2698" w:type="dxa"/>
            <w:noWrap/>
            <w:vAlign w:val="bottom"/>
            <w:hideMark/>
          </w:tcPr>
          <w:p w14:paraId="7C5520B1" w14:textId="5868B43D"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547.691</w:t>
            </w:r>
          </w:p>
        </w:tc>
      </w:tr>
      <w:tr w:rsidR="002109F1" w:rsidRPr="000B68DD" w14:paraId="5B0DF61C"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F31C4E3" w14:textId="3C04E71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NVA634</w:t>
            </w:r>
          </w:p>
        </w:tc>
        <w:tc>
          <w:tcPr>
            <w:tcW w:w="2697" w:type="dxa"/>
            <w:noWrap/>
            <w:vAlign w:val="bottom"/>
            <w:hideMark/>
          </w:tcPr>
          <w:p w14:paraId="235B11EE" w14:textId="594ECEF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539610.153</w:t>
            </w:r>
          </w:p>
        </w:tc>
        <w:tc>
          <w:tcPr>
            <w:tcW w:w="2698" w:type="dxa"/>
            <w:noWrap/>
            <w:vAlign w:val="bottom"/>
            <w:hideMark/>
          </w:tcPr>
          <w:p w14:paraId="77CBACA7" w14:textId="7CC5A58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4152040.402</w:t>
            </w:r>
          </w:p>
        </w:tc>
        <w:tc>
          <w:tcPr>
            <w:tcW w:w="2698" w:type="dxa"/>
            <w:noWrap/>
            <w:vAlign w:val="bottom"/>
            <w:hideMark/>
          </w:tcPr>
          <w:p w14:paraId="5BAB70A9" w14:textId="5C2D60A5"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563.467</w:t>
            </w:r>
          </w:p>
        </w:tc>
      </w:tr>
      <w:tr w:rsidR="002109F1" w:rsidRPr="000B68DD" w14:paraId="57109A7D"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1A76D88" w14:textId="0A74393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NVA635</w:t>
            </w:r>
          </w:p>
        </w:tc>
        <w:tc>
          <w:tcPr>
            <w:tcW w:w="2697" w:type="dxa"/>
            <w:noWrap/>
            <w:vAlign w:val="bottom"/>
            <w:hideMark/>
          </w:tcPr>
          <w:p w14:paraId="4F21E0AF" w14:textId="20B1A22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584174.165</w:t>
            </w:r>
          </w:p>
        </w:tc>
        <w:tc>
          <w:tcPr>
            <w:tcW w:w="2698" w:type="dxa"/>
            <w:noWrap/>
            <w:vAlign w:val="bottom"/>
            <w:hideMark/>
          </w:tcPr>
          <w:p w14:paraId="61B57117" w14:textId="4FAD13D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4175053.893</w:t>
            </w:r>
          </w:p>
        </w:tc>
        <w:tc>
          <w:tcPr>
            <w:tcW w:w="2698" w:type="dxa"/>
            <w:noWrap/>
            <w:vAlign w:val="bottom"/>
            <w:hideMark/>
          </w:tcPr>
          <w:p w14:paraId="08C05F31" w14:textId="576D308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464.203</w:t>
            </w:r>
          </w:p>
        </w:tc>
      </w:tr>
      <w:tr w:rsidR="002109F1" w:rsidRPr="000B68DD" w14:paraId="748A6A7B"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3039663" w14:textId="4C2AE455"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NVA636</w:t>
            </w:r>
          </w:p>
        </w:tc>
        <w:tc>
          <w:tcPr>
            <w:tcW w:w="2697" w:type="dxa"/>
            <w:noWrap/>
            <w:vAlign w:val="bottom"/>
            <w:hideMark/>
          </w:tcPr>
          <w:p w14:paraId="2BAD19CD" w14:textId="53B046E7"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581199.577</w:t>
            </w:r>
          </w:p>
        </w:tc>
        <w:tc>
          <w:tcPr>
            <w:tcW w:w="2698" w:type="dxa"/>
            <w:noWrap/>
            <w:vAlign w:val="bottom"/>
            <w:hideMark/>
          </w:tcPr>
          <w:p w14:paraId="2AC38C0A" w14:textId="1BF02097"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4156147.195</w:t>
            </w:r>
          </w:p>
        </w:tc>
        <w:tc>
          <w:tcPr>
            <w:tcW w:w="2698" w:type="dxa"/>
            <w:noWrap/>
            <w:vAlign w:val="bottom"/>
            <w:hideMark/>
          </w:tcPr>
          <w:p w14:paraId="2AE028D0" w14:textId="4C0918A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487.595</w:t>
            </w:r>
          </w:p>
        </w:tc>
      </w:tr>
      <w:tr w:rsidR="002109F1" w:rsidRPr="000B68DD" w14:paraId="689B20D9"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7D23F65A" w14:textId="46B6AFBB"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NVA637</w:t>
            </w:r>
          </w:p>
        </w:tc>
        <w:tc>
          <w:tcPr>
            <w:tcW w:w="2697" w:type="dxa"/>
            <w:noWrap/>
            <w:vAlign w:val="bottom"/>
            <w:hideMark/>
          </w:tcPr>
          <w:p w14:paraId="67AEDCB2" w14:textId="7F724B1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581512.388</w:t>
            </w:r>
          </w:p>
        </w:tc>
        <w:tc>
          <w:tcPr>
            <w:tcW w:w="2698" w:type="dxa"/>
            <w:noWrap/>
            <w:vAlign w:val="bottom"/>
            <w:hideMark/>
          </w:tcPr>
          <w:p w14:paraId="3A557833" w14:textId="477FB42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4139450.92</w:t>
            </w:r>
          </w:p>
        </w:tc>
        <w:tc>
          <w:tcPr>
            <w:tcW w:w="2698" w:type="dxa"/>
            <w:noWrap/>
            <w:vAlign w:val="bottom"/>
            <w:hideMark/>
          </w:tcPr>
          <w:p w14:paraId="7BF106B4" w14:textId="5FE7639D"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483.178</w:t>
            </w:r>
          </w:p>
        </w:tc>
      </w:tr>
      <w:tr w:rsidR="002109F1" w:rsidRPr="000B68DD" w14:paraId="3A108E83"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2480F9B" w14:textId="607F2376"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NVA638</w:t>
            </w:r>
          </w:p>
        </w:tc>
        <w:tc>
          <w:tcPr>
            <w:tcW w:w="2697" w:type="dxa"/>
            <w:noWrap/>
            <w:vAlign w:val="bottom"/>
            <w:hideMark/>
          </w:tcPr>
          <w:p w14:paraId="418B80EE" w14:textId="3CF8DED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599169.825</w:t>
            </w:r>
          </w:p>
        </w:tc>
        <w:tc>
          <w:tcPr>
            <w:tcW w:w="2698" w:type="dxa"/>
            <w:noWrap/>
            <w:vAlign w:val="bottom"/>
            <w:hideMark/>
          </w:tcPr>
          <w:p w14:paraId="1FDDF936" w14:textId="576B33F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4138242.699</w:t>
            </w:r>
          </w:p>
        </w:tc>
        <w:tc>
          <w:tcPr>
            <w:tcW w:w="2698" w:type="dxa"/>
            <w:noWrap/>
            <w:vAlign w:val="bottom"/>
            <w:hideMark/>
          </w:tcPr>
          <w:p w14:paraId="21AE62C9" w14:textId="679B80F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413.39</w:t>
            </w:r>
          </w:p>
        </w:tc>
      </w:tr>
      <w:tr w:rsidR="002109F1" w:rsidRPr="000B68DD" w14:paraId="10EA521B"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8381B19" w14:textId="6ED81069"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NVA822</w:t>
            </w:r>
          </w:p>
        </w:tc>
        <w:tc>
          <w:tcPr>
            <w:tcW w:w="2697" w:type="dxa"/>
            <w:noWrap/>
            <w:vAlign w:val="bottom"/>
            <w:hideMark/>
          </w:tcPr>
          <w:p w14:paraId="0B7449F4" w14:textId="307A4B99"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511655.96</w:t>
            </w:r>
          </w:p>
        </w:tc>
        <w:tc>
          <w:tcPr>
            <w:tcW w:w="2698" w:type="dxa"/>
            <w:noWrap/>
            <w:vAlign w:val="bottom"/>
            <w:hideMark/>
          </w:tcPr>
          <w:p w14:paraId="0745CE24" w14:textId="15B6A72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4182226.555</w:t>
            </w:r>
          </w:p>
        </w:tc>
        <w:tc>
          <w:tcPr>
            <w:tcW w:w="2698" w:type="dxa"/>
            <w:noWrap/>
            <w:vAlign w:val="bottom"/>
            <w:hideMark/>
          </w:tcPr>
          <w:p w14:paraId="1C01ECE8" w14:textId="2D9787E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611.865</w:t>
            </w:r>
          </w:p>
        </w:tc>
      </w:tr>
      <w:tr w:rsidR="002109F1" w:rsidRPr="000B68DD" w14:paraId="7DD430B6"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85C96C6" w14:textId="432FE56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NVA831</w:t>
            </w:r>
          </w:p>
        </w:tc>
        <w:tc>
          <w:tcPr>
            <w:tcW w:w="2697" w:type="dxa"/>
            <w:noWrap/>
            <w:vAlign w:val="bottom"/>
            <w:hideMark/>
          </w:tcPr>
          <w:p w14:paraId="6310EFE9" w14:textId="77478FA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578315.191</w:t>
            </w:r>
          </w:p>
        </w:tc>
        <w:tc>
          <w:tcPr>
            <w:tcW w:w="2698" w:type="dxa"/>
            <w:noWrap/>
            <w:vAlign w:val="bottom"/>
            <w:hideMark/>
          </w:tcPr>
          <w:p w14:paraId="1BD0B083" w14:textId="4280840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4166269.884</w:t>
            </w:r>
          </w:p>
        </w:tc>
        <w:tc>
          <w:tcPr>
            <w:tcW w:w="2698" w:type="dxa"/>
            <w:noWrap/>
            <w:vAlign w:val="bottom"/>
            <w:hideMark/>
          </w:tcPr>
          <w:p w14:paraId="30105686" w14:textId="79BA7DE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457.697</w:t>
            </w:r>
          </w:p>
        </w:tc>
      </w:tr>
      <w:tr w:rsidR="002109F1" w:rsidRPr="000B68DD" w14:paraId="0FD81B4E"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05DB4BF" w14:textId="74EDAB5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NVA832</w:t>
            </w:r>
          </w:p>
        </w:tc>
        <w:tc>
          <w:tcPr>
            <w:tcW w:w="2697" w:type="dxa"/>
            <w:noWrap/>
            <w:vAlign w:val="bottom"/>
            <w:hideMark/>
          </w:tcPr>
          <w:p w14:paraId="35EBDC54" w14:textId="1279B9D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585576.328</w:t>
            </w:r>
          </w:p>
        </w:tc>
        <w:tc>
          <w:tcPr>
            <w:tcW w:w="2698" w:type="dxa"/>
            <w:noWrap/>
            <w:vAlign w:val="bottom"/>
            <w:hideMark/>
          </w:tcPr>
          <w:p w14:paraId="34704D4C" w14:textId="0DB40C5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4182043.222</w:t>
            </w:r>
          </w:p>
        </w:tc>
        <w:tc>
          <w:tcPr>
            <w:tcW w:w="2698" w:type="dxa"/>
            <w:noWrap/>
            <w:vAlign w:val="bottom"/>
            <w:hideMark/>
          </w:tcPr>
          <w:p w14:paraId="53521AB9" w14:textId="5671FE7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477.028</w:t>
            </w:r>
          </w:p>
        </w:tc>
      </w:tr>
      <w:tr w:rsidR="002109F1" w:rsidRPr="000B68DD" w14:paraId="0165E443"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709C289E" w14:textId="7F1E078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NVA833</w:t>
            </w:r>
          </w:p>
        </w:tc>
        <w:tc>
          <w:tcPr>
            <w:tcW w:w="2697" w:type="dxa"/>
            <w:noWrap/>
            <w:vAlign w:val="bottom"/>
            <w:hideMark/>
          </w:tcPr>
          <w:p w14:paraId="31CF38D3" w14:textId="7F8AC66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550027.967</w:t>
            </w:r>
          </w:p>
        </w:tc>
        <w:tc>
          <w:tcPr>
            <w:tcW w:w="2698" w:type="dxa"/>
            <w:noWrap/>
            <w:vAlign w:val="bottom"/>
            <w:hideMark/>
          </w:tcPr>
          <w:p w14:paraId="75C3C134" w14:textId="1B53C955"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4166721.485</w:t>
            </w:r>
          </w:p>
        </w:tc>
        <w:tc>
          <w:tcPr>
            <w:tcW w:w="2698" w:type="dxa"/>
            <w:noWrap/>
            <w:vAlign w:val="bottom"/>
            <w:hideMark/>
          </w:tcPr>
          <w:p w14:paraId="71D7DDD3" w14:textId="0237097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520.288</w:t>
            </w:r>
          </w:p>
        </w:tc>
      </w:tr>
      <w:tr w:rsidR="002109F1" w:rsidRPr="000B68DD" w14:paraId="0C5C03E3"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CF29483" w14:textId="7B0F418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NVA834</w:t>
            </w:r>
          </w:p>
        </w:tc>
        <w:tc>
          <w:tcPr>
            <w:tcW w:w="2697" w:type="dxa"/>
            <w:noWrap/>
            <w:vAlign w:val="bottom"/>
            <w:hideMark/>
          </w:tcPr>
          <w:p w14:paraId="41384BF1" w14:textId="2B760B0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523443.642</w:t>
            </w:r>
          </w:p>
        </w:tc>
        <w:tc>
          <w:tcPr>
            <w:tcW w:w="2698" w:type="dxa"/>
            <w:noWrap/>
            <w:vAlign w:val="bottom"/>
            <w:hideMark/>
          </w:tcPr>
          <w:p w14:paraId="27C64680" w14:textId="63C4538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4175789.798</w:t>
            </w:r>
          </w:p>
        </w:tc>
        <w:tc>
          <w:tcPr>
            <w:tcW w:w="2698" w:type="dxa"/>
            <w:noWrap/>
            <w:vAlign w:val="bottom"/>
            <w:hideMark/>
          </w:tcPr>
          <w:p w14:paraId="7C8B7031" w14:textId="6E162336"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595.141</w:t>
            </w:r>
          </w:p>
        </w:tc>
      </w:tr>
      <w:tr w:rsidR="002109F1" w:rsidRPr="000B68DD" w14:paraId="0825BA14"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10DC726" w14:textId="72FA53C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NVA835</w:t>
            </w:r>
          </w:p>
        </w:tc>
        <w:tc>
          <w:tcPr>
            <w:tcW w:w="2697" w:type="dxa"/>
            <w:noWrap/>
            <w:vAlign w:val="bottom"/>
            <w:hideMark/>
          </w:tcPr>
          <w:p w14:paraId="489DD2AC" w14:textId="41796EA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551198.077</w:t>
            </w:r>
          </w:p>
        </w:tc>
        <w:tc>
          <w:tcPr>
            <w:tcW w:w="2698" w:type="dxa"/>
            <w:noWrap/>
            <w:vAlign w:val="bottom"/>
            <w:hideMark/>
          </w:tcPr>
          <w:p w14:paraId="69A7F077" w14:textId="1F1BC5F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4143906.093</w:t>
            </w:r>
          </w:p>
        </w:tc>
        <w:tc>
          <w:tcPr>
            <w:tcW w:w="2698" w:type="dxa"/>
            <w:noWrap/>
            <w:vAlign w:val="bottom"/>
            <w:hideMark/>
          </w:tcPr>
          <w:p w14:paraId="6AC0F938" w14:textId="7451304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532.569</w:t>
            </w:r>
          </w:p>
        </w:tc>
      </w:tr>
      <w:tr w:rsidR="002109F1" w:rsidRPr="000B68DD" w14:paraId="558B66E8"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A6057DA" w14:textId="0C79E95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NVA836</w:t>
            </w:r>
          </w:p>
        </w:tc>
        <w:tc>
          <w:tcPr>
            <w:tcW w:w="2697" w:type="dxa"/>
            <w:noWrap/>
            <w:vAlign w:val="bottom"/>
            <w:hideMark/>
          </w:tcPr>
          <w:p w14:paraId="4D16FDB7" w14:textId="3F05172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601859.293</w:t>
            </w:r>
          </w:p>
        </w:tc>
        <w:tc>
          <w:tcPr>
            <w:tcW w:w="2698" w:type="dxa"/>
            <w:noWrap/>
            <w:vAlign w:val="bottom"/>
            <w:hideMark/>
          </w:tcPr>
          <w:p w14:paraId="0610462D" w14:textId="4306843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4146426.619</w:t>
            </w:r>
          </w:p>
        </w:tc>
        <w:tc>
          <w:tcPr>
            <w:tcW w:w="2698" w:type="dxa"/>
            <w:noWrap/>
            <w:vAlign w:val="bottom"/>
            <w:hideMark/>
          </w:tcPr>
          <w:p w14:paraId="3960E704" w14:textId="01C546F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454.032</w:t>
            </w:r>
          </w:p>
        </w:tc>
      </w:tr>
      <w:tr w:rsidR="002109F1" w:rsidRPr="000B68DD" w14:paraId="108B62AF"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FF7C60B" w14:textId="0D1FCBE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NVA837</w:t>
            </w:r>
          </w:p>
        </w:tc>
        <w:tc>
          <w:tcPr>
            <w:tcW w:w="2697" w:type="dxa"/>
            <w:noWrap/>
            <w:vAlign w:val="bottom"/>
            <w:hideMark/>
          </w:tcPr>
          <w:p w14:paraId="3F758630" w14:textId="42CD475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550499.762</w:t>
            </w:r>
          </w:p>
        </w:tc>
        <w:tc>
          <w:tcPr>
            <w:tcW w:w="2698" w:type="dxa"/>
            <w:noWrap/>
            <w:vAlign w:val="bottom"/>
            <w:hideMark/>
          </w:tcPr>
          <w:p w14:paraId="1AA9B263" w14:textId="3419DD8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4184408.781</w:t>
            </w:r>
          </w:p>
        </w:tc>
        <w:tc>
          <w:tcPr>
            <w:tcW w:w="2698" w:type="dxa"/>
            <w:noWrap/>
            <w:vAlign w:val="bottom"/>
            <w:hideMark/>
          </w:tcPr>
          <w:p w14:paraId="7B2D365C" w14:textId="3BEB861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536.096</w:t>
            </w:r>
          </w:p>
        </w:tc>
      </w:tr>
      <w:tr w:rsidR="002109F1" w:rsidRPr="000B68DD" w14:paraId="7987FBAC"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E557F68" w14:textId="612E47C2"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NVA838</w:t>
            </w:r>
          </w:p>
        </w:tc>
        <w:tc>
          <w:tcPr>
            <w:tcW w:w="2697" w:type="dxa"/>
            <w:noWrap/>
            <w:vAlign w:val="bottom"/>
            <w:hideMark/>
          </w:tcPr>
          <w:p w14:paraId="41059C96" w14:textId="26248D2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574003.32</w:t>
            </w:r>
          </w:p>
        </w:tc>
        <w:tc>
          <w:tcPr>
            <w:tcW w:w="2698" w:type="dxa"/>
            <w:noWrap/>
            <w:vAlign w:val="bottom"/>
            <w:hideMark/>
          </w:tcPr>
          <w:p w14:paraId="0F54FE3D" w14:textId="0136AEEF"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4144603.049</w:t>
            </w:r>
          </w:p>
        </w:tc>
        <w:tc>
          <w:tcPr>
            <w:tcW w:w="2698" w:type="dxa"/>
            <w:noWrap/>
            <w:vAlign w:val="bottom"/>
            <w:hideMark/>
          </w:tcPr>
          <w:p w14:paraId="4AAA122C" w14:textId="52D4B7BB"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458.775</w:t>
            </w:r>
          </w:p>
        </w:tc>
      </w:tr>
      <w:tr w:rsidR="002109F1" w:rsidRPr="000B68DD" w14:paraId="5712EF6C"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70CEDF95" w14:textId="2B11D37A"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NVA862</w:t>
            </w:r>
          </w:p>
        </w:tc>
        <w:tc>
          <w:tcPr>
            <w:tcW w:w="2697" w:type="dxa"/>
            <w:noWrap/>
            <w:vAlign w:val="bottom"/>
            <w:hideMark/>
          </w:tcPr>
          <w:p w14:paraId="4B6438C3" w14:textId="77B8E3A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578287.422</w:t>
            </w:r>
          </w:p>
        </w:tc>
        <w:tc>
          <w:tcPr>
            <w:tcW w:w="2698" w:type="dxa"/>
            <w:noWrap/>
            <w:vAlign w:val="bottom"/>
            <w:hideMark/>
          </w:tcPr>
          <w:p w14:paraId="5EE25E64" w14:textId="7B4D129D"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4160670.032</w:t>
            </w:r>
          </w:p>
        </w:tc>
        <w:tc>
          <w:tcPr>
            <w:tcW w:w="2698" w:type="dxa"/>
            <w:noWrap/>
            <w:vAlign w:val="bottom"/>
            <w:hideMark/>
          </w:tcPr>
          <w:p w14:paraId="2D4BFC18" w14:textId="08C1B10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485.515</w:t>
            </w:r>
          </w:p>
        </w:tc>
      </w:tr>
      <w:tr w:rsidR="002109F1" w:rsidRPr="000B68DD" w14:paraId="20699809"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C77DFC0" w14:textId="4DF899C2"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NVA891</w:t>
            </w:r>
          </w:p>
        </w:tc>
        <w:tc>
          <w:tcPr>
            <w:tcW w:w="2697" w:type="dxa"/>
            <w:noWrap/>
            <w:vAlign w:val="bottom"/>
            <w:hideMark/>
          </w:tcPr>
          <w:p w14:paraId="6DCF703C" w14:textId="19E2B93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508367.645</w:t>
            </w:r>
          </w:p>
        </w:tc>
        <w:tc>
          <w:tcPr>
            <w:tcW w:w="2698" w:type="dxa"/>
            <w:noWrap/>
            <w:vAlign w:val="bottom"/>
            <w:hideMark/>
          </w:tcPr>
          <w:p w14:paraId="4A11A36F" w14:textId="497FCF0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4166397.624</w:t>
            </w:r>
          </w:p>
        </w:tc>
        <w:tc>
          <w:tcPr>
            <w:tcW w:w="2698" w:type="dxa"/>
            <w:noWrap/>
            <w:vAlign w:val="bottom"/>
            <w:hideMark/>
          </w:tcPr>
          <w:p w14:paraId="21B7BA0F" w14:textId="0563C92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618.562</w:t>
            </w:r>
          </w:p>
        </w:tc>
      </w:tr>
      <w:tr w:rsidR="002109F1" w:rsidRPr="000B68DD" w14:paraId="009CB590"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DFA48CB" w14:textId="00DFA149"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NVA896</w:t>
            </w:r>
          </w:p>
        </w:tc>
        <w:tc>
          <w:tcPr>
            <w:tcW w:w="2697" w:type="dxa"/>
            <w:noWrap/>
            <w:vAlign w:val="bottom"/>
            <w:hideMark/>
          </w:tcPr>
          <w:p w14:paraId="55C75E13" w14:textId="5B1AA31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554464.48</w:t>
            </w:r>
          </w:p>
        </w:tc>
        <w:tc>
          <w:tcPr>
            <w:tcW w:w="2698" w:type="dxa"/>
            <w:noWrap/>
            <w:vAlign w:val="bottom"/>
            <w:hideMark/>
          </w:tcPr>
          <w:p w14:paraId="5C70DFEF" w14:textId="1C4D7AB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4156958.18</w:t>
            </w:r>
          </w:p>
        </w:tc>
        <w:tc>
          <w:tcPr>
            <w:tcW w:w="2698" w:type="dxa"/>
            <w:noWrap/>
            <w:vAlign w:val="bottom"/>
            <w:hideMark/>
          </w:tcPr>
          <w:p w14:paraId="714BB647" w14:textId="6B158D9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537.539</w:t>
            </w:r>
          </w:p>
        </w:tc>
      </w:tr>
    </w:tbl>
    <w:p w14:paraId="26691ECD" w14:textId="65B7B75D" w:rsidR="005E3DEE" w:rsidRDefault="00D74739"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20</w:t>
      </w:r>
      <w:r w:rsidR="00E77ACB">
        <w:rPr>
          <w:noProof/>
        </w:rPr>
        <w:fldChar w:fldCharType="end"/>
      </w:r>
      <w:r w:rsidRPr="005E3DEE">
        <w:t>: Non-Vegetated Vertical Accuracy (NVA) Point Coordinates</w:t>
      </w:r>
    </w:p>
    <w:sdt>
      <w:sdtPr>
        <w:id w:val="-1382860833"/>
        <w:showingPlcHdr/>
        <w:picture/>
      </w:sdtPr>
      <w:sdtEndPr/>
      <w:sdtContent>
        <w:p w14:paraId="735661F7" w14:textId="77777777" w:rsidR="008900D9" w:rsidRDefault="008900D9" w:rsidP="006419D5">
          <w:pPr>
            <w:pStyle w:val="NormalCenter"/>
          </w:pPr>
          <w:r>
            <w:rPr>
              <w:noProof/>
            </w:rPr>
            <w:drawing>
              <wp:inline distT="0" distB="0" distL="0" distR="0" wp14:anchorId="760FF87E" wp14:editId="2AA45F96">
                <wp:extent cx="5206625"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206625" cy="3200400"/>
                        </a:xfrm>
                        <a:prstGeom prst="rect">
                          <a:avLst/>
                        </a:prstGeom>
                        <a:noFill/>
                        <a:ln>
                          <a:noFill/>
                        </a:ln>
                      </pic:spPr>
                    </pic:pic>
                  </a:graphicData>
                </a:graphic>
              </wp:inline>
            </w:drawing>
          </w:r>
        </w:p>
      </w:sdtContent>
    </w:sdt>
    <w:p w14:paraId="421F6D21" w14:textId="74DACEC4" w:rsidR="00D74739" w:rsidRPr="008900D9" w:rsidRDefault="0094065F" w:rsidP="0015665A">
      <w:pPr>
        <w:pStyle w:val="FigureCaption"/>
      </w:pPr>
      <w:r>
        <w:t xml:space="preserve">Non-Vegetated Vertical Accuracy (NVA) Point </w:t>
      </w:r>
      <w:r w:rsidR="0066751F">
        <w:t>Distribution</w:t>
      </w:r>
    </w:p>
    <w:tbl>
      <w:tblPr>
        <w:tblStyle w:val="ListTable4"/>
        <w:tblW w:w="0" w:type="auto"/>
        <w:tblLook w:val="04A0" w:firstRow="1" w:lastRow="0" w:firstColumn="1" w:lastColumn="0" w:noHBand="0" w:noVBand="1"/>
      </w:tblPr>
      <w:tblGrid>
        <w:gridCol w:w="2697"/>
        <w:gridCol w:w="2697"/>
        <w:gridCol w:w="2698"/>
        <w:gridCol w:w="2698"/>
      </w:tblGrid>
      <w:tr w:rsidR="00C20FC2" w14:paraId="7C2B694F" w14:textId="77777777" w:rsidTr="000B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6F3F5787" w14:textId="77777777" w:rsidR="00C20FC2" w:rsidRPr="00F60403" w:rsidRDefault="00C20FC2" w:rsidP="00536A77">
            <w:r w:rsidRPr="00F60403">
              <w:t>ID</w:t>
            </w:r>
          </w:p>
        </w:tc>
        <w:tc>
          <w:tcPr>
            <w:tcW w:w="2697" w:type="dxa"/>
          </w:tcPr>
          <w:p w14:paraId="6C0DC935" w14:textId="7102A25E" w:rsidR="00C20FC2" w:rsidRPr="00F60403" w:rsidRDefault="000B68DD" w:rsidP="00536A77">
            <w:pPr>
              <w:cnfStyle w:val="100000000000" w:firstRow="1" w:lastRow="0" w:firstColumn="0" w:lastColumn="0" w:oddVBand="0" w:evenVBand="0" w:oddHBand="0" w:evenHBand="0" w:firstRowFirstColumn="0" w:firstRowLastColumn="0" w:lastRowFirstColumn="0" w:lastRowLastColumn="0"/>
            </w:pPr>
            <w:r>
              <w:t>Easting</w:t>
            </w:r>
          </w:p>
        </w:tc>
        <w:tc>
          <w:tcPr>
            <w:tcW w:w="2698" w:type="dxa"/>
          </w:tcPr>
          <w:p w14:paraId="67ECD722" w14:textId="2523A32E" w:rsidR="00C20FC2" w:rsidRPr="00F60403" w:rsidRDefault="000B68DD" w:rsidP="00536A77">
            <w:pPr>
              <w:cnfStyle w:val="100000000000" w:firstRow="1" w:lastRow="0" w:firstColumn="0" w:lastColumn="0" w:oddVBand="0" w:evenVBand="0" w:oddHBand="0" w:evenHBand="0" w:firstRowFirstColumn="0" w:firstRowLastColumn="0" w:lastRowFirstColumn="0" w:lastRowLastColumn="0"/>
            </w:pPr>
            <w:r>
              <w:t>Northing</w:t>
            </w:r>
          </w:p>
        </w:tc>
        <w:tc>
          <w:tcPr>
            <w:tcW w:w="2698" w:type="dxa"/>
          </w:tcPr>
          <w:p w14:paraId="04062E50" w14:textId="77777777" w:rsidR="00C20FC2" w:rsidRPr="00F60403" w:rsidRDefault="00C20FC2" w:rsidP="00536A77">
            <w:pPr>
              <w:cnfStyle w:val="100000000000" w:firstRow="1" w:lastRow="0" w:firstColumn="0" w:lastColumn="0" w:oddVBand="0" w:evenVBand="0" w:oddHBand="0" w:evenHBand="0" w:firstRowFirstColumn="0" w:firstRowLastColumn="0" w:lastRowFirstColumn="0" w:lastRowLastColumn="0"/>
            </w:pPr>
            <w:r w:rsidRPr="00F60403">
              <w:t>Elevation</w:t>
            </w:r>
          </w:p>
        </w:tc>
      </w:tr>
      <w:tr w:rsidR="002109F1" w:rsidRPr="000B68DD" w14:paraId="00A74F30"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A790A62" w14:textId="0DE5142F"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VVA301</w:t>
            </w:r>
          </w:p>
        </w:tc>
        <w:tc>
          <w:tcPr>
            <w:tcW w:w="2697" w:type="dxa"/>
            <w:noWrap/>
            <w:vAlign w:val="bottom"/>
            <w:hideMark/>
          </w:tcPr>
          <w:p w14:paraId="00902813" w14:textId="55F17812"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596382.884</w:t>
            </w:r>
          </w:p>
        </w:tc>
        <w:tc>
          <w:tcPr>
            <w:tcW w:w="2698" w:type="dxa"/>
            <w:noWrap/>
            <w:vAlign w:val="bottom"/>
            <w:hideMark/>
          </w:tcPr>
          <w:p w14:paraId="355E058B" w14:textId="0AB4E10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4165699.025</w:t>
            </w:r>
          </w:p>
        </w:tc>
        <w:tc>
          <w:tcPr>
            <w:tcW w:w="2698" w:type="dxa"/>
            <w:noWrap/>
            <w:vAlign w:val="bottom"/>
            <w:hideMark/>
          </w:tcPr>
          <w:p w14:paraId="73077884" w14:textId="2757F17B"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431.654</w:t>
            </w:r>
          </w:p>
        </w:tc>
      </w:tr>
      <w:tr w:rsidR="002109F1" w:rsidRPr="000B68DD" w14:paraId="00CE58F0"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D959D9C" w14:textId="34A9A69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VVA302</w:t>
            </w:r>
          </w:p>
        </w:tc>
        <w:tc>
          <w:tcPr>
            <w:tcW w:w="2697" w:type="dxa"/>
            <w:noWrap/>
            <w:vAlign w:val="bottom"/>
            <w:hideMark/>
          </w:tcPr>
          <w:p w14:paraId="5FCC33DA" w14:textId="30E4C3F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598966.078</w:t>
            </w:r>
          </w:p>
        </w:tc>
        <w:tc>
          <w:tcPr>
            <w:tcW w:w="2698" w:type="dxa"/>
            <w:noWrap/>
            <w:vAlign w:val="bottom"/>
            <w:hideMark/>
          </w:tcPr>
          <w:p w14:paraId="37EE10CB" w14:textId="7C058D02"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4151227.612</w:t>
            </w:r>
          </w:p>
        </w:tc>
        <w:tc>
          <w:tcPr>
            <w:tcW w:w="2698" w:type="dxa"/>
            <w:noWrap/>
            <w:vAlign w:val="bottom"/>
            <w:hideMark/>
          </w:tcPr>
          <w:p w14:paraId="43070EC4" w14:textId="15FDFEF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451</w:t>
            </w:r>
          </w:p>
        </w:tc>
      </w:tr>
      <w:tr w:rsidR="002109F1" w:rsidRPr="000B68DD" w14:paraId="16D2C41F"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736999A" w14:textId="470A895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VVA303</w:t>
            </w:r>
          </w:p>
        </w:tc>
        <w:tc>
          <w:tcPr>
            <w:tcW w:w="2697" w:type="dxa"/>
            <w:noWrap/>
            <w:vAlign w:val="bottom"/>
            <w:hideMark/>
          </w:tcPr>
          <w:p w14:paraId="54AF5514" w14:textId="6AE7A19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527621.588</w:t>
            </w:r>
          </w:p>
        </w:tc>
        <w:tc>
          <w:tcPr>
            <w:tcW w:w="2698" w:type="dxa"/>
            <w:noWrap/>
            <w:vAlign w:val="bottom"/>
            <w:hideMark/>
          </w:tcPr>
          <w:p w14:paraId="655FC514" w14:textId="7977AC5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4164827.308</w:t>
            </w:r>
          </w:p>
        </w:tc>
        <w:tc>
          <w:tcPr>
            <w:tcW w:w="2698" w:type="dxa"/>
            <w:noWrap/>
            <w:vAlign w:val="bottom"/>
            <w:hideMark/>
          </w:tcPr>
          <w:p w14:paraId="26188C80" w14:textId="63DF8359"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551.926</w:t>
            </w:r>
          </w:p>
        </w:tc>
      </w:tr>
      <w:tr w:rsidR="002109F1" w:rsidRPr="000B68DD" w14:paraId="0CA6DBC8"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EBAA6E4" w14:textId="03B79FF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VVA304</w:t>
            </w:r>
          </w:p>
        </w:tc>
        <w:tc>
          <w:tcPr>
            <w:tcW w:w="2697" w:type="dxa"/>
            <w:noWrap/>
            <w:vAlign w:val="bottom"/>
            <w:hideMark/>
          </w:tcPr>
          <w:p w14:paraId="49A13332" w14:textId="7E779FE6"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606208.687</w:t>
            </w:r>
          </w:p>
        </w:tc>
        <w:tc>
          <w:tcPr>
            <w:tcW w:w="2698" w:type="dxa"/>
            <w:noWrap/>
            <w:vAlign w:val="bottom"/>
            <w:hideMark/>
          </w:tcPr>
          <w:p w14:paraId="4835F21C" w14:textId="441079D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4187097.111</w:t>
            </w:r>
          </w:p>
        </w:tc>
        <w:tc>
          <w:tcPr>
            <w:tcW w:w="2698" w:type="dxa"/>
            <w:noWrap/>
            <w:vAlign w:val="bottom"/>
            <w:hideMark/>
          </w:tcPr>
          <w:p w14:paraId="5895FA0E" w14:textId="131F959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455.658</w:t>
            </w:r>
          </w:p>
        </w:tc>
      </w:tr>
      <w:tr w:rsidR="002109F1" w:rsidRPr="000B68DD" w14:paraId="30D6DAA9"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784A4252" w14:textId="4D6C5898"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VVA305</w:t>
            </w:r>
          </w:p>
        </w:tc>
        <w:tc>
          <w:tcPr>
            <w:tcW w:w="2697" w:type="dxa"/>
            <w:noWrap/>
            <w:vAlign w:val="bottom"/>
            <w:hideMark/>
          </w:tcPr>
          <w:p w14:paraId="53DF4C9B" w14:textId="318AB3A1"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534021.941</w:t>
            </w:r>
          </w:p>
        </w:tc>
        <w:tc>
          <w:tcPr>
            <w:tcW w:w="2698" w:type="dxa"/>
            <w:noWrap/>
            <w:vAlign w:val="bottom"/>
            <w:hideMark/>
          </w:tcPr>
          <w:p w14:paraId="388ACA39" w14:textId="4B8CBDE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4186371.282</w:t>
            </w:r>
          </w:p>
        </w:tc>
        <w:tc>
          <w:tcPr>
            <w:tcW w:w="2698" w:type="dxa"/>
            <w:noWrap/>
            <w:vAlign w:val="bottom"/>
            <w:hideMark/>
          </w:tcPr>
          <w:p w14:paraId="3F7CC679" w14:textId="2F050B8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571.279</w:t>
            </w:r>
          </w:p>
        </w:tc>
      </w:tr>
      <w:tr w:rsidR="002109F1" w:rsidRPr="000B68DD" w14:paraId="7BFB6BC2"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D8F62E8" w14:textId="2237D48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VVA434</w:t>
            </w:r>
          </w:p>
        </w:tc>
        <w:tc>
          <w:tcPr>
            <w:tcW w:w="2697" w:type="dxa"/>
            <w:noWrap/>
            <w:vAlign w:val="bottom"/>
            <w:hideMark/>
          </w:tcPr>
          <w:p w14:paraId="40D22C22" w14:textId="0815813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531488.635</w:t>
            </w:r>
          </w:p>
        </w:tc>
        <w:tc>
          <w:tcPr>
            <w:tcW w:w="2698" w:type="dxa"/>
            <w:noWrap/>
            <w:vAlign w:val="bottom"/>
            <w:hideMark/>
          </w:tcPr>
          <w:p w14:paraId="59F3E3A0" w14:textId="619F8EC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4174607.375</w:t>
            </w:r>
          </w:p>
        </w:tc>
        <w:tc>
          <w:tcPr>
            <w:tcW w:w="2698" w:type="dxa"/>
            <w:noWrap/>
            <w:vAlign w:val="bottom"/>
            <w:hideMark/>
          </w:tcPr>
          <w:p w14:paraId="7C7051B4" w14:textId="4C6941D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565.538</w:t>
            </w:r>
          </w:p>
        </w:tc>
      </w:tr>
      <w:tr w:rsidR="002109F1" w:rsidRPr="000B68DD" w14:paraId="0CE4525D"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7761FDF7" w14:textId="3AD71D46"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VVA435</w:t>
            </w:r>
          </w:p>
        </w:tc>
        <w:tc>
          <w:tcPr>
            <w:tcW w:w="2697" w:type="dxa"/>
            <w:noWrap/>
            <w:vAlign w:val="bottom"/>
            <w:hideMark/>
          </w:tcPr>
          <w:p w14:paraId="0558DCC1" w14:textId="0DB9A08A"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580112.487</w:t>
            </w:r>
          </w:p>
        </w:tc>
        <w:tc>
          <w:tcPr>
            <w:tcW w:w="2698" w:type="dxa"/>
            <w:noWrap/>
            <w:vAlign w:val="bottom"/>
            <w:hideMark/>
          </w:tcPr>
          <w:p w14:paraId="3D197A82" w14:textId="1B1EDFA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4176585.733</w:t>
            </w:r>
          </w:p>
        </w:tc>
        <w:tc>
          <w:tcPr>
            <w:tcW w:w="2698" w:type="dxa"/>
            <w:noWrap/>
            <w:vAlign w:val="bottom"/>
            <w:hideMark/>
          </w:tcPr>
          <w:p w14:paraId="157D8F04" w14:textId="7A062A18"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482.048</w:t>
            </w:r>
          </w:p>
        </w:tc>
      </w:tr>
      <w:tr w:rsidR="002109F1" w:rsidRPr="000B68DD" w14:paraId="5FA63766"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2E387F52" w14:textId="19C5944B"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VVA436</w:t>
            </w:r>
          </w:p>
        </w:tc>
        <w:tc>
          <w:tcPr>
            <w:tcW w:w="2697" w:type="dxa"/>
            <w:noWrap/>
            <w:vAlign w:val="bottom"/>
            <w:hideMark/>
          </w:tcPr>
          <w:p w14:paraId="487935D8" w14:textId="081940C9"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558541.507</w:t>
            </w:r>
          </w:p>
        </w:tc>
        <w:tc>
          <w:tcPr>
            <w:tcW w:w="2698" w:type="dxa"/>
            <w:noWrap/>
            <w:vAlign w:val="bottom"/>
            <w:hideMark/>
          </w:tcPr>
          <w:p w14:paraId="6D137D20" w14:textId="1688715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4157576.384</w:t>
            </w:r>
          </w:p>
        </w:tc>
        <w:tc>
          <w:tcPr>
            <w:tcW w:w="2698" w:type="dxa"/>
            <w:noWrap/>
            <w:vAlign w:val="bottom"/>
            <w:hideMark/>
          </w:tcPr>
          <w:p w14:paraId="1FB436C7" w14:textId="62219D1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520.198</w:t>
            </w:r>
          </w:p>
        </w:tc>
      </w:tr>
      <w:tr w:rsidR="002109F1" w:rsidRPr="000B68DD" w14:paraId="5A03F79C"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6A82C5C" w14:textId="477EB833"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VVA437</w:t>
            </w:r>
          </w:p>
        </w:tc>
        <w:tc>
          <w:tcPr>
            <w:tcW w:w="2697" w:type="dxa"/>
            <w:noWrap/>
            <w:vAlign w:val="bottom"/>
            <w:hideMark/>
          </w:tcPr>
          <w:p w14:paraId="7CBA72E6" w14:textId="758B7AD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568920.424</w:t>
            </w:r>
          </w:p>
        </w:tc>
        <w:tc>
          <w:tcPr>
            <w:tcW w:w="2698" w:type="dxa"/>
            <w:noWrap/>
            <w:vAlign w:val="bottom"/>
            <w:hideMark/>
          </w:tcPr>
          <w:p w14:paraId="17D6EB93" w14:textId="6299FCD2"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4137008.804</w:t>
            </w:r>
          </w:p>
        </w:tc>
        <w:tc>
          <w:tcPr>
            <w:tcW w:w="2698" w:type="dxa"/>
            <w:noWrap/>
            <w:vAlign w:val="bottom"/>
            <w:hideMark/>
          </w:tcPr>
          <w:p w14:paraId="2B18305C" w14:textId="2D6713D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515.151</w:t>
            </w:r>
          </w:p>
        </w:tc>
      </w:tr>
      <w:tr w:rsidR="002109F1" w:rsidRPr="000B68DD" w14:paraId="706A8D8D"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653F12BB" w14:textId="34765AC1"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VVA439</w:t>
            </w:r>
          </w:p>
        </w:tc>
        <w:tc>
          <w:tcPr>
            <w:tcW w:w="2697" w:type="dxa"/>
            <w:noWrap/>
            <w:vAlign w:val="bottom"/>
            <w:hideMark/>
          </w:tcPr>
          <w:p w14:paraId="3FBE81D3" w14:textId="6159FB93"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578295.718</w:t>
            </w:r>
          </w:p>
        </w:tc>
        <w:tc>
          <w:tcPr>
            <w:tcW w:w="2698" w:type="dxa"/>
            <w:noWrap/>
            <w:vAlign w:val="bottom"/>
            <w:hideMark/>
          </w:tcPr>
          <w:p w14:paraId="0A875917" w14:textId="47D4E3E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4160680.123</w:t>
            </w:r>
          </w:p>
        </w:tc>
        <w:tc>
          <w:tcPr>
            <w:tcW w:w="2698" w:type="dxa"/>
            <w:noWrap/>
            <w:vAlign w:val="bottom"/>
            <w:hideMark/>
          </w:tcPr>
          <w:p w14:paraId="05718E3E" w14:textId="0D7509C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485.636</w:t>
            </w:r>
          </w:p>
        </w:tc>
      </w:tr>
      <w:tr w:rsidR="002109F1" w:rsidRPr="000B68DD" w14:paraId="7A5C7F0C"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2C560CB" w14:textId="0E7E406B"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VVA567</w:t>
            </w:r>
          </w:p>
        </w:tc>
        <w:tc>
          <w:tcPr>
            <w:tcW w:w="2697" w:type="dxa"/>
            <w:noWrap/>
            <w:vAlign w:val="bottom"/>
            <w:hideMark/>
          </w:tcPr>
          <w:p w14:paraId="291F2E47" w14:textId="1098DF9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515065.905</w:t>
            </w:r>
          </w:p>
        </w:tc>
        <w:tc>
          <w:tcPr>
            <w:tcW w:w="2698" w:type="dxa"/>
            <w:noWrap/>
            <w:vAlign w:val="bottom"/>
            <w:hideMark/>
          </w:tcPr>
          <w:p w14:paraId="2C3F2E2A" w14:textId="6429316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4152665.405</w:t>
            </w:r>
          </w:p>
        </w:tc>
        <w:tc>
          <w:tcPr>
            <w:tcW w:w="2698" w:type="dxa"/>
            <w:noWrap/>
            <w:vAlign w:val="bottom"/>
            <w:hideMark/>
          </w:tcPr>
          <w:p w14:paraId="0EDAC8F8" w14:textId="1C373A9F"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608.343</w:t>
            </w:r>
          </w:p>
        </w:tc>
      </w:tr>
      <w:tr w:rsidR="002109F1" w:rsidRPr="000B68DD" w14:paraId="5AE26883"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982EEF6" w14:textId="15FE118F"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VVA571</w:t>
            </w:r>
          </w:p>
        </w:tc>
        <w:tc>
          <w:tcPr>
            <w:tcW w:w="2697" w:type="dxa"/>
            <w:noWrap/>
            <w:vAlign w:val="bottom"/>
            <w:hideMark/>
          </w:tcPr>
          <w:p w14:paraId="3F163A18" w14:textId="10BE9740"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506333.034</w:t>
            </w:r>
          </w:p>
        </w:tc>
        <w:tc>
          <w:tcPr>
            <w:tcW w:w="2698" w:type="dxa"/>
            <w:noWrap/>
            <w:vAlign w:val="bottom"/>
            <w:hideMark/>
          </w:tcPr>
          <w:p w14:paraId="52BF85AE" w14:textId="47B3075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4150297.285</w:t>
            </w:r>
          </w:p>
        </w:tc>
        <w:tc>
          <w:tcPr>
            <w:tcW w:w="2698" w:type="dxa"/>
            <w:noWrap/>
            <w:vAlign w:val="bottom"/>
            <w:hideMark/>
          </w:tcPr>
          <w:p w14:paraId="187851AF" w14:textId="7FAD3225"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605.72</w:t>
            </w:r>
          </w:p>
        </w:tc>
      </w:tr>
      <w:tr w:rsidR="002109F1" w:rsidRPr="000B68DD" w14:paraId="51F94FFB"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AD03D6F" w14:textId="1E477739"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VVA573</w:t>
            </w:r>
          </w:p>
        </w:tc>
        <w:tc>
          <w:tcPr>
            <w:tcW w:w="2697" w:type="dxa"/>
            <w:noWrap/>
            <w:vAlign w:val="bottom"/>
            <w:hideMark/>
          </w:tcPr>
          <w:p w14:paraId="61D1AEFA" w14:textId="6CE81B5F"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568800.623</w:t>
            </w:r>
          </w:p>
        </w:tc>
        <w:tc>
          <w:tcPr>
            <w:tcW w:w="2698" w:type="dxa"/>
            <w:noWrap/>
            <w:vAlign w:val="bottom"/>
            <w:hideMark/>
          </w:tcPr>
          <w:p w14:paraId="44329CFD" w14:textId="7EB484BE"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4182894.52</w:t>
            </w:r>
          </w:p>
        </w:tc>
        <w:tc>
          <w:tcPr>
            <w:tcW w:w="2698" w:type="dxa"/>
            <w:noWrap/>
            <w:vAlign w:val="bottom"/>
            <w:hideMark/>
          </w:tcPr>
          <w:p w14:paraId="64BD6C86" w14:textId="5EF5B44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485.314</w:t>
            </w:r>
          </w:p>
        </w:tc>
      </w:tr>
      <w:tr w:rsidR="002109F1" w:rsidRPr="000B68DD" w14:paraId="4F62AB5A"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647E4153" w14:textId="1921DD5A"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VVA574</w:t>
            </w:r>
          </w:p>
        </w:tc>
        <w:tc>
          <w:tcPr>
            <w:tcW w:w="2697" w:type="dxa"/>
            <w:noWrap/>
            <w:vAlign w:val="bottom"/>
            <w:hideMark/>
          </w:tcPr>
          <w:p w14:paraId="5A9CF1A1" w14:textId="7634161E"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545109.205</w:t>
            </w:r>
          </w:p>
        </w:tc>
        <w:tc>
          <w:tcPr>
            <w:tcW w:w="2698" w:type="dxa"/>
            <w:noWrap/>
            <w:vAlign w:val="bottom"/>
            <w:hideMark/>
          </w:tcPr>
          <w:p w14:paraId="51EE9D95" w14:textId="35D3A6E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4181110.437</w:t>
            </w:r>
          </w:p>
        </w:tc>
        <w:tc>
          <w:tcPr>
            <w:tcW w:w="2698" w:type="dxa"/>
            <w:noWrap/>
            <w:vAlign w:val="bottom"/>
            <w:hideMark/>
          </w:tcPr>
          <w:p w14:paraId="4A202CC7" w14:textId="7B651C74"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555.618</w:t>
            </w:r>
          </w:p>
        </w:tc>
      </w:tr>
      <w:tr w:rsidR="002109F1" w:rsidRPr="000B68DD" w14:paraId="6173D175"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17548C77" w14:textId="60631E4F"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VVA576</w:t>
            </w:r>
          </w:p>
        </w:tc>
        <w:tc>
          <w:tcPr>
            <w:tcW w:w="2697" w:type="dxa"/>
            <w:noWrap/>
            <w:vAlign w:val="bottom"/>
            <w:hideMark/>
          </w:tcPr>
          <w:p w14:paraId="219D72DF" w14:textId="5AD2F690"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565519.228</w:t>
            </w:r>
          </w:p>
        </w:tc>
        <w:tc>
          <w:tcPr>
            <w:tcW w:w="2698" w:type="dxa"/>
            <w:noWrap/>
            <w:vAlign w:val="bottom"/>
            <w:hideMark/>
          </w:tcPr>
          <w:p w14:paraId="304C8CFC" w14:textId="2C0187A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4145918.081</w:t>
            </w:r>
          </w:p>
        </w:tc>
        <w:tc>
          <w:tcPr>
            <w:tcW w:w="2698" w:type="dxa"/>
            <w:noWrap/>
            <w:vAlign w:val="bottom"/>
            <w:hideMark/>
          </w:tcPr>
          <w:p w14:paraId="03C96D54" w14:textId="7B154D8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485.03</w:t>
            </w:r>
          </w:p>
        </w:tc>
      </w:tr>
      <w:tr w:rsidR="002109F1" w:rsidRPr="000B68DD" w14:paraId="498839C9"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3375A35" w14:textId="2984F07F"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VVA577</w:t>
            </w:r>
          </w:p>
        </w:tc>
        <w:tc>
          <w:tcPr>
            <w:tcW w:w="2697" w:type="dxa"/>
            <w:noWrap/>
            <w:vAlign w:val="bottom"/>
            <w:hideMark/>
          </w:tcPr>
          <w:p w14:paraId="6D8C81E3" w14:textId="7DEBCA71"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590741.481</w:t>
            </w:r>
          </w:p>
        </w:tc>
        <w:tc>
          <w:tcPr>
            <w:tcW w:w="2698" w:type="dxa"/>
            <w:noWrap/>
            <w:vAlign w:val="bottom"/>
            <w:hideMark/>
          </w:tcPr>
          <w:p w14:paraId="425FCB1D" w14:textId="0B3324B7"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4160331.974</w:t>
            </w:r>
          </w:p>
        </w:tc>
        <w:tc>
          <w:tcPr>
            <w:tcW w:w="2698" w:type="dxa"/>
            <w:noWrap/>
            <w:vAlign w:val="bottom"/>
            <w:hideMark/>
          </w:tcPr>
          <w:p w14:paraId="6FFFF5DE" w14:textId="544B447F"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445.227</w:t>
            </w:r>
          </w:p>
        </w:tc>
      </w:tr>
      <w:tr w:rsidR="002109F1" w:rsidRPr="000B68DD" w14:paraId="5CEE52A0"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0A1DC2D8" w14:textId="2F1A36B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VVA578</w:t>
            </w:r>
          </w:p>
        </w:tc>
        <w:tc>
          <w:tcPr>
            <w:tcW w:w="2697" w:type="dxa"/>
            <w:noWrap/>
            <w:vAlign w:val="bottom"/>
            <w:hideMark/>
          </w:tcPr>
          <w:p w14:paraId="32C87E62" w14:textId="376DE6E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524706.043</w:t>
            </w:r>
          </w:p>
        </w:tc>
        <w:tc>
          <w:tcPr>
            <w:tcW w:w="2698" w:type="dxa"/>
            <w:noWrap/>
            <w:vAlign w:val="bottom"/>
            <w:hideMark/>
          </w:tcPr>
          <w:p w14:paraId="50A54BFE" w14:textId="2E454AE3"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4149167.207</w:t>
            </w:r>
          </w:p>
        </w:tc>
        <w:tc>
          <w:tcPr>
            <w:tcW w:w="2698" w:type="dxa"/>
            <w:noWrap/>
            <w:vAlign w:val="bottom"/>
            <w:hideMark/>
          </w:tcPr>
          <w:p w14:paraId="706139AB" w14:textId="1DE092C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556.731</w:t>
            </w:r>
          </w:p>
        </w:tc>
      </w:tr>
      <w:tr w:rsidR="002109F1" w:rsidRPr="000B68DD" w14:paraId="56535595"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DE4A78E" w14:textId="6A03D0AE"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VVA595</w:t>
            </w:r>
          </w:p>
        </w:tc>
        <w:tc>
          <w:tcPr>
            <w:tcW w:w="2697" w:type="dxa"/>
            <w:noWrap/>
            <w:vAlign w:val="bottom"/>
            <w:hideMark/>
          </w:tcPr>
          <w:p w14:paraId="07FCCDDA" w14:textId="7E50BD7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581533.723</w:t>
            </w:r>
          </w:p>
        </w:tc>
        <w:tc>
          <w:tcPr>
            <w:tcW w:w="2698" w:type="dxa"/>
            <w:noWrap/>
            <w:vAlign w:val="bottom"/>
            <w:hideMark/>
          </w:tcPr>
          <w:p w14:paraId="0871E0D1" w14:textId="70505DCB"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4139460.171</w:t>
            </w:r>
          </w:p>
        </w:tc>
        <w:tc>
          <w:tcPr>
            <w:tcW w:w="2698" w:type="dxa"/>
            <w:noWrap/>
            <w:vAlign w:val="bottom"/>
            <w:hideMark/>
          </w:tcPr>
          <w:p w14:paraId="13CA6362" w14:textId="4ED54B7A"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482.696</w:t>
            </w:r>
          </w:p>
        </w:tc>
      </w:tr>
      <w:tr w:rsidR="002109F1" w:rsidRPr="000B68DD" w14:paraId="544D5B22"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56070AB2" w14:textId="68C9421B"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VVA628</w:t>
            </w:r>
          </w:p>
        </w:tc>
        <w:tc>
          <w:tcPr>
            <w:tcW w:w="2697" w:type="dxa"/>
            <w:noWrap/>
            <w:vAlign w:val="bottom"/>
            <w:hideMark/>
          </w:tcPr>
          <w:p w14:paraId="67323923" w14:textId="0ED174C7"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515067.158</w:t>
            </w:r>
          </w:p>
        </w:tc>
        <w:tc>
          <w:tcPr>
            <w:tcW w:w="2698" w:type="dxa"/>
            <w:noWrap/>
            <w:vAlign w:val="bottom"/>
            <w:hideMark/>
          </w:tcPr>
          <w:p w14:paraId="0CC6D1D4" w14:textId="1BD44C5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4152653.016</w:t>
            </w:r>
          </w:p>
        </w:tc>
        <w:tc>
          <w:tcPr>
            <w:tcW w:w="2698" w:type="dxa"/>
            <w:noWrap/>
            <w:vAlign w:val="bottom"/>
            <w:hideMark/>
          </w:tcPr>
          <w:p w14:paraId="426C6AE3" w14:textId="0838FD64"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608.321</w:t>
            </w:r>
          </w:p>
        </w:tc>
      </w:tr>
      <w:tr w:rsidR="002109F1" w:rsidRPr="000B68DD" w14:paraId="7B2B5CAB" w14:textId="77777777" w:rsidTr="00A02E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36AE0AEF" w14:textId="5CB2F1E0"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VVA631</w:t>
            </w:r>
          </w:p>
        </w:tc>
        <w:tc>
          <w:tcPr>
            <w:tcW w:w="2697" w:type="dxa"/>
            <w:noWrap/>
            <w:vAlign w:val="bottom"/>
            <w:hideMark/>
          </w:tcPr>
          <w:p w14:paraId="4DE635A9" w14:textId="1356FB1C"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523448.467</w:t>
            </w:r>
          </w:p>
        </w:tc>
        <w:tc>
          <w:tcPr>
            <w:tcW w:w="2698" w:type="dxa"/>
            <w:noWrap/>
            <w:vAlign w:val="bottom"/>
            <w:hideMark/>
          </w:tcPr>
          <w:p w14:paraId="13A56F23" w14:textId="21257058"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4175794.954</w:t>
            </w:r>
          </w:p>
        </w:tc>
        <w:tc>
          <w:tcPr>
            <w:tcW w:w="2698" w:type="dxa"/>
            <w:noWrap/>
            <w:vAlign w:val="bottom"/>
            <w:hideMark/>
          </w:tcPr>
          <w:p w14:paraId="4CA543EB" w14:textId="097C7DDA" w:rsidR="002109F1" w:rsidRPr="000B68DD" w:rsidRDefault="002109F1" w:rsidP="002109F1">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hAnsi="Calibri" w:cs="Calibri"/>
                <w:color w:val="000000"/>
              </w:rPr>
              <w:t>594.971</w:t>
            </w:r>
          </w:p>
        </w:tc>
      </w:tr>
      <w:tr w:rsidR="002109F1" w:rsidRPr="000B68DD" w14:paraId="4242D768" w14:textId="77777777" w:rsidTr="00A02EC4">
        <w:trPr>
          <w:trHeight w:val="300"/>
        </w:trPr>
        <w:tc>
          <w:tcPr>
            <w:cnfStyle w:val="001000000000" w:firstRow="0" w:lastRow="0" w:firstColumn="1" w:lastColumn="0" w:oddVBand="0" w:evenVBand="0" w:oddHBand="0" w:evenHBand="0" w:firstRowFirstColumn="0" w:firstRowLastColumn="0" w:lastRowFirstColumn="0" w:lastRowLastColumn="0"/>
            <w:tcW w:w="2697" w:type="dxa"/>
            <w:noWrap/>
            <w:vAlign w:val="bottom"/>
            <w:hideMark/>
          </w:tcPr>
          <w:p w14:paraId="498F0534" w14:textId="54270875" w:rsidR="002109F1" w:rsidRPr="000B68DD" w:rsidRDefault="002109F1" w:rsidP="002109F1">
            <w:pPr>
              <w:spacing w:after="0"/>
              <w:jc w:val="center"/>
              <w:rPr>
                <w:rFonts w:ascii="Calibri" w:eastAsia="Times New Roman" w:hAnsi="Calibri" w:cs="Calibri"/>
                <w:color w:val="000000"/>
              </w:rPr>
            </w:pPr>
            <w:r>
              <w:rPr>
                <w:rFonts w:ascii="Calibri" w:hAnsi="Calibri" w:cs="Calibri"/>
                <w:color w:val="000000"/>
              </w:rPr>
              <w:t>VVA632</w:t>
            </w:r>
          </w:p>
        </w:tc>
        <w:tc>
          <w:tcPr>
            <w:tcW w:w="2697" w:type="dxa"/>
            <w:noWrap/>
            <w:vAlign w:val="bottom"/>
            <w:hideMark/>
          </w:tcPr>
          <w:p w14:paraId="0EC78A1D" w14:textId="557EA9A5"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565508.182</w:t>
            </w:r>
          </w:p>
        </w:tc>
        <w:tc>
          <w:tcPr>
            <w:tcW w:w="2698" w:type="dxa"/>
            <w:noWrap/>
            <w:vAlign w:val="bottom"/>
            <w:hideMark/>
          </w:tcPr>
          <w:p w14:paraId="180A356E" w14:textId="482547F2"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4145915.077</w:t>
            </w:r>
          </w:p>
        </w:tc>
        <w:tc>
          <w:tcPr>
            <w:tcW w:w="2698" w:type="dxa"/>
            <w:noWrap/>
            <w:vAlign w:val="bottom"/>
            <w:hideMark/>
          </w:tcPr>
          <w:p w14:paraId="5AB08DF5" w14:textId="6A72009C" w:rsidR="002109F1" w:rsidRPr="000B68DD" w:rsidRDefault="002109F1" w:rsidP="002109F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485.084</w:t>
            </w:r>
          </w:p>
        </w:tc>
      </w:tr>
    </w:tbl>
    <w:p w14:paraId="13FB0714" w14:textId="093B1E7B" w:rsidR="00B258B9" w:rsidRDefault="00D74739"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21</w:t>
      </w:r>
      <w:r w:rsidR="00E77ACB">
        <w:rPr>
          <w:noProof/>
        </w:rPr>
        <w:fldChar w:fldCharType="end"/>
      </w:r>
      <w:r w:rsidRPr="005E3DEE">
        <w:t>: Vegetated Vertical Accuracy (VVA) Point Coordinates</w:t>
      </w:r>
    </w:p>
    <w:sdt>
      <w:sdtPr>
        <w:id w:val="-544981605"/>
        <w:showingPlcHdr/>
        <w:picture/>
      </w:sdtPr>
      <w:sdtEndPr/>
      <w:sdtContent>
        <w:p w14:paraId="204B484F" w14:textId="77777777" w:rsidR="008900D9" w:rsidRDefault="008900D9" w:rsidP="006419D5">
          <w:pPr>
            <w:pStyle w:val="NormalCenter"/>
          </w:pPr>
          <w:r>
            <w:rPr>
              <w:noProof/>
            </w:rPr>
            <w:drawing>
              <wp:inline distT="0" distB="0" distL="0" distR="0" wp14:anchorId="33399B50" wp14:editId="1EF992DD">
                <wp:extent cx="520662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206620" cy="3200400"/>
                        </a:xfrm>
                        <a:prstGeom prst="rect">
                          <a:avLst/>
                        </a:prstGeom>
                        <a:noFill/>
                        <a:ln>
                          <a:noFill/>
                        </a:ln>
                      </pic:spPr>
                    </pic:pic>
                  </a:graphicData>
                </a:graphic>
              </wp:inline>
            </w:drawing>
          </w:r>
        </w:p>
      </w:sdtContent>
    </w:sdt>
    <w:p w14:paraId="0321C177" w14:textId="77777777" w:rsidR="00536A77" w:rsidRDefault="0094065F" w:rsidP="0015665A">
      <w:pPr>
        <w:pStyle w:val="FigureCaption"/>
      </w:pPr>
      <w:r>
        <w:t>Vegetated Vertical Accuracy (VVA) Point Distribution</w:t>
      </w:r>
    </w:p>
    <w:p w14:paraId="128F4099" w14:textId="77777777" w:rsidR="00ED277F" w:rsidRDefault="00ED277F" w:rsidP="008A13D4">
      <w:pPr>
        <w:pStyle w:val="Heading2"/>
        <w:sectPr w:rsidR="00ED277F" w:rsidSect="00D139BF">
          <w:pgSz w:w="12240" w:h="15840"/>
          <w:pgMar w:top="720" w:right="720" w:bottom="720" w:left="720" w:header="720" w:footer="783" w:gutter="0"/>
          <w:cols w:space="720"/>
          <w:docGrid w:linePitch="360"/>
        </w:sectPr>
      </w:pPr>
    </w:p>
    <w:p w14:paraId="180E2D0D" w14:textId="5478CD1E" w:rsidR="00194066" w:rsidRDefault="00245705" w:rsidP="00194066">
      <w:pPr>
        <w:pStyle w:val="Heading1"/>
      </w:pPr>
      <w:bookmarkStart w:id="21" w:name="_Toc27652149"/>
      <w:r>
        <w:t>Data Production</w:t>
      </w:r>
      <w:bookmarkEnd w:id="21"/>
    </w:p>
    <w:p w14:paraId="72E2FE39" w14:textId="388C7EEC" w:rsidR="00245705" w:rsidRDefault="00245705" w:rsidP="008A13D4">
      <w:pPr>
        <w:pStyle w:val="Heading2"/>
      </w:pPr>
      <w:bookmarkStart w:id="22" w:name="_Toc27652150"/>
      <w:r>
        <w:t>Aerial LiDAR Project – Calibration/Classification</w:t>
      </w:r>
      <w:bookmarkEnd w:id="22"/>
    </w:p>
    <w:p w14:paraId="6CF13269" w14:textId="77777777" w:rsidR="00C45E51" w:rsidRDefault="00C45E51" w:rsidP="00623B58">
      <w:pPr>
        <w:pStyle w:val="Heading3"/>
      </w:pPr>
      <w:bookmarkStart w:id="23" w:name="_Toc27652151"/>
      <w:r>
        <w:t>LiDAR Point Cloud Generation</w:t>
      </w:r>
      <w:bookmarkEnd w:id="23"/>
    </w:p>
    <w:p w14:paraId="7C27DCD4" w14:textId="70D0DAC2" w:rsidR="00194066" w:rsidRDefault="007965EC" w:rsidP="00C53654">
      <w:pPr>
        <w:pStyle w:val="NormalHeading3"/>
      </w:pPr>
      <w:r w:rsidRPr="007965EC">
        <w:t>Atlantic used Leica software products to download the IPAS ABGNSS/IMU data and raw laser scan files from the airborne system. Waypoint Inertial Explorer is used to extract the raw IPAS ABGNSS/IMU data, which is further processed in combination with controlled base stations to provide the final Smoothed Best Estimate Trajectory (SBET) for each mission. The SBETs are combined with the raw laser scan files to export the LiDAR ASCII Standard (*.las) formatted swath point clouds.</w:t>
      </w:r>
    </w:p>
    <w:p w14:paraId="204FA66E" w14:textId="2357AB54" w:rsidR="00C45E51" w:rsidRDefault="00C45E51" w:rsidP="00623B58">
      <w:pPr>
        <w:pStyle w:val="Heading3"/>
      </w:pPr>
      <w:bookmarkStart w:id="24" w:name="_Toc27652152"/>
      <w:r>
        <w:t>Coordinate Reference System</w:t>
      </w:r>
      <w:bookmarkEnd w:id="24"/>
    </w:p>
    <w:p w14:paraId="2AB095B7" w14:textId="3FFF4D45" w:rsidR="00135181" w:rsidRPr="008A6AB1" w:rsidRDefault="00135181" w:rsidP="00C53654">
      <w:pPr>
        <w:pStyle w:val="NormalHeading3"/>
      </w:pPr>
      <w:r w:rsidRPr="008A6AB1">
        <w:rPr>
          <w:b/>
          <w:bCs/>
          <w:color w:val="041E42"/>
        </w:rPr>
        <w:t>Horizontal Datum:</w:t>
      </w:r>
      <w:r w:rsidRPr="008A6AB1">
        <w:rPr>
          <w:b/>
          <w:bCs/>
          <w:color w:val="041E42"/>
        </w:rPr>
        <w:tab/>
      </w:r>
      <w:r w:rsidRPr="008A6AB1">
        <w:tab/>
      </w:r>
      <w:sdt>
        <w:sdtPr>
          <w:id w:val="-1619365012"/>
          <w:placeholder>
            <w:docPart w:val="0E6AFACD803B4B619FAADC05B8482A45"/>
          </w:placeholder>
        </w:sdtPr>
        <w:sdtEndPr/>
        <w:sdtContent>
          <w:sdt>
            <w:sdtPr>
              <w:id w:val="-1298997888"/>
              <w:placeholder>
                <w:docPart w:val="6766B86DBBB348A2B2EAAE625F7ADAD5"/>
              </w:placeholder>
              <w15:color w:val="FF0000"/>
              <w:text w:multiLine="1"/>
            </w:sdtPr>
            <w:sdtEndPr/>
            <w:sdtContent>
              <w:r w:rsidR="000B68DD">
                <w:t>NAD83(ITRF96)</w:t>
              </w:r>
            </w:sdtContent>
          </w:sdt>
        </w:sdtContent>
      </w:sdt>
    </w:p>
    <w:p w14:paraId="536C5975" w14:textId="15FBE5A5" w:rsidR="00135181" w:rsidRPr="008A6AB1" w:rsidRDefault="00135181" w:rsidP="00C53654">
      <w:pPr>
        <w:pStyle w:val="NormalHeading3"/>
      </w:pPr>
      <w:r w:rsidRPr="008A6AB1">
        <w:rPr>
          <w:b/>
          <w:bCs/>
          <w:color w:val="041E42"/>
        </w:rPr>
        <w:t>Coordinate System:</w:t>
      </w:r>
      <w:r w:rsidRPr="008A6AB1">
        <w:rPr>
          <w:b/>
          <w:bCs/>
          <w:color w:val="041E42"/>
        </w:rPr>
        <w:tab/>
      </w:r>
      <w:r w:rsidRPr="008A6AB1">
        <w:tab/>
      </w:r>
      <w:sdt>
        <w:sdtPr>
          <w:id w:val="-1783489800"/>
          <w:placeholder>
            <w:docPart w:val="AD13A8B62DCD4AB6A00FF926838918A6"/>
          </w:placeholder>
          <w15:color w:val="FF0000"/>
        </w:sdtPr>
        <w:sdtEndPr/>
        <w:sdtContent>
          <w:r w:rsidR="004C76B2">
            <w:t>UTM, 14N</w:t>
          </w:r>
        </w:sdtContent>
      </w:sdt>
    </w:p>
    <w:p w14:paraId="7EB0BE62" w14:textId="0A6CD5D7" w:rsidR="00135181" w:rsidRPr="008A6AB1" w:rsidRDefault="00135181" w:rsidP="00C53654">
      <w:pPr>
        <w:pStyle w:val="NormalHeading3"/>
      </w:pPr>
      <w:r w:rsidRPr="008A6AB1">
        <w:rPr>
          <w:b/>
          <w:bCs/>
          <w:color w:val="041E42"/>
        </w:rPr>
        <w:t>Vertical Datum:</w:t>
      </w:r>
      <w:r w:rsidRPr="008A6AB1">
        <w:t xml:space="preserve"> </w:t>
      </w:r>
      <w:r w:rsidRPr="008A6AB1">
        <w:tab/>
      </w:r>
      <w:r w:rsidRPr="008A6AB1">
        <w:tab/>
      </w:r>
      <w:sdt>
        <w:sdtPr>
          <w:id w:val="-380551687"/>
          <w:placeholder>
            <w:docPart w:val="2A33C628A5FA4C8DAB1F0572292B7EF2"/>
          </w:placeholder>
          <w15:color w:val="FF0000"/>
        </w:sdtPr>
        <w:sdtEndPr/>
        <w:sdtContent>
          <w:r w:rsidR="004C76B2">
            <w:t>NAVD88</w:t>
          </w:r>
        </w:sdtContent>
      </w:sdt>
    </w:p>
    <w:p w14:paraId="5D84B07C" w14:textId="7E3F1B2A" w:rsidR="00135181" w:rsidRPr="008A6AB1" w:rsidRDefault="00135181" w:rsidP="00C53654">
      <w:pPr>
        <w:pStyle w:val="NormalHeading3"/>
      </w:pPr>
      <w:r w:rsidRPr="008A6AB1">
        <w:rPr>
          <w:b/>
          <w:bCs/>
          <w:color w:val="041E42"/>
        </w:rPr>
        <w:t>Geoid Model:</w:t>
      </w:r>
      <w:r w:rsidRPr="008A6AB1">
        <w:t xml:space="preserve"> </w:t>
      </w:r>
      <w:r w:rsidRPr="008A6AB1">
        <w:tab/>
      </w:r>
      <w:r w:rsidRPr="008A6AB1">
        <w:tab/>
      </w:r>
      <w:sdt>
        <w:sdtPr>
          <w:id w:val="442039275"/>
          <w:placeholder>
            <w:docPart w:val="6B30C41C6A084A5FB3823A321644469C"/>
          </w:placeholder>
          <w15:color w:val="FF0000"/>
        </w:sdtPr>
        <w:sdtEndPr/>
        <w:sdtContent>
          <w:r w:rsidR="004C76B2">
            <w:t>12B</w:t>
          </w:r>
        </w:sdtContent>
      </w:sdt>
    </w:p>
    <w:p w14:paraId="46735AB1" w14:textId="702E2C79" w:rsidR="00194066" w:rsidRDefault="00135181" w:rsidP="00C53654">
      <w:pPr>
        <w:pStyle w:val="NormalHeading3"/>
      </w:pPr>
      <w:r w:rsidRPr="008A6AB1">
        <w:rPr>
          <w:b/>
          <w:bCs/>
          <w:color w:val="041E42"/>
        </w:rPr>
        <w:t>Units of Reference:</w:t>
      </w:r>
      <w:r w:rsidRPr="008A6AB1">
        <w:t xml:space="preserve"> </w:t>
      </w:r>
      <w:r w:rsidRPr="008A6AB1">
        <w:tab/>
      </w:r>
      <w:r w:rsidRPr="008A6AB1">
        <w:tab/>
      </w:r>
      <w:sdt>
        <w:sdtPr>
          <w:id w:val="863183994"/>
          <w:placeholder>
            <w:docPart w:val="2A9492B75CD544729B65D66934E0AF58"/>
          </w:placeholder>
          <w15:color w:val="FF0000"/>
        </w:sdtPr>
        <w:sdtEndPr/>
        <w:sdtContent>
          <w:r w:rsidR="004C76B2">
            <w:t>Meter</w:t>
          </w:r>
        </w:sdtContent>
      </w:sdt>
    </w:p>
    <w:p w14:paraId="2DE4490F" w14:textId="77777777" w:rsidR="007A69CB" w:rsidRPr="008A6AB1" w:rsidRDefault="007A69CB" w:rsidP="00C53654">
      <w:pPr>
        <w:pStyle w:val="NormalHeading3"/>
      </w:pPr>
    </w:p>
    <w:p w14:paraId="526B0361" w14:textId="08A37705" w:rsidR="00C45E51" w:rsidRDefault="00C45E51" w:rsidP="00623B58">
      <w:pPr>
        <w:pStyle w:val="Heading3"/>
      </w:pPr>
      <w:bookmarkStart w:id="25" w:name="_Toc27652153"/>
      <w:r>
        <w:t>LiDAR Point Cloud Statistics</w:t>
      </w:r>
      <w:bookmarkEnd w:id="25"/>
    </w:p>
    <w:tbl>
      <w:tblPr>
        <w:tblStyle w:val="ListTable4"/>
        <w:tblW w:w="0" w:type="auto"/>
        <w:tblLook w:val="04A0" w:firstRow="1" w:lastRow="0" w:firstColumn="1" w:lastColumn="0" w:noHBand="0" w:noVBand="1"/>
      </w:tblPr>
      <w:tblGrid>
        <w:gridCol w:w="4155"/>
        <w:gridCol w:w="3017"/>
      </w:tblGrid>
      <w:tr w:rsidR="008900D9" w14:paraId="1AC4DE79" w14:textId="77777777" w:rsidTr="005E3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78F6E2AD" w14:textId="77777777" w:rsidR="008900D9" w:rsidRPr="00F60403" w:rsidRDefault="008900D9" w:rsidP="00F60403">
            <w:r w:rsidRPr="00F60403">
              <w:t>Category</w:t>
            </w:r>
          </w:p>
        </w:tc>
        <w:tc>
          <w:tcPr>
            <w:tcW w:w="3017" w:type="dxa"/>
          </w:tcPr>
          <w:p w14:paraId="3262FE5C" w14:textId="77777777" w:rsidR="008900D9" w:rsidRPr="00F60403" w:rsidRDefault="008900D9" w:rsidP="00F60403">
            <w:pPr>
              <w:cnfStyle w:val="100000000000" w:firstRow="1" w:lastRow="0" w:firstColumn="0" w:lastColumn="0" w:oddVBand="0" w:evenVBand="0" w:oddHBand="0" w:evenHBand="0" w:firstRowFirstColumn="0" w:firstRowLastColumn="0" w:lastRowFirstColumn="0" w:lastRowLastColumn="0"/>
            </w:pPr>
            <w:r w:rsidRPr="00F60403">
              <w:t>Value</w:t>
            </w:r>
          </w:p>
        </w:tc>
      </w:tr>
      <w:tr w:rsidR="004C76B2" w14:paraId="3D8E04B6" w14:textId="77777777" w:rsidTr="0015665A">
        <w:tc>
          <w:tcPr>
            <w:cnfStyle w:val="001000000000" w:firstRow="0" w:lastRow="0" w:firstColumn="1" w:lastColumn="0" w:oddVBand="0" w:evenVBand="0" w:oddHBand="0" w:evenHBand="0" w:firstRowFirstColumn="0" w:firstRowLastColumn="0" w:lastRowFirstColumn="0" w:lastRowLastColumn="0"/>
            <w:tcW w:w="4155" w:type="dxa"/>
          </w:tcPr>
          <w:p w14:paraId="0D9793A3" w14:textId="77777777" w:rsidR="004C76B2" w:rsidRDefault="004C76B2" w:rsidP="004C76B2">
            <w:pPr>
              <w:pStyle w:val="TableLeftText1"/>
            </w:pPr>
            <w:r>
              <w:t>Total Points</w:t>
            </w:r>
          </w:p>
        </w:tc>
        <w:tc>
          <w:tcPr>
            <w:tcW w:w="3017" w:type="dxa"/>
            <w:vAlign w:val="top"/>
          </w:tcPr>
          <w:p w14:paraId="0B07993A" w14:textId="709EA397" w:rsidR="004C76B2" w:rsidRDefault="004C76B2" w:rsidP="004C76B2">
            <w:pPr>
              <w:pStyle w:val="TableRightText1"/>
              <w:jc w:val="left"/>
              <w:cnfStyle w:val="000000000000" w:firstRow="0" w:lastRow="0" w:firstColumn="0" w:lastColumn="0" w:oddVBand="0" w:evenVBand="0" w:oddHBand="0" w:evenHBand="0" w:firstRowFirstColumn="0" w:firstRowLastColumn="0" w:lastRowFirstColumn="0" w:lastRowLastColumn="0"/>
            </w:pPr>
            <w:r w:rsidRPr="00DF2D6C">
              <w:t xml:space="preserve"> 16,900,751,813 </w:t>
            </w:r>
          </w:p>
        </w:tc>
      </w:tr>
      <w:tr w:rsidR="004C76B2" w14:paraId="1EB7298D" w14:textId="77777777" w:rsidTr="00156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0C578E44" w14:textId="77777777" w:rsidR="004C76B2" w:rsidRDefault="004C76B2" w:rsidP="004C76B2">
            <w:pPr>
              <w:pStyle w:val="TableLeftText1"/>
            </w:pPr>
            <w:r w:rsidRPr="0070404B">
              <w:t>Nominal Pulse Spacing (m)</w:t>
            </w:r>
          </w:p>
        </w:tc>
        <w:tc>
          <w:tcPr>
            <w:tcW w:w="3017" w:type="dxa"/>
            <w:vAlign w:val="top"/>
          </w:tcPr>
          <w:p w14:paraId="15F97982" w14:textId="6767193B" w:rsidR="004C76B2" w:rsidRDefault="004C76B2" w:rsidP="004C76B2">
            <w:pPr>
              <w:pStyle w:val="TableRightText1"/>
              <w:jc w:val="left"/>
              <w:cnfStyle w:val="000000010000" w:firstRow="0" w:lastRow="0" w:firstColumn="0" w:lastColumn="0" w:oddVBand="0" w:evenVBand="0" w:oddHBand="0" w:evenHBand="1" w:firstRowFirstColumn="0" w:firstRowLastColumn="0" w:lastRowFirstColumn="0" w:lastRowLastColumn="0"/>
            </w:pPr>
            <w:r w:rsidRPr="00DF2D6C">
              <w:t xml:space="preserve"> 0.6470 </w:t>
            </w:r>
          </w:p>
        </w:tc>
      </w:tr>
      <w:tr w:rsidR="004C76B2" w14:paraId="6241FE01" w14:textId="77777777" w:rsidTr="0015665A">
        <w:tc>
          <w:tcPr>
            <w:cnfStyle w:val="001000000000" w:firstRow="0" w:lastRow="0" w:firstColumn="1" w:lastColumn="0" w:oddVBand="0" w:evenVBand="0" w:oddHBand="0" w:evenHBand="0" w:firstRowFirstColumn="0" w:firstRowLastColumn="0" w:lastRowFirstColumn="0" w:lastRowLastColumn="0"/>
            <w:tcW w:w="4155" w:type="dxa"/>
          </w:tcPr>
          <w:p w14:paraId="73C1B7F9" w14:textId="77777777" w:rsidR="004C76B2" w:rsidRDefault="004C76B2" w:rsidP="004C76B2">
            <w:pPr>
              <w:pStyle w:val="TableLeftText1"/>
            </w:pPr>
            <w:r w:rsidRPr="0070404B">
              <w:t>Nominal Pulse Density (pls/m²)</w:t>
            </w:r>
          </w:p>
        </w:tc>
        <w:tc>
          <w:tcPr>
            <w:tcW w:w="3017" w:type="dxa"/>
            <w:vAlign w:val="top"/>
          </w:tcPr>
          <w:p w14:paraId="69BBBCAC" w14:textId="2177BCA5" w:rsidR="004C76B2" w:rsidRDefault="004C76B2" w:rsidP="004C76B2">
            <w:pPr>
              <w:pStyle w:val="TableRightText1"/>
              <w:jc w:val="left"/>
              <w:cnfStyle w:val="000000000000" w:firstRow="0" w:lastRow="0" w:firstColumn="0" w:lastColumn="0" w:oddVBand="0" w:evenVBand="0" w:oddHBand="0" w:evenHBand="0" w:firstRowFirstColumn="0" w:firstRowLastColumn="0" w:lastRowFirstColumn="0" w:lastRowLastColumn="0"/>
            </w:pPr>
            <w:r w:rsidRPr="00DF2D6C">
              <w:t xml:space="preserve"> 2.3891 </w:t>
            </w:r>
          </w:p>
        </w:tc>
      </w:tr>
      <w:tr w:rsidR="004C76B2" w14:paraId="78DAA112" w14:textId="77777777" w:rsidTr="00156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18BA5F4E" w14:textId="77777777" w:rsidR="004C76B2" w:rsidRDefault="004C76B2" w:rsidP="004C76B2">
            <w:pPr>
              <w:pStyle w:val="TableLeftText1"/>
            </w:pPr>
            <w:r w:rsidRPr="0070404B">
              <w:t>Nominal Pulse Spacing (ft)</w:t>
            </w:r>
          </w:p>
        </w:tc>
        <w:tc>
          <w:tcPr>
            <w:tcW w:w="3017" w:type="dxa"/>
            <w:vAlign w:val="top"/>
          </w:tcPr>
          <w:p w14:paraId="40E6FF3D" w14:textId="76DA4DBB" w:rsidR="004C76B2" w:rsidRDefault="004C76B2" w:rsidP="004C76B2">
            <w:pPr>
              <w:pStyle w:val="TableRightText1"/>
              <w:jc w:val="left"/>
              <w:cnfStyle w:val="000000010000" w:firstRow="0" w:lastRow="0" w:firstColumn="0" w:lastColumn="0" w:oddVBand="0" w:evenVBand="0" w:oddHBand="0" w:evenHBand="1" w:firstRowFirstColumn="0" w:firstRowLastColumn="0" w:lastRowFirstColumn="0" w:lastRowLastColumn="0"/>
            </w:pPr>
            <w:r w:rsidRPr="00DF2D6C">
              <w:t xml:space="preserve"> 2.1226 </w:t>
            </w:r>
          </w:p>
        </w:tc>
      </w:tr>
      <w:tr w:rsidR="004C76B2" w14:paraId="368990C0" w14:textId="77777777" w:rsidTr="0015665A">
        <w:tc>
          <w:tcPr>
            <w:cnfStyle w:val="001000000000" w:firstRow="0" w:lastRow="0" w:firstColumn="1" w:lastColumn="0" w:oddVBand="0" w:evenVBand="0" w:oddHBand="0" w:evenHBand="0" w:firstRowFirstColumn="0" w:firstRowLastColumn="0" w:lastRowFirstColumn="0" w:lastRowLastColumn="0"/>
            <w:tcW w:w="4155" w:type="dxa"/>
          </w:tcPr>
          <w:p w14:paraId="76622E8A" w14:textId="77777777" w:rsidR="004C76B2" w:rsidRPr="0070404B" w:rsidRDefault="004C76B2" w:rsidP="004C76B2">
            <w:pPr>
              <w:pStyle w:val="TableLeftText1"/>
            </w:pPr>
            <w:r w:rsidRPr="0070404B">
              <w:t>Nominal Pulse Density (pls/ft²)</w:t>
            </w:r>
          </w:p>
        </w:tc>
        <w:tc>
          <w:tcPr>
            <w:tcW w:w="3017" w:type="dxa"/>
            <w:vAlign w:val="top"/>
          </w:tcPr>
          <w:p w14:paraId="2FA05FD7" w14:textId="7C25D59A" w:rsidR="004C76B2" w:rsidRDefault="004C76B2" w:rsidP="004C76B2">
            <w:pPr>
              <w:pStyle w:val="TableRightText1"/>
              <w:jc w:val="left"/>
              <w:cnfStyle w:val="000000000000" w:firstRow="0" w:lastRow="0" w:firstColumn="0" w:lastColumn="0" w:oddVBand="0" w:evenVBand="0" w:oddHBand="0" w:evenHBand="0" w:firstRowFirstColumn="0" w:firstRowLastColumn="0" w:lastRowFirstColumn="0" w:lastRowLastColumn="0"/>
            </w:pPr>
            <w:r w:rsidRPr="00DF2D6C">
              <w:t xml:space="preserve"> 0.2220 </w:t>
            </w:r>
          </w:p>
        </w:tc>
      </w:tr>
      <w:tr w:rsidR="004C76B2" w14:paraId="45FEA8F9" w14:textId="77777777" w:rsidTr="00156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5682E0D4" w14:textId="77777777" w:rsidR="004C76B2" w:rsidRPr="0070404B" w:rsidRDefault="004C76B2" w:rsidP="004C76B2">
            <w:pPr>
              <w:pStyle w:val="TableLeftText1"/>
            </w:pPr>
            <w:r w:rsidRPr="0070404B">
              <w:t>Aggregate Total Points</w:t>
            </w:r>
          </w:p>
        </w:tc>
        <w:tc>
          <w:tcPr>
            <w:tcW w:w="3017" w:type="dxa"/>
            <w:vAlign w:val="top"/>
          </w:tcPr>
          <w:p w14:paraId="75F7FF00" w14:textId="226643CC" w:rsidR="004C76B2" w:rsidRDefault="004C76B2" w:rsidP="004C76B2">
            <w:pPr>
              <w:pStyle w:val="TableRightText1"/>
              <w:jc w:val="left"/>
              <w:cnfStyle w:val="000000010000" w:firstRow="0" w:lastRow="0" w:firstColumn="0" w:lastColumn="0" w:oddVBand="0" w:evenVBand="0" w:oddHBand="0" w:evenHBand="1" w:firstRowFirstColumn="0" w:firstRowLastColumn="0" w:lastRowFirstColumn="0" w:lastRowLastColumn="0"/>
            </w:pPr>
            <w:r w:rsidRPr="00DF2D6C">
              <w:t xml:space="preserve"> 15,747,366,343 </w:t>
            </w:r>
          </w:p>
        </w:tc>
      </w:tr>
      <w:tr w:rsidR="004C76B2" w14:paraId="15772B3B" w14:textId="77777777" w:rsidTr="0015665A">
        <w:tc>
          <w:tcPr>
            <w:cnfStyle w:val="001000000000" w:firstRow="0" w:lastRow="0" w:firstColumn="1" w:lastColumn="0" w:oddVBand="0" w:evenVBand="0" w:oddHBand="0" w:evenHBand="0" w:firstRowFirstColumn="0" w:firstRowLastColumn="0" w:lastRowFirstColumn="0" w:lastRowLastColumn="0"/>
            <w:tcW w:w="4155" w:type="dxa"/>
          </w:tcPr>
          <w:p w14:paraId="55A5299A" w14:textId="77777777" w:rsidR="004C76B2" w:rsidRPr="0070404B" w:rsidRDefault="004C76B2" w:rsidP="004C76B2">
            <w:pPr>
              <w:pStyle w:val="TableLeftText1"/>
            </w:pPr>
            <w:r w:rsidRPr="0070404B">
              <w:t>Aggregate Nominal Pulse Spacing (m)</w:t>
            </w:r>
          </w:p>
        </w:tc>
        <w:tc>
          <w:tcPr>
            <w:tcW w:w="3017" w:type="dxa"/>
            <w:vAlign w:val="top"/>
          </w:tcPr>
          <w:p w14:paraId="3C39EE49" w14:textId="663C8841" w:rsidR="004C76B2" w:rsidRDefault="004C76B2" w:rsidP="004C76B2">
            <w:pPr>
              <w:pStyle w:val="TableRightText1"/>
              <w:jc w:val="left"/>
              <w:cnfStyle w:val="000000000000" w:firstRow="0" w:lastRow="0" w:firstColumn="0" w:lastColumn="0" w:oddVBand="0" w:evenVBand="0" w:oddHBand="0" w:evenHBand="0" w:firstRowFirstColumn="0" w:firstRowLastColumn="0" w:lastRowFirstColumn="0" w:lastRowLastColumn="0"/>
            </w:pPr>
            <w:r w:rsidRPr="00DF2D6C">
              <w:t xml:space="preserve"> 0.5650 </w:t>
            </w:r>
          </w:p>
        </w:tc>
      </w:tr>
      <w:tr w:rsidR="004C76B2" w14:paraId="258D0438" w14:textId="77777777" w:rsidTr="00156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17C23F91" w14:textId="77777777" w:rsidR="004C76B2" w:rsidRPr="0070404B" w:rsidRDefault="004C76B2" w:rsidP="004C76B2">
            <w:pPr>
              <w:pStyle w:val="TableLeftText1"/>
            </w:pPr>
            <w:r w:rsidRPr="0070404B">
              <w:t>Aggregate Nominal Pulse Density (pls/m²)</w:t>
            </w:r>
          </w:p>
        </w:tc>
        <w:tc>
          <w:tcPr>
            <w:tcW w:w="3017" w:type="dxa"/>
            <w:vAlign w:val="top"/>
          </w:tcPr>
          <w:p w14:paraId="120D5BF2" w14:textId="3F210378" w:rsidR="004C76B2" w:rsidRDefault="004C76B2" w:rsidP="004C76B2">
            <w:pPr>
              <w:pStyle w:val="TableRightText1"/>
              <w:jc w:val="left"/>
              <w:cnfStyle w:val="000000010000" w:firstRow="0" w:lastRow="0" w:firstColumn="0" w:lastColumn="0" w:oddVBand="0" w:evenVBand="0" w:oddHBand="0" w:evenHBand="1" w:firstRowFirstColumn="0" w:firstRowLastColumn="0" w:lastRowFirstColumn="0" w:lastRowLastColumn="0"/>
            </w:pPr>
            <w:r w:rsidRPr="00DF2D6C">
              <w:t xml:space="preserve"> 3.1329 </w:t>
            </w:r>
          </w:p>
        </w:tc>
      </w:tr>
      <w:tr w:rsidR="004C76B2" w14:paraId="53B365AC" w14:textId="77777777" w:rsidTr="0015665A">
        <w:tc>
          <w:tcPr>
            <w:cnfStyle w:val="001000000000" w:firstRow="0" w:lastRow="0" w:firstColumn="1" w:lastColumn="0" w:oddVBand="0" w:evenVBand="0" w:oddHBand="0" w:evenHBand="0" w:firstRowFirstColumn="0" w:firstRowLastColumn="0" w:lastRowFirstColumn="0" w:lastRowLastColumn="0"/>
            <w:tcW w:w="4155" w:type="dxa"/>
          </w:tcPr>
          <w:p w14:paraId="2DE79FC0" w14:textId="77777777" w:rsidR="004C76B2" w:rsidRPr="0070404B" w:rsidRDefault="004C76B2" w:rsidP="004C76B2">
            <w:pPr>
              <w:pStyle w:val="TableLeftText1"/>
            </w:pPr>
            <w:r w:rsidRPr="0070404B">
              <w:t>Aggregate Nominal Pulse Spacing (ft)</w:t>
            </w:r>
          </w:p>
        </w:tc>
        <w:tc>
          <w:tcPr>
            <w:tcW w:w="3017" w:type="dxa"/>
            <w:vAlign w:val="top"/>
          </w:tcPr>
          <w:p w14:paraId="29E86690" w14:textId="3808395D" w:rsidR="004C76B2" w:rsidRDefault="004C76B2" w:rsidP="004C76B2">
            <w:pPr>
              <w:pStyle w:val="TableRightText1"/>
              <w:jc w:val="left"/>
              <w:cnfStyle w:val="000000000000" w:firstRow="0" w:lastRow="0" w:firstColumn="0" w:lastColumn="0" w:oddVBand="0" w:evenVBand="0" w:oddHBand="0" w:evenHBand="0" w:firstRowFirstColumn="0" w:firstRowLastColumn="0" w:lastRowFirstColumn="0" w:lastRowLastColumn="0"/>
            </w:pPr>
            <w:r w:rsidRPr="00DF2D6C">
              <w:t xml:space="preserve"> 1.8536 </w:t>
            </w:r>
          </w:p>
        </w:tc>
      </w:tr>
      <w:sdt>
        <w:sdtPr>
          <w:rPr>
            <w:b w:val="0"/>
            <w:bCs w:val="0"/>
            <w:color w:val="auto"/>
          </w:rPr>
          <w:id w:val="1183405109"/>
          <w15:repeatingSection/>
        </w:sdtPr>
        <w:sdtEndPr/>
        <w:sdtContent>
          <w:sdt>
            <w:sdtPr>
              <w:rPr>
                <w:b w:val="0"/>
                <w:bCs w:val="0"/>
                <w:color w:val="auto"/>
              </w:rPr>
              <w:id w:val="-385954989"/>
              <w:placeholder>
                <w:docPart w:val="0905DF032DF946D7A83BD6D06E76EA5F"/>
              </w:placeholder>
              <w15:repeatingSectionItem/>
            </w:sdtPr>
            <w:sdtEndPr/>
            <w:sdtContent>
              <w:tr w:rsidR="004C76B2" w14:paraId="7C642387" w14:textId="77777777" w:rsidTr="00156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24505CA4" w14:textId="059A6E48" w:rsidR="004C76B2" w:rsidRPr="0070404B" w:rsidRDefault="004C76B2" w:rsidP="004C76B2">
                    <w:pPr>
                      <w:pStyle w:val="TableLeftText1"/>
                    </w:pPr>
                    <w:r w:rsidRPr="0070404B">
                      <w:t>Aggregate Nominal Pulse Density (pls/ft²)</w:t>
                    </w:r>
                  </w:p>
                </w:tc>
                <w:tc>
                  <w:tcPr>
                    <w:tcW w:w="3017" w:type="dxa"/>
                    <w:vAlign w:val="top"/>
                  </w:tcPr>
                  <w:p w14:paraId="39FEBB4C" w14:textId="1CF22FB7" w:rsidR="004C76B2" w:rsidRDefault="004C76B2" w:rsidP="004C76B2">
                    <w:pPr>
                      <w:pStyle w:val="TableRightText1"/>
                      <w:jc w:val="left"/>
                      <w:cnfStyle w:val="000000010000" w:firstRow="0" w:lastRow="0" w:firstColumn="0" w:lastColumn="0" w:oddVBand="0" w:evenVBand="0" w:oddHBand="0" w:evenHBand="1" w:firstRowFirstColumn="0" w:firstRowLastColumn="0" w:lastRowFirstColumn="0" w:lastRowLastColumn="0"/>
                    </w:pPr>
                    <w:r w:rsidRPr="00DF2D6C">
                      <w:t xml:space="preserve"> 0.2911 </w:t>
                    </w:r>
                  </w:p>
                </w:tc>
              </w:tr>
            </w:sdtContent>
          </w:sdt>
        </w:sdtContent>
      </w:sdt>
    </w:tbl>
    <w:p w14:paraId="6223AF0F" w14:textId="74E59546" w:rsidR="005E3DEE" w:rsidRDefault="0018037D"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23</w:t>
      </w:r>
      <w:r w:rsidR="00E77ACB">
        <w:rPr>
          <w:noProof/>
        </w:rPr>
        <w:fldChar w:fldCharType="end"/>
      </w:r>
      <w:r w:rsidRPr="005E3DEE">
        <w:t>: LiDAR Point Cloud Statistics</w:t>
      </w:r>
    </w:p>
    <w:p w14:paraId="1B5E2141" w14:textId="0B27A545" w:rsidR="00C45E51" w:rsidRDefault="00C45E51" w:rsidP="00623B58">
      <w:pPr>
        <w:pStyle w:val="Heading3"/>
      </w:pPr>
      <w:bookmarkStart w:id="26" w:name="_Toc27652154"/>
      <w:r>
        <w:t>Smooth Surface Repeatability (Interswath)</w:t>
      </w:r>
      <w:bookmarkEnd w:id="26"/>
    </w:p>
    <w:p w14:paraId="052E8997" w14:textId="278EBAD0" w:rsidR="008900D9" w:rsidRDefault="007965EC" w:rsidP="00C53654">
      <w:pPr>
        <w:pStyle w:val="NormalHeading3"/>
      </w:pPr>
      <w:r w:rsidRPr="007965EC">
        <w:t xml:space="preserve">Departures from planarity of first returns within single swaths in non-vegetated areas were assessed at multiple locations with hard surface areas (parking lots or large rooftops) inside the project area. Each area was evaluated using signed difference rasters (maximum elevation – minimum elevation) at a cell size equal to 2 x ANPS, rounded to the next integer. The following </w:t>
      </w:r>
      <w:r w:rsidR="009A056F">
        <w:t>figure</w:t>
      </w:r>
      <w:r w:rsidRPr="007965EC">
        <w:t xml:space="preserve"> depicts a sample of the assessment.</w:t>
      </w:r>
    </w:p>
    <w:p w14:paraId="41735477" w14:textId="2CC05825" w:rsidR="00C45E51" w:rsidRDefault="00C45E51" w:rsidP="00623B58">
      <w:pPr>
        <w:pStyle w:val="Heading3"/>
      </w:pPr>
      <w:bookmarkStart w:id="27" w:name="_Toc27652155"/>
      <w:r>
        <w:t>LiDAR Calibration</w:t>
      </w:r>
      <w:bookmarkEnd w:id="27"/>
    </w:p>
    <w:p w14:paraId="3168D8DD" w14:textId="68C405CB" w:rsidR="007965EC" w:rsidRDefault="007965EC" w:rsidP="00C53654">
      <w:pPr>
        <w:pStyle w:val="NormalHeading3"/>
      </w:pPr>
      <w:r>
        <w:t xml:space="preserve">Using a combination of GeoCue, TerraScan and TerraMatch; overlapping swath point clouds are corrected for any orientation or linear deviations to obtain the best fit swath-to-swath calibration. Relative calibration was evaluated using advanced plane-matching analysis and parameter corrections derived. This process was repeated interactively until residual errors between overlapping swaths, across all project missions, was reduced to ≤2cm. A final analysis of the calibrated lidar is preformed using a TerraMatch tie line report for an overall statistical model of the project area.  Individual control point assessments for this project can be </w:t>
      </w:r>
      <w:r w:rsidR="00035508">
        <w:t>found</w:t>
      </w:r>
      <w:r>
        <w:t xml:space="preserve"> in </w:t>
      </w:r>
      <w:r w:rsidR="00EF54BD">
        <w:t>Section VI</w:t>
      </w:r>
      <w:r>
        <w:t xml:space="preserve"> of this </w:t>
      </w:r>
      <w:r w:rsidR="00035508">
        <w:t>report</w:t>
      </w:r>
      <w:r>
        <w:t>.</w:t>
      </w:r>
    </w:p>
    <w:p w14:paraId="28F98651" w14:textId="77777777" w:rsidR="007965EC" w:rsidRDefault="007965EC" w:rsidP="00C53654">
      <w:pPr>
        <w:pStyle w:val="NormalHeading3"/>
      </w:pPr>
    </w:p>
    <w:p w14:paraId="007C30E7" w14:textId="1E54742C" w:rsidR="008900D9" w:rsidRDefault="007965EC" w:rsidP="00C53654">
      <w:pPr>
        <w:pStyle w:val="NormalHeading3"/>
      </w:pPr>
      <w:r>
        <w:t>Upon completion of the data calibration, a complete set of elevation difference intensity rasters (dZ Orthos) are produced. A user-defined color ramp is applied depicting the offsets between overlapping swaths based on project specifications. The dZ orthos provide an opportunity to review the data calibration in a qualitative manner. Atlantic assigns green to all offset values that fall below the required RMSDz requirement of the project.  A yellow color is assigned for offsets that fall between the RMSDz value and 1.5x of that value. Finally, red values are assigned to all values that fall beyond 1.5x of the RMSDz requirements of the project.</w:t>
      </w:r>
    </w:p>
    <w:p w14:paraId="70B14088" w14:textId="0BF67FF6" w:rsidR="00C45E51" w:rsidRDefault="00C45E51" w:rsidP="00623B58">
      <w:pPr>
        <w:pStyle w:val="Heading3"/>
      </w:pPr>
      <w:bookmarkStart w:id="28" w:name="_Toc27652156"/>
      <w:r>
        <w:t>LiDAR Classification</w:t>
      </w:r>
      <w:bookmarkEnd w:id="28"/>
    </w:p>
    <w:p w14:paraId="5B05A4E7" w14:textId="10CFE39B" w:rsidR="008900D9" w:rsidRDefault="007965EC" w:rsidP="00C53654">
      <w:pPr>
        <w:pStyle w:val="NormalHeading3"/>
      </w:pPr>
      <w:r w:rsidRPr="007965EC">
        <w:t>Multiple automated filtering routines are applied to the calibrated LiDAR point cloud identifying and extracting bare-earth and above ground features. GeoCue, TerraScan, and TerraModeler software was used for the initial batch processing, visual inspection and any manual editing of the LiDAR point clouds. Atlantic utilized collected breakline data to preform classification for classes 9</w:t>
      </w:r>
      <w:r w:rsidR="00035508">
        <w:t xml:space="preserve"> (</w:t>
      </w:r>
      <w:r w:rsidRPr="007965EC">
        <w:t>Water</w:t>
      </w:r>
      <w:r w:rsidR="00035508">
        <w:t>)</w:t>
      </w:r>
      <w:r w:rsidRPr="007965EC">
        <w:t xml:space="preserve"> and 10</w:t>
      </w:r>
      <w:r w:rsidR="00035508">
        <w:t xml:space="preserve"> (</w:t>
      </w:r>
      <w:r w:rsidRPr="007965EC">
        <w:t>Ignored Ground</w:t>
      </w:r>
      <w:r w:rsidR="00035508">
        <w:t>).</w:t>
      </w:r>
      <w:r w:rsidRPr="007965EC">
        <w:t xml:space="preserve"> </w:t>
      </w:r>
    </w:p>
    <w:tbl>
      <w:tblPr>
        <w:tblStyle w:val="ListTable4"/>
        <w:tblW w:w="0" w:type="auto"/>
        <w:tblLook w:val="04A0" w:firstRow="1" w:lastRow="0" w:firstColumn="1" w:lastColumn="0" w:noHBand="0" w:noVBand="1"/>
      </w:tblPr>
      <w:tblGrid>
        <w:gridCol w:w="680"/>
        <w:gridCol w:w="3521"/>
      </w:tblGrid>
      <w:tr w:rsidR="008900D9" w:rsidRPr="00EE6752" w14:paraId="06837677" w14:textId="77777777" w:rsidTr="00EE67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29429BB" w14:textId="77777777" w:rsidR="008900D9" w:rsidRPr="00EE6752" w:rsidRDefault="008900D9" w:rsidP="00EE6752">
            <w:r w:rsidRPr="00EE6752">
              <w:t>Code</w:t>
            </w:r>
          </w:p>
        </w:tc>
        <w:tc>
          <w:tcPr>
            <w:tcW w:w="0" w:type="auto"/>
          </w:tcPr>
          <w:p w14:paraId="0911AF6C" w14:textId="77777777" w:rsidR="008900D9" w:rsidRPr="00EE6752" w:rsidRDefault="008900D9" w:rsidP="00EE6752">
            <w:pPr>
              <w:cnfStyle w:val="100000000000" w:firstRow="1" w:lastRow="0" w:firstColumn="0" w:lastColumn="0" w:oddVBand="0" w:evenVBand="0" w:oddHBand="0" w:evenHBand="0" w:firstRowFirstColumn="0" w:firstRowLastColumn="0" w:lastRowFirstColumn="0" w:lastRowLastColumn="0"/>
            </w:pPr>
            <w:r w:rsidRPr="00EE6752">
              <w:t>Description</w:t>
            </w:r>
          </w:p>
        </w:tc>
      </w:tr>
      <w:tr w:rsidR="00BD639F" w:rsidRPr="00EE6752" w14:paraId="19F636B5" w14:textId="77777777" w:rsidTr="00BD206E">
        <w:trPr>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5E29EC0D" w14:textId="77777777" w:rsidR="00BD639F" w:rsidRPr="00EE6752" w:rsidRDefault="00BD639F" w:rsidP="00EE6752">
            <w:pPr>
              <w:jc w:val="center"/>
            </w:pPr>
            <w:r w:rsidRPr="00EE6752">
              <w:t>1</w:t>
            </w:r>
          </w:p>
        </w:tc>
        <w:tc>
          <w:tcPr>
            <w:tcW w:w="0" w:type="auto"/>
          </w:tcPr>
          <w:p w14:paraId="0951960D" w14:textId="5C3D3418" w:rsidR="00BD639F" w:rsidRPr="00EE6752" w:rsidRDefault="00BD639F" w:rsidP="0015665A">
            <w:pPr>
              <w:jc w:val="left"/>
              <w:cnfStyle w:val="000000000000" w:firstRow="0" w:lastRow="0" w:firstColumn="0" w:lastColumn="0" w:oddVBand="0" w:evenVBand="0" w:oddHBand="0" w:evenHBand="0" w:firstRowFirstColumn="0" w:firstRowLastColumn="0" w:lastRowFirstColumn="0" w:lastRowLastColumn="0"/>
            </w:pPr>
            <w:r w:rsidRPr="00EE6752">
              <w:t>Unclassified</w:t>
            </w:r>
          </w:p>
        </w:tc>
      </w:tr>
      <w:tr w:rsidR="00BD639F" w:rsidRPr="00EE6752" w14:paraId="0CEE2AAF" w14:textId="77777777" w:rsidTr="00BD206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159D8A42" w14:textId="77777777" w:rsidR="00BD639F" w:rsidRPr="00EE6752" w:rsidRDefault="00BD639F" w:rsidP="00EE6752">
            <w:pPr>
              <w:jc w:val="center"/>
            </w:pPr>
            <w:r w:rsidRPr="00EE6752">
              <w:t>2</w:t>
            </w:r>
          </w:p>
        </w:tc>
        <w:tc>
          <w:tcPr>
            <w:tcW w:w="0" w:type="auto"/>
          </w:tcPr>
          <w:p w14:paraId="57CDCAE9" w14:textId="5B8ADEC5" w:rsidR="00BD639F" w:rsidRPr="00EE6752" w:rsidRDefault="0015665A" w:rsidP="0015665A">
            <w:pPr>
              <w:jc w:val="left"/>
              <w:cnfStyle w:val="000000010000" w:firstRow="0" w:lastRow="0" w:firstColumn="0" w:lastColumn="0" w:oddVBand="0" w:evenVBand="0" w:oddHBand="0" w:evenHBand="1" w:firstRowFirstColumn="0" w:firstRowLastColumn="0" w:lastRowFirstColumn="0" w:lastRowLastColumn="0"/>
            </w:pPr>
            <w:r>
              <w:t>Ground</w:t>
            </w:r>
          </w:p>
        </w:tc>
      </w:tr>
      <w:tr w:rsidR="00BD639F" w:rsidRPr="00EE6752" w14:paraId="65CA6760" w14:textId="77777777" w:rsidTr="00BD206E">
        <w:trPr>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27E82D7A" w14:textId="1CC99CF8" w:rsidR="00BD639F" w:rsidRPr="00EE6752" w:rsidRDefault="00C97170" w:rsidP="00EE6752">
            <w:pPr>
              <w:jc w:val="center"/>
            </w:pPr>
            <w:r>
              <w:t>7</w:t>
            </w:r>
          </w:p>
        </w:tc>
        <w:tc>
          <w:tcPr>
            <w:tcW w:w="0" w:type="auto"/>
          </w:tcPr>
          <w:p w14:paraId="11257A1D" w14:textId="169C3B90" w:rsidR="00BD639F" w:rsidRPr="00EE6752" w:rsidRDefault="00C97170" w:rsidP="0015665A">
            <w:pPr>
              <w:jc w:val="left"/>
              <w:cnfStyle w:val="000000000000" w:firstRow="0" w:lastRow="0" w:firstColumn="0" w:lastColumn="0" w:oddVBand="0" w:evenVBand="0" w:oddHBand="0" w:evenHBand="0" w:firstRowFirstColumn="0" w:firstRowLastColumn="0" w:lastRowFirstColumn="0" w:lastRowLastColumn="0"/>
            </w:pPr>
            <w:r>
              <w:t xml:space="preserve">Low </w:t>
            </w:r>
            <w:r w:rsidR="0015665A">
              <w:t>point (n</w:t>
            </w:r>
            <w:r>
              <w:t>oise</w:t>
            </w:r>
            <w:r w:rsidR="0015665A">
              <w:t>)</w:t>
            </w:r>
          </w:p>
        </w:tc>
      </w:tr>
      <w:tr w:rsidR="00BD639F" w:rsidRPr="00EE6752" w14:paraId="294F9302" w14:textId="77777777" w:rsidTr="00BD206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20ECBA99" w14:textId="686CEC5B" w:rsidR="00BD639F" w:rsidRPr="00EE6752" w:rsidRDefault="00C97170" w:rsidP="00EE6752">
            <w:pPr>
              <w:jc w:val="center"/>
            </w:pPr>
            <w:r>
              <w:t>9</w:t>
            </w:r>
          </w:p>
        </w:tc>
        <w:tc>
          <w:tcPr>
            <w:tcW w:w="0" w:type="auto"/>
          </w:tcPr>
          <w:p w14:paraId="34BF4890" w14:textId="5927F1DE" w:rsidR="00BD639F" w:rsidRPr="00EE6752" w:rsidRDefault="00C97170" w:rsidP="0015665A">
            <w:pPr>
              <w:jc w:val="left"/>
              <w:cnfStyle w:val="000000010000" w:firstRow="0" w:lastRow="0" w:firstColumn="0" w:lastColumn="0" w:oddVBand="0" w:evenVBand="0" w:oddHBand="0" w:evenHBand="1" w:firstRowFirstColumn="0" w:firstRowLastColumn="0" w:lastRowFirstColumn="0" w:lastRowLastColumn="0"/>
            </w:pPr>
            <w:r>
              <w:t>Water</w:t>
            </w:r>
          </w:p>
        </w:tc>
      </w:tr>
      <w:tr w:rsidR="00BD639F" w:rsidRPr="00EE6752" w14:paraId="5DA979EB" w14:textId="77777777" w:rsidTr="00BD206E">
        <w:trPr>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6CC76D45" w14:textId="7337E86B" w:rsidR="00BD639F" w:rsidRPr="00EE6752" w:rsidRDefault="00C97170" w:rsidP="00EE6752">
            <w:pPr>
              <w:jc w:val="center"/>
            </w:pPr>
            <w:r>
              <w:t>10</w:t>
            </w:r>
          </w:p>
        </w:tc>
        <w:tc>
          <w:tcPr>
            <w:tcW w:w="0" w:type="auto"/>
          </w:tcPr>
          <w:p w14:paraId="39B7DD16" w14:textId="33EED3D4" w:rsidR="00BD639F" w:rsidRPr="00EE6752" w:rsidRDefault="00C97170" w:rsidP="0015665A">
            <w:pPr>
              <w:jc w:val="left"/>
              <w:cnfStyle w:val="000000000000" w:firstRow="0" w:lastRow="0" w:firstColumn="0" w:lastColumn="0" w:oddVBand="0" w:evenVBand="0" w:oddHBand="0" w:evenHBand="0" w:firstRowFirstColumn="0" w:firstRowLastColumn="0" w:lastRowFirstColumn="0" w:lastRowLastColumn="0"/>
            </w:pPr>
            <w:r>
              <w:t xml:space="preserve">Ignored </w:t>
            </w:r>
            <w:r w:rsidR="0015665A">
              <w:t>g</w:t>
            </w:r>
            <w:r>
              <w:t>round (</w:t>
            </w:r>
            <w:proofErr w:type="spellStart"/>
            <w:r w:rsidR="0015665A">
              <w:t>b</w:t>
            </w:r>
            <w:r>
              <w:t>reakline</w:t>
            </w:r>
            <w:proofErr w:type="spellEnd"/>
            <w:r>
              <w:t xml:space="preserve"> </w:t>
            </w:r>
            <w:r w:rsidR="0015665A">
              <w:t>p</w:t>
            </w:r>
            <w:r>
              <w:t>roximity)</w:t>
            </w:r>
          </w:p>
        </w:tc>
      </w:tr>
      <w:tr w:rsidR="00BD639F" w:rsidRPr="00EE6752" w14:paraId="46C02BC5" w14:textId="77777777" w:rsidTr="00BD206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49B71FE9" w14:textId="62729B46" w:rsidR="00BD639F" w:rsidRPr="00EE6752" w:rsidRDefault="0015665A" w:rsidP="00EE6752">
            <w:pPr>
              <w:jc w:val="center"/>
            </w:pPr>
            <w:r>
              <w:t>`</w:t>
            </w:r>
            <w:r w:rsidR="00C97170">
              <w:t>17</w:t>
            </w:r>
          </w:p>
        </w:tc>
        <w:tc>
          <w:tcPr>
            <w:tcW w:w="0" w:type="auto"/>
          </w:tcPr>
          <w:p w14:paraId="11500AEF" w14:textId="6C41348B" w:rsidR="00BD639F" w:rsidRPr="00EE6752" w:rsidRDefault="00C97170" w:rsidP="0015665A">
            <w:pPr>
              <w:jc w:val="left"/>
              <w:cnfStyle w:val="000000010000" w:firstRow="0" w:lastRow="0" w:firstColumn="0" w:lastColumn="0" w:oddVBand="0" w:evenVBand="0" w:oddHBand="0" w:evenHBand="1" w:firstRowFirstColumn="0" w:firstRowLastColumn="0" w:lastRowFirstColumn="0" w:lastRowLastColumn="0"/>
            </w:pPr>
            <w:r>
              <w:t>Bridge</w:t>
            </w:r>
          </w:p>
        </w:tc>
      </w:tr>
      <w:tr w:rsidR="00BD639F" w:rsidRPr="00EE6752" w14:paraId="741401E7" w14:textId="77777777" w:rsidTr="00BD206E">
        <w:trPr>
          <w:cantSplit/>
          <w:trHeight w:val="20"/>
        </w:trPr>
        <w:tc>
          <w:tcPr>
            <w:cnfStyle w:val="001000000000" w:firstRow="0" w:lastRow="0" w:firstColumn="1" w:lastColumn="0" w:oddVBand="0" w:evenVBand="0" w:oddHBand="0" w:evenHBand="0" w:firstRowFirstColumn="0" w:firstRowLastColumn="0" w:lastRowFirstColumn="0" w:lastRowLastColumn="0"/>
            <w:tcW w:w="0" w:type="auto"/>
          </w:tcPr>
          <w:p w14:paraId="555C0034" w14:textId="55B08AF4" w:rsidR="00BD639F" w:rsidRPr="00EE6752" w:rsidRDefault="00C97170" w:rsidP="00EE6752">
            <w:pPr>
              <w:jc w:val="center"/>
            </w:pPr>
            <w:r>
              <w:t>18</w:t>
            </w:r>
          </w:p>
        </w:tc>
        <w:tc>
          <w:tcPr>
            <w:tcW w:w="0" w:type="auto"/>
          </w:tcPr>
          <w:p w14:paraId="4580AA59" w14:textId="78CA47E8" w:rsidR="00BD639F" w:rsidRPr="00EE6752" w:rsidRDefault="005A3DA9" w:rsidP="0015665A">
            <w:pPr>
              <w:jc w:val="left"/>
              <w:cnfStyle w:val="000000000000" w:firstRow="0" w:lastRow="0" w:firstColumn="0" w:lastColumn="0" w:oddVBand="0" w:evenVBand="0" w:oddHBand="0" w:evenHBand="0" w:firstRowFirstColumn="0" w:firstRowLastColumn="0" w:lastRowFirstColumn="0" w:lastRowLastColumn="0"/>
            </w:pPr>
            <w:r>
              <w:t xml:space="preserve">High </w:t>
            </w:r>
            <w:r w:rsidR="0015665A">
              <w:t>point (n</w:t>
            </w:r>
            <w:r>
              <w:t>oise</w:t>
            </w:r>
            <w:r w:rsidR="0015665A">
              <w:t>)</w:t>
            </w:r>
          </w:p>
        </w:tc>
      </w:tr>
    </w:tbl>
    <w:p w14:paraId="56D3742F" w14:textId="03359316" w:rsidR="00194066" w:rsidRDefault="0018037D"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24</w:t>
      </w:r>
      <w:r w:rsidR="00E77ACB">
        <w:rPr>
          <w:noProof/>
        </w:rPr>
        <w:fldChar w:fldCharType="end"/>
      </w:r>
      <w:r w:rsidRPr="005E3DEE">
        <w:t>: LiDAR Point Classification Codes and Descriptions</w:t>
      </w:r>
    </w:p>
    <w:p w14:paraId="7F0FF9CA" w14:textId="22A9185B" w:rsidR="0015665A" w:rsidRDefault="005D41D9" w:rsidP="0015665A">
      <w:pPr>
        <w:pStyle w:val="Heading3"/>
      </w:pPr>
      <w:bookmarkStart w:id="29" w:name="_Toc27652157"/>
      <w:r>
        <w:t>L</w:t>
      </w:r>
      <w:r w:rsidR="00E7618A">
        <w:t>iDAR</w:t>
      </w:r>
      <w:r>
        <w:t xml:space="preserve"> Intensity Imagery</w:t>
      </w:r>
      <w:bookmarkEnd w:id="29"/>
    </w:p>
    <w:sdt>
      <w:sdtPr>
        <w:alias w:val="Normal Heading 3 text"/>
        <w:tag w:val="Normal Heading 3 text"/>
        <w:id w:val="-39896105"/>
        <w:placeholder>
          <w:docPart w:val="8601291558294ACBA3CC098995E5CED9"/>
        </w:placeholder>
        <w15:color w:val="FF0000"/>
        <w:text/>
      </w:sdtPr>
      <w:sdtEndPr/>
      <w:sdtContent>
        <w:p w14:paraId="22EEAC6D" w14:textId="5061EF77" w:rsidR="0015665A" w:rsidRDefault="000B68DD" w:rsidP="0015665A">
          <w:pPr>
            <w:pStyle w:val="NormalHeading3"/>
          </w:pPr>
          <w:r>
            <w:t>LiDAR intensity imagery was created from the final calibrated and classified lidar point cloud. Intensity images were produced from all classified points and posted to a 0.5-meter cell size. Intensity images were cut to match the tile index and its corresponding tile names and delivered in .</w:t>
          </w:r>
          <w:proofErr w:type="spellStart"/>
          <w:r>
            <w:t>img</w:t>
          </w:r>
          <w:proofErr w:type="spellEnd"/>
          <w:r>
            <w:t xml:space="preserve"> format.</w:t>
          </w:r>
        </w:p>
      </w:sdtContent>
    </w:sdt>
    <w:p w14:paraId="091D1C8C" w14:textId="77777777" w:rsidR="00C45E51" w:rsidRDefault="00C45E51" w:rsidP="00623B58">
      <w:pPr>
        <w:pStyle w:val="Heading3"/>
      </w:pPr>
      <w:bookmarkStart w:id="30" w:name="_Toc27652158"/>
      <w:r>
        <w:t>Hydro-line Collection/Conflation</w:t>
      </w:r>
      <w:bookmarkEnd w:id="30"/>
    </w:p>
    <w:bookmarkStart w:id="31" w:name="_Hlk23505524" w:displacedByCustomXml="next"/>
    <w:sdt>
      <w:sdtPr>
        <w:alias w:val="Normal Heading 3 text"/>
        <w:tag w:val="Normal Heading 3 text"/>
        <w:id w:val="-880478218"/>
        <w:placeholder>
          <w:docPart w:val="DefaultPlaceholder_-1854013440"/>
        </w:placeholder>
        <w15:color w:val="FF0000"/>
        <w:text/>
      </w:sdtPr>
      <w:sdtEndPr/>
      <w:sdtContent>
        <w:p w14:paraId="3CDCE8CC" w14:textId="38C13617" w:rsidR="00194066" w:rsidRDefault="000B68DD" w:rsidP="00C53654">
          <w:pPr>
            <w:pStyle w:val="NormalHeading3"/>
          </w:pPr>
          <w:r>
            <w:t>Hydro breaklines were compiled using LiDAR intensity data and surface terrain models of the entire project area. After the collection, all delineated hydro features were validated for monotonicity and vertical variance.  This procedure ensures that no points were floating above ground. Hydro-lines were then encoded into the LiDAR surface and used to hydro-enforce/flatten all significant water bodies. These final hydro-lines were then used in the production of bare Earth digital models to hydro flatten significant water bodies.  This product was delivered as an ESRI geodatabase for the entire project area.</w:t>
          </w:r>
        </w:p>
      </w:sdtContent>
    </w:sdt>
    <w:bookmarkEnd w:id="31" w:displacedByCustomXml="prev"/>
    <w:p w14:paraId="01DBADF5" w14:textId="1FA0EFF3" w:rsidR="00C45E51" w:rsidRDefault="00C45E51" w:rsidP="00623B58">
      <w:pPr>
        <w:pStyle w:val="Heading3"/>
      </w:pPr>
      <w:bookmarkStart w:id="32" w:name="_Toc27652159"/>
      <w:r>
        <w:t>Bare-Earth Surface – Digital Elevation Model (DEM)</w:t>
      </w:r>
      <w:bookmarkEnd w:id="32"/>
    </w:p>
    <w:sdt>
      <w:sdtPr>
        <w:alias w:val="Normal Heading 3 text"/>
        <w:tag w:val="Normal Heading 3 text"/>
        <w:id w:val="2020117272"/>
        <w:placeholder>
          <w:docPart w:val="DefaultPlaceholder_-1854013440"/>
        </w:placeholder>
        <w15:color w:val="FF0000"/>
        <w:text/>
      </w:sdtPr>
      <w:sdtEndPr/>
      <w:sdtContent>
        <w:p w14:paraId="63AD4D4B" w14:textId="2F9A0255" w:rsidR="00194066" w:rsidRDefault="000B68DD" w:rsidP="00C53654">
          <w:pPr>
            <w:pStyle w:val="NormalHeading3"/>
          </w:pPr>
          <w:r>
            <w:t>Bare earth Digital Elevation Models (DEMs) were derived using the hydro-lines and bare earth (ground) LiDAR points.  All DEMs were created with a grid spacing of 1 meter. DEMs for this project were cut to match the tile index and its corresponding tile names and delivered in 32-bit floating point .</w:t>
          </w:r>
          <w:proofErr w:type="spellStart"/>
          <w:r>
            <w:t>img</w:t>
          </w:r>
          <w:proofErr w:type="spellEnd"/>
          <w:r>
            <w:t xml:space="preserve"> format.</w:t>
          </w:r>
        </w:p>
      </w:sdtContent>
    </w:sdt>
    <w:p w14:paraId="0A7B266B" w14:textId="4A7E1C5F" w:rsidR="00194066" w:rsidRDefault="00C45E51" w:rsidP="00623B58">
      <w:pPr>
        <w:pStyle w:val="Heading3"/>
      </w:pPr>
      <w:bookmarkStart w:id="33" w:name="_Toc27652160"/>
      <w:r>
        <w:t>Surface-Digital Elevation Model (DSM)</w:t>
      </w:r>
      <w:bookmarkEnd w:id="33"/>
    </w:p>
    <w:sdt>
      <w:sdtPr>
        <w:alias w:val="Normal Heading 3 text"/>
        <w:tag w:val="Normal Heading 3 text"/>
        <w:id w:val="344364465"/>
        <w:placeholder>
          <w:docPart w:val="DefaultPlaceholder_-1854013440"/>
        </w:placeholder>
        <w15:color w:val="FF0000"/>
        <w:text/>
      </w:sdtPr>
      <w:sdtEndPr/>
      <w:sdtContent>
        <w:p w14:paraId="317D9E21" w14:textId="444FB331" w:rsidR="00194066" w:rsidRDefault="000B68DD" w:rsidP="00C53654">
          <w:pPr>
            <w:pStyle w:val="NormalHeading3"/>
          </w:pPr>
          <w:r>
            <w:t>Surface digital elevation models (DSMs) were derived using all first return LiDAR points, excluding LiDAR points classified as high or low noise. All DSMs were created with a grid spacing of 1 meter.  DSMs for this project were cut to match the tile index and its corresponding tile names and delivered in 32-bit floating point .</w:t>
          </w:r>
          <w:proofErr w:type="spellStart"/>
          <w:r>
            <w:t>img</w:t>
          </w:r>
          <w:proofErr w:type="spellEnd"/>
          <w:r>
            <w:t xml:space="preserve"> format.</w:t>
          </w:r>
        </w:p>
      </w:sdtContent>
    </w:sdt>
    <w:p w14:paraId="5ECC83D7" w14:textId="0FB88EA0" w:rsidR="00194066" w:rsidRDefault="00245705" w:rsidP="00194066">
      <w:pPr>
        <w:pStyle w:val="Heading1"/>
      </w:pPr>
      <w:bookmarkStart w:id="34" w:name="_Toc27652161"/>
      <w:r>
        <w:t>Accuracy Assessment</w:t>
      </w:r>
      <w:bookmarkEnd w:id="34"/>
    </w:p>
    <w:p w14:paraId="55FDDF74" w14:textId="48B113D7" w:rsidR="00194066" w:rsidRDefault="00245705" w:rsidP="008A13D4">
      <w:pPr>
        <w:pStyle w:val="Heading2"/>
        <w:numPr>
          <w:ilvl w:val="1"/>
          <w:numId w:val="23"/>
        </w:numPr>
      </w:pPr>
      <w:bookmarkStart w:id="35" w:name="_Toc27652162"/>
      <w:r>
        <w:t>Aerial LiDAR Project</w:t>
      </w:r>
      <w:r w:rsidR="000716C2">
        <w:t xml:space="preserve"> – Vertical Accuracy Assessment</w:t>
      </w:r>
      <w:bookmarkEnd w:id="35"/>
    </w:p>
    <w:p w14:paraId="07723D69" w14:textId="77777777" w:rsidR="00C45E51" w:rsidRDefault="000716C2" w:rsidP="00623B58">
      <w:pPr>
        <w:pStyle w:val="Heading3"/>
      </w:pPr>
      <w:bookmarkStart w:id="36" w:name="_Toc27652163"/>
      <w:r>
        <w:t>Requirements</w:t>
      </w:r>
      <w:bookmarkEnd w:id="36"/>
    </w:p>
    <w:p w14:paraId="03BAACA6" w14:textId="6C70910F" w:rsidR="008B2905" w:rsidRDefault="005A6843" w:rsidP="00C53654">
      <w:pPr>
        <w:pStyle w:val="NormalHeading3"/>
      </w:pPr>
      <w:r w:rsidRPr="00D21D2C">
        <w:t xml:space="preserve">Per </w:t>
      </w:r>
      <w:r w:rsidR="00DC31B3">
        <w:t xml:space="preserve">the table </w:t>
      </w:r>
      <w:r w:rsidRPr="00D21D2C">
        <w:t>below, the Vertical Accuracy Assessment utilized the required parameters for Vertical Data Accuracy Class</w:t>
      </w:r>
      <w:r>
        <w:t xml:space="preserve"> </w:t>
      </w:r>
      <w:sdt>
        <w:sdtPr>
          <w:id w:val="339676777"/>
          <w:placeholder>
            <w:docPart w:val="F4E36D650EB545A29554A025DF9E7879"/>
          </w:placeholder>
          <w:dropDownList>
            <w:listItem w:value="Choose an item."/>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dropDownList>
        </w:sdtPr>
        <w:sdtEndPr/>
        <w:sdtContent>
          <w:r w:rsidR="000B68DD">
            <w:t>IV.</w:t>
          </w:r>
        </w:sdtContent>
      </w:sdt>
    </w:p>
    <w:tbl>
      <w:tblPr>
        <w:tblStyle w:val="ListTable4"/>
        <w:tblW w:w="4293" w:type="pct"/>
        <w:tblLook w:val="04A0" w:firstRow="1" w:lastRow="0" w:firstColumn="1" w:lastColumn="0" w:noHBand="0" w:noVBand="1"/>
      </w:tblPr>
      <w:tblGrid>
        <w:gridCol w:w="1742"/>
        <w:gridCol w:w="2449"/>
        <w:gridCol w:w="2644"/>
        <w:gridCol w:w="2429"/>
      </w:tblGrid>
      <w:tr w:rsidR="007E6992" w14:paraId="5CDA5B83" w14:textId="77777777" w:rsidTr="0029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F859F3E" w14:textId="77777777" w:rsidR="00F92E81" w:rsidRPr="008F21AF" w:rsidRDefault="00F92E81" w:rsidP="008F21AF">
            <w:pPr>
              <w:pStyle w:val="NormalHeading5"/>
              <w:spacing w:after="0"/>
              <w:ind w:left="0"/>
              <w:rPr>
                <w:b w:val="0"/>
                <w:bCs w:val="0"/>
                <w:sz w:val="20"/>
                <w:szCs w:val="20"/>
              </w:rPr>
            </w:pPr>
            <w:r w:rsidRPr="007E6992">
              <w:rPr>
                <w:sz w:val="20"/>
                <w:szCs w:val="20"/>
              </w:rPr>
              <w:t>Vertical Data</w:t>
            </w:r>
            <w:r w:rsidR="008F21AF">
              <w:rPr>
                <w:sz w:val="20"/>
                <w:szCs w:val="20"/>
              </w:rPr>
              <w:t xml:space="preserve"> </w:t>
            </w:r>
            <w:r w:rsidRPr="007E6992">
              <w:rPr>
                <w:sz w:val="20"/>
                <w:szCs w:val="20"/>
              </w:rPr>
              <w:t>Accuracy Class</w:t>
            </w:r>
          </w:p>
        </w:tc>
        <w:tc>
          <w:tcPr>
            <w:tcW w:w="1322" w:type="pct"/>
          </w:tcPr>
          <w:p w14:paraId="243AFA3F" w14:textId="77777777" w:rsidR="00F92E81" w:rsidRPr="008F21AF" w:rsidRDefault="00F92E81" w:rsidP="008F21AF">
            <w:pPr>
              <w:pStyle w:val="NormalHeading5"/>
              <w:spacing w:after="0"/>
              <w:ind w:lef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7E6992">
              <w:rPr>
                <w:sz w:val="20"/>
                <w:szCs w:val="20"/>
              </w:rPr>
              <w:t>RMSEz in</w:t>
            </w:r>
            <w:r w:rsidR="007E6992">
              <w:rPr>
                <w:sz w:val="20"/>
                <w:szCs w:val="20"/>
              </w:rPr>
              <w:t xml:space="preserve"> </w:t>
            </w:r>
            <w:r w:rsidRPr="007E6992">
              <w:rPr>
                <w:sz w:val="20"/>
                <w:szCs w:val="20"/>
              </w:rPr>
              <w:t>Non</w:t>
            </w:r>
            <w:r w:rsidR="008F21AF">
              <w:rPr>
                <w:sz w:val="20"/>
                <w:szCs w:val="20"/>
              </w:rPr>
              <w:t>-</w:t>
            </w:r>
            <w:r w:rsidRPr="007E6992">
              <w:rPr>
                <w:sz w:val="20"/>
                <w:szCs w:val="20"/>
              </w:rPr>
              <w:t>Vegetated Terrain (cm)</w:t>
            </w:r>
          </w:p>
        </w:tc>
        <w:tc>
          <w:tcPr>
            <w:tcW w:w="1427" w:type="pct"/>
          </w:tcPr>
          <w:p w14:paraId="059F0BDF" w14:textId="77777777" w:rsidR="00F92E81" w:rsidRPr="008F21AF" w:rsidRDefault="00F92E81" w:rsidP="008F21AF">
            <w:pPr>
              <w:pStyle w:val="NormalHeading5"/>
              <w:spacing w:after="0"/>
              <w:ind w:lef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7E6992">
              <w:rPr>
                <w:sz w:val="20"/>
                <w:szCs w:val="20"/>
              </w:rPr>
              <w:t>Non-Vegetated</w:t>
            </w:r>
            <w:r w:rsidR="008F21AF">
              <w:rPr>
                <w:sz w:val="20"/>
                <w:szCs w:val="20"/>
              </w:rPr>
              <w:t xml:space="preserve"> </w:t>
            </w:r>
            <w:r w:rsidRPr="007E6992">
              <w:rPr>
                <w:sz w:val="20"/>
                <w:szCs w:val="20"/>
              </w:rPr>
              <w:t>Vertical Accuracy (NVA)</w:t>
            </w:r>
            <w:r w:rsidR="008F21AF">
              <w:rPr>
                <w:sz w:val="20"/>
                <w:szCs w:val="20"/>
              </w:rPr>
              <w:t xml:space="preserve"> </w:t>
            </w:r>
            <w:r w:rsidRPr="007E6992">
              <w:rPr>
                <w:sz w:val="20"/>
                <w:szCs w:val="20"/>
              </w:rPr>
              <w:t>at 95% Confidence Level (cm)</w:t>
            </w:r>
          </w:p>
        </w:tc>
        <w:tc>
          <w:tcPr>
            <w:tcW w:w="1311" w:type="pct"/>
          </w:tcPr>
          <w:p w14:paraId="41971A57" w14:textId="77777777" w:rsidR="00F92E81" w:rsidRPr="007E6992" w:rsidRDefault="00F92E81" w:rsidP="00480E23">
            <w:pPr>
              <w:pStyle w:val="NormalHeading5"/>
              <w:spacing w:after="0"/>
              <w:ind w:left="0"/>
              <w:cnfStyle w:val="100000000000" w:firstRow="1" w:lastRow="0" w:firstColumn="0" w:lastColumn="0" w:oddVBand="0" w:evenVBand="0" w:oddHBand="0" w:evenHBand="0" w:firstRowFirstColumn="0" w:firstRowLastColumn="0" w:lastRowFirstColumn="0" w:lastRowLastColumn="0"/>
              <w:rPr>
                <w:sz w:val="20"/>
                <w:szCs w:val="20"/>
              </w:rPr>
            </w:pPr>
            <w:r w:rsidRPr="007E6992">
              <w:rPr>
                <w:sz w:val="20"/>
                <w:szCs w:val="20"/>
              </w:rPr>
              <w:t>Vegetated Vertical</w:t>
            </w:r>
            <w:r w:rsidR="008F21AF">
              <w:rPr>
                <w:sz w:val="20"/>
                <w:szCs w:val="20"/>
              </w:rPr>
              <w:t xml:space="preserve"> </w:t>
            </w:r>
            <w:r w:rsidRPr="007E6992">
              <w:rPr>
                <w:sz w:val="20"/>
                <w:szCs w:val="20"/>
              </w:rPr>
              <w:t>Accuracy (VVA) at 95</w:t>
            </w:r>
            <w:r w:rsidRPr="007E6992">
              <w:rPr>
                <w:sz w:val="20"/>
                <w:szCs w:val="20"/>
                <w:vertAlign w:val="superscript"/>
              </w:rPr>
              <w:t>th</w:t>
            </w:r>
            <w:r w:rsidRPr="007E6992">
              <w:rPr>
                <w:sz w:val="20"/>
                <w:szCs w:val="20"/>
              </w:rPr>
              <w:t xml:space="preserve"> Percentile (cm)</w:t>
            </w:r>
          </w:p>
        </w:tc>
      </w:tr>
      <w:tr w:rsidR="007E6992" w14:paraId="1813F2F8" w14:textId="77777777" w:rsidTr="00290A69">
        <w:tc>
          <w:tcPr>
            <w:cnfStyle w:val="001000000000" w:firstRow="0" w:lastRow="0" w:firstColumn="1" w:lastColumn="0" w:oddVBand="0" w:evenVBand="0" w:oddHBand="0" w:evenHBand="0" w:firstRowFirstColumn="0" w:firstRowLastColumn="0" w:lastRowFirstColumn="0" w:lastRowLastColumn="0"/>
            <w:tcW w:w="940" w:type="pct"/>
          </w:tcPr>
          <w:p w14:paraId="3FF59D9C" w14:textId="77777777" w:rsidR="00F92E81" w:rsidRPr="00501693" w:rsidRDefault="00F92E81" w:rsidP="005E3DEE">
            <w:pPr>
              <w:pStyle w:val="TableNormalCenterText"/>
            </w:pPr>
            <w:r w:rsidRPr="00501693">
              <w:t>I</w:t>
            </w:r>
          </w:p>
        </w:tc>
        <w:tc>
          <w:tcPr>
            <w:tcW w:w="1322" w:type="pct"/>
          </w:tcPr>
          <w:p w14:paraId="4CAC4E86"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1.0</w:t>
            </w:r>
          </w:p>
        </w:tc>
        <w:tc>
          <w:tcPr>
            <w:tcW w:w="1427" w:type="pct"/>
          </w:tcPr>
          <w:p w14:paraId="094D5741"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2.0</w:t>
            </w:r>
          </w:p>
        </w:tc>
        <w:tc>
          <w:tcPr>
            <w:tcW w:w="1311" w:type="pct"/>
          </w:tcPr>
          <w:p w14:paraId="771913A7"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2.9</w:t>
            </w:r>
          </w:p>
        </w:tc>
      </w:tr>
      <w:tr w:rsidR="007E6992" w14:paraId="58DB8D76" w14:textId="77777777" w:rsidTr="0029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05CCCF7" w14:textId="77777777" w:rsidR="00F92E81" w:rsidRPr="00501693" w:rsidRDefault="00F92E81" w:rsidP="005E3DEE">
            <w:pPr>
              <w:pStyle w:val="TableNormalCenterText"/>
            </w:pPr>
            <w:r w:rsidRPr="00501693">
              <w:t>II</w:t>
            </w:r>
          </w:p>
        </w:tc>
        <w:tc>
          <w:tcPr>
            <w:tcW w:w="1322" w:type="pct"/>
          </w:tcPr>
          <w:p w14:paraId="132FF467"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2.5</w:t>
            </w:r>
          </w:p>
        </w:tc>
        <w:tc>
          <w:tcPr>
            <w:tcW w:w="1427" w:type="pct"/>
          </w:tcPr>
          <w:p w14:paraId="31BFD0A3"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4.9</w:t>
            </w:r>
          </w:p>
        </w:tc>
        <w:tc>
          <w:tcPr>
            <w:tcW w:w="1311" w:type="pct"/>
          </w:tcPr>
          <w:p w14:paraId="26B3C00E"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7.4</w:t>
            </w:r>
          </w:p>
        </w:tc>
      </w:tr>
      <w:tr w:rsidR="007E6992" w14:paraId="48C86316" w14:textId="77777777" w:rsidTr="00290A69">
        <w:tc>
          <w:tcPr>
            <w:cnfStyle w:val="001000000000" w:firstRow="0" w:lastRow="0" w:firstColumn="1" w:lastColumn="0" w:oddVBand="0" w:evenVBand="0" w:oddHBand="0" w:evenHBand="0" w:firstRowFirstColumn="0" w:firstRowLastColumn="0" w:lastRowFirstColumn="0" w:lastRowLastColumn="0"/>
            <w:tcW w:w="940" w:type="pct"/>
          </w:tcPr>
          <w:p w14:paraId="79CEC06E" w14:textId="77777777" w:rsidR="00F92E81" w:rsidRPr="00501693" w:rsidRDefault="00F92E81" w:rsidP="005E3DEE">
            <w:pPr>
              <w:pStyle w:val="TableNormalCenterText"/>
            </w:pPr>
            <w:r w:rsidRPr="00501693">
              <w:t>III</w:t>
            </w:r>
          </w:p>
        </w:tc>
        <w:tc>
          <w:tcPr>
            <w:tcW w:w="1322" w:type="pct"/>
          </w:tcPr>
          <w:p w14:paraId="0BB930A1"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5.0</w:t>
            </w:r>
          </w:p>
        </w:tc>
        <w:tc>
          <w:tcPr>
            <w:tcW w:w="1427" w:type="pct"/>
          </w:tcPr>
          <w:p w14:paraId="5A8B3CEB"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9.8</w:t>
            </w:r>
          </w:p>
        </w:tc>
        <w:tc>
          <w:tcPr>
            <w:tcW w:w="1311" w:type="pct"/>
          </w:tcPr>
          <w:p w14:paraId="2AACF890"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14.7</w:t>
            </w:r>
          </w:p>
        </w:tc>
      </w:tr>
      <w:tr w:rsidR="007E6992" w14:paraId="3C147AE5" w14:textId="77777777" w:rsidTr="0029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A8E145D" w14:textId="77777777" w:rsidR="00F92E81" w:rsidRPr="00501693" w:rsidRDefault="00F92E81" w:rsidP="005E3DEE">
            <w:pPr>
              <w:pStyle w:val="TableNormalCenterText"/>
            </w:pPr>
            <w:r w:rsidRPr="00501693">
              <w:t>IV</w:t>
            </w:r>
          </w:p>
        </w:tc>
        <w:tc>
          <w:tcPr>
            <w:tcW w:w="1322" w:type="pct"/>
          </w:tcPr>
          <w:p w14:paraId="47B017AA"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10.0</w:t>
            </w:r>
          </w:p>
        </w:tc>
        <w:tc>
          <w:tcPr>
            <w:tcW w:w="1427" w:type="pct"/>
          </w:tcPr>
          <w:p w14:paraId="4988B378"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19.6</w:t>
            </w:r>
          </w:p>
        </w:tc>
        <w:tc>
          <w:tcPr>
            <w:tcW w:w="1311" w:type="pct"/>
          </w:tcPr>
          <w:p w14:paraId="1C59CCDA"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29.4</w:t>
            </w:r>
          </w:p>
        </w:tc>
      </w:tr>
      <w:tr w:rsidR="007E6992" w14:paraId="6C829EF5" w14:textId="77777777" w:rsidTr="00290A69">
        <w:tc>
          <w:tcPr>
            <w:cnfStyle w:val="001000000000" w:firstRow="0" w:lastRow="0" w:firstColumn="1" w:lastColumn="0" w:oddVBand="0" w:evenVBand="0" w:oddHBand="0" w:evenHBand="0" w:firstRowFirstColumn="0" w:firstRowLastColumn="0" w:lastRowFirstColumn="0" w:lastRowLastColumn="0"/>
            <w:tcW w:w="940" w:type="pct"/>
          </w:tcPr>
          <w:p w14:paraId="78BB89C4" w14:textId="77777777" w:rsidR="00F92E81" w:rsidRPr="00501693" w:rsidRDefault="00F92E81" w:rsidP="005E3DEE">
            <w:pPr>
              <w:pStyle w:val="TableNormalCenterText"/>
            </w:pPr>
            <w:r w:rsidRPr="00501693">
              <w:t>V</w:t>
            </w:r>
          </w:p>
        </w:tc>
        <w:tc>
          <w:tcPr>
            <w:tcW w:w="1322" w:type="pct"/>
          </w:tcPr>
          <w:p w14:paraId="4DA11798"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12.5</w:t>
            </w:r>
          </w:p>
        </w:tc>
        <w:tc>
          <w:tcPr>
            <w:tcW w:w="1427" w:type="pct"/>
          </w:tcPr>
          <w:p w14:paraId="3812F192"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24.5</w:t>
            </w:r>
          </w:p>
        </w:tc>
        <w:tc>
          <w:tcPr>
            <w:tcW w:w="1311" w:type="pct"/>
          </w:tcPr>
          <w:p w14:paraId="49CA2F3A"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36.8</w:t>
            </w:r>
          </w:p>
        </w:tc>
      </w:tr>
      <w:tr w:rsidR="007E6992" w14:paraId="3134EA67" w14:textId="77777777" w:rsidTr="0029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A190381" w14:textId="77777777" w:rsidR="00F92E81" w:rsidRPr="00501693" w:rsidRDefault="00F92E81" w:rsidP="005E3DEE">
            <w:pPr>
              <w:pStyle w:val="TableNormalCenterText"/>
            </w:pPr>
            <w:r w:rsidRPr="00501693">
              <w:t>VI</w:t>
            </w:r>
          </w:p>
        </w:tc>
        <w:tc>
          <w:tcPr>
            <w:tcW w:w="1322" w:type="pct"/>
          </w:tcPr>
          <w:p w14:paraId="5CA85848"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20.0</w:t>
            </w:r>
          </w:p>
        </w:tc>
        <w:tc>
          <w:tcPr>
            <w:tcW w:w="1427" w:type="pct"/>
          </w:tcPr>
          <w:p w14:paraId="414FBBFD"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39.2</w:t>
            </w:r>
          </w:p>
        </w:tc>
        <w:tc>
          <w:tcPr>
            <w:tcW w:w="1311" w:type="pct"/>
          </w:tcPr>
          <w:p w14:paraId="2AEBC017" w14:textId="77777777" w:rsidR="00F92E81"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58.8</w:t>
            </w:r>
          </w:p>
        </w:tc>
      </w:tr>
      <w:tr w:rsidR="007E6992" w14:paraId="5043F85C" w14:textId="77777777" w:rsidTr="00290A69">
        <w:tc>
          <w:tcPr>
            <w:cnfStyle w:val="001000000000" w:firstRow="0" w:lastRow="0" w:firstColumn="1" w:lastColumn="0" w:oddVBand="0" w:evenVBand="0" w:oddHBand="0" w:evenHBand="0" w:firstRowFirstColumn="0" w:firstRowLastColumn="0" w:lastRowFirstColumn="0" w:lastRowLastColumn="0"/>
            <w:tcW w:w="940" w:type="pct"/>
          </w:tcPr>
          <w:p w14:paraId="56114629" w14:textId="77777777" w:rsidR="00F92E81" w:rsidRPr="00501693" w:rsidRDefault="00501693" w:rsidP="005E3DEE">
            <w:pPr>
              <w:pStyle w:val="TableNormalCenterText"/>
            </w:pPr>
            <w:r w:rsidRPr="00501693">
              <w:t>VII</w:t>
            </w:r>
          </w:p>
        </w:tc>
        <w:tc>
          <w:tcPr>
            <w:tcW w:w="1322" w:type="pct"/>
          </w:tcPr>
          <w:p w14:paraId="6FBD7D71"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33.3</w:t>
            </w:r>
          </w:p>
        </w:tc>
        <w:tc>
          <w:tcPr>
            <w:tcW w:w="1427" w:type="pct"/>
          </w:tcPr>
          <w:p w14:paraId="53823D21"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65.3</w:t>
            </w:r>
          </w:p>
        </w:tc>
        <w:tc>
          <w:tcPr>
            <w:tcW w:w="1311" w:type="pct"/>
          </w:tcPr>
          <w:p w14:paraId="466FF62D" w14:textId="77777777" w:rsidR="00F92E81"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98.0</w:t>
            </w:r>
          </w:p>
        </w:tc>
      </w:tr>
      <w:tr w:rsidR="00254BEF" w14:paraId="4D47B3BA" w14:textId="77777777" w:rsidTr="0029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A9BBD5C" w14:textId="77777777" w:rsidR="00501693" w:rsidRPr="00501693" w:rsidRDefault="00501693" w:rsidP="005E3DEE">
            <w:pPr>
              <w:pStyle w:val="TableNormalCenterText"/>
            </w:pPr>
            <w:r w:rsidRPr="00501693">
              <w:t>VIII</w:t>
            </w:r>
          </w:p>
        </w:tc>
        <w:tc>
          <w:tcPr>
            <w:tcW w:w="1322" w:type="pct"/>
          </w:tcPr>
          <w:p w14:paraId="23BC4765"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66.7</w:t>
            </w:r>
          </w:p>
        </w:tc>
        <w:tc>
          <w:tcPr>
            <w:tcW w:w="1427" w:type="pct"/>
          </w:tcPr>
          <w:p w14:paraId="090BA06C"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130.7</w:t>
            </w:r>
          </w:p>
        </w:tc>
        <w:tc>
          <w:tcPr>
            <w:tcW w:w="1311" w:type="pct"/>
          </w:tcPr>
          <w:p w14:paraId="1E160197"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196.0</w:t>
            </w:r>
          </w:p>
        </w:tc>
      </w:tr>
      <w:tr w:rsidR="00254BEF" w14:paraId="3883E9B4" w14:textId="77777777" w:rsidTr="00290A69">
        <w:tc>
          <w:tcPr>
            <w:cnfStyle w:val="001000000000" w:firstRow="0" w:lastRow="0" w:firstColumn="1" w:lastColumn="0" w:oddVBand="0" w:evenVBand="0" w:oddHBand="0" w:evenHBand="0" w:firstRowFirstColumn="0" w:firstRowLastColumn="0" w:lastRowFirstColumn="0" w:lastRowLastColumn="0"/>
            <w:tcW w:w="940" w:type="pct"/>
          </w:tcPr>
          <w:p w14:paraId="52C6D769" w14:textId="77777777" w:rsidR="00501693" w:rsidRPr="00501693" w:rsidRDefault="00501693" w:rsidP="005E3DEE">
            <w:pPr>
              <w:pStyle w:val="TableNormalCenterText"/>
            </w:pPr>
            <w:r w:rsidRPr="00501693">
              <w:t>IX</w:t>
            </w:r>
          </w:p>
        </w:tc>
        <w:tc>
          <w:tcPr>
            <w:tcW w:w="1322" w:type="pct"/>
          </w:tcPr>
          <w:p w14:paraId="3142C61D" w14:textId="77777777" w:rsidR="00501693"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100.0</w:t>
            </w:r>
          </w:p>
        </w:tc>
        <w:tc>
          <w:tcPr>
            <w:tcW w:w="1427" w:type="pct"/>
          </w:tcPr>
          <w:p w14:paraId="69B720BF" w14:textId="77777777" w:rsidR="00501693"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196.0</w:t>
            </w:r>
          </w:p>
        </w:tc>
        <w:tc>
          <w:tcPr>
            <w:tcW w:w="1311" w:type="pct"/>
          </w:tcPr>
          <w:p w14:paraId="317033E7" w14:textId="77777777" w:rsidR="00501693" w:rsidRPr="00501693" w:rsidRDefault="00501693" w:rsidP="005E3DEE">
            <w:pPr>
              <w:pStyle w:val="TableNormalCenterText"/>
              <w:cnfStyle w:val="000000000000" w:firstRow="0" w:lastRow="0" w:firstColumn="0" w:lastColumn="0" w:oddVBand="0" w:evenVBand="0" w:oddHBand="0" w:evenHBand="0" w:firstRowFirstColumn="0" w:firstRowLastColumn="0" w:lastRowFirstColumn="0" w:lastRowLastColumn="0"/>
            </w:pPr>
            <w:r>
              <w:t>294.0</w:t>
            </w:r>
          </w:p>
        </w:tc>
      </w:tr>
      <w:tr w:rsidR="00254BEF" w14:paraId="1044B5C6" w14:textId="77777777" w:rsidTr="0029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7A96E7D" w14:textId="77777777" w:rsidR="00501693" w:rsidRPr="00501693" w:rsidRDefault="00501693" w:rsidP="005E3DEE">
            <w:pPr>
              <w:pStyle w:val="TableNormalCenterText"/>
            </w:pPr>
            <w:r w:rsidRPr="00501693">
              <w:t>X</w:t>
            </w:r>
          </w:p>
        </w:tc>
        <w:tc>
          <w:tcPr>
            <w:tcW w:w="1322" w:type="pct"/>
          </w:tcPr>
          <w:p w14:paraId="7A0091EA"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333.3</w:t>
            </w:r>
          </w:p>
        </w:tc>
        <w:tc>
          <w:tcPr>
            <w:tcW w:w="1427" w:type="pct"/>
          </w:tcPr>
          <w:p w14:paraId="02EABC6A"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653.3</w:t>
            </w:r>
          </w:p>
        </w:tc>
        <w:tc>
          <w:tcPr>
            <w:tcW w:w="1311" w:type="pct"/>
          </w:tcPr>
          <w:p w14:paraId="024AF279" w14:textId="77777777" w:rsidR="00501693" w:rsidRPr="00501693" w:rsidRDefault="00501693" w:rsidP="005E3DEE">
            <w:pPr>
              <w:pStyle w:val="TableNormalCenterText"/>
              <w:cnfStyle w:val="000000010000" w:firstRow="0" w:lastRow="0" w:firstColumn="0" w:lastColumn="0" w:oddVBand="0" w:evenVBand="0" w:oddHBand="0" w:evenHBand="1" w:firstRowFirstColumn="0" w:firstRowLastColumn="0" w:lastRowFirstColumn="0" w:lastRowLastColumn="0"/>
            </w:pPr>
            <w:r>
              <w:t>980.0</w:t>
            </w:r>
          </w:p>
        </w:tc>
      </w:tr>
    </w:tbl>
    <w:p w14:paraId="49DEEBF7" w14:textId="1E314A24" w:rsidR="008B2905" w:rsidRDefault="0018037D"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25</w:t>
      </w:r>
      <w:r w:rsidR="00E77ACB">
        <w:rPr>
          <w:noProof/>
        </w:rPr>
        <w:fldChar w:fldCharType="end"/>
      </w:r>
      <w:r>
        <w:t>:</w:t>
      </w:r>
      <w:r w:rsidRPr="008B2905">
        <w:t xml:space="preserve"> Vertical Accuracy Standards, Source: ASPRS Positional Accuracy Standards for Digital Geospatial Data v1.0 (2014)</w:t>
      </w:r>
    </w:p>
    <w:p w14:paraId="4DEBBC71" w14:textId="12EDDA5D" w:rsidR="00194066" w:rsidRDefault="007967F2" w:rsidP="00C53654">
      <w:pPr>
        <w:pStyle w:val="NormalHeading3"/>
      </w:pPr>
      <w:r w:rsidRPr="007967F2">
        <w:t xml:space="preserve">*The terms NVA and VVA are from the American Society for Photogrammetry and Remote Sensing (ASPRS) Positional Accuracy Standards for Digital Geospatial Data v1.0 (2014). The term NVA refers to assessments in clear, open areas (which typically produce only single </w:t>
      </w:r>
      <w:r w:rsidR="008D62CE">
        <w:t>LiDAR</w:t>
      </w:r>
      <w:r w:rsidRPr="007967F2">
        <w:t xml:space="preserve"> returns); the term VVA refers to assessments in vegetated areas (typically characterized by multiple return </w:t>
      </w:r>
      <w:r w:rsidR="008D62CE">
        <w:t>LiDAR</w:t>
      </w:r>
      <w:r w:rsidRPr="007967F2">
        <w:t>).</w:t>
      </w:r>
    </w:p>
    <w:p w14:paraId="67A90A66" w14:textId="2304C345" w:rsidR="000716C2" w:rsidRDefault="000716C2" w:rsidP="00623B58">
      <w:pPr>
        <w:pStyle w:val="Heading3"/>
      </w:pPr>
      <w:bookmarkStart w:id="37" w:name="_Toc27652164"/>
      <w:r>
        <w:t>Results</w:t>
      </w:r>
      <w:bookmarkEnd w:id="37"/>
    </w:p>
    <w:p w14:paraId="2743BBCB" w14:textId="3FB5D53B" w:rsidR="008B2905" w:rsidRDefault="00294C48" w:rsidP="00C53654">
      <w:pPr>
        <w:pStyle w:val="NormalHeading3"/>
      </w:pPr>
      <w:r w:rsidRPr="00294C48">
        <w:t xml:space="preserve">An overall statistical assessment of the check points can be found in </w:t>
      </w:r>
      <w:r w:rsidR="00D11A7B">
        <w:t>the following two tables (values provided in meters):</w:t>
      </w:r>
    </w:p>
    <w:tbl>
      <w:tblPr>
        <w:tblStyle w:val="ListTable4"/>
        <w:tblW w:w="10385" w:type="dxa"/>
        <w:tblLook w:val="04A0" w:firstRow="1" w:lastRow="0" w:firstColumn="1" w:lastColumn="0" w:noHBand="0" w:noVBand="1"/>
      </w:tblPr>
      <w:tblGrid>
        <w:gridCol w:w="2335"/>
        <w:gridCol w:w="1762"/>
        <w:gridCol w:w="1940"/>
        <w:gridCol w:w="2357"/>
        <w:gridCol w:w="1991"/>
      </w:tblGrid>
      <w:tr w:rsidR="00A418AB" w14:paraId="71AEAEF2" w14:textId="77777777" w:rsidTr="0029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99C5F32" w14:textId="77777777" w:rsidR="007967F2" w:rsidRPr="00FF1C66" w:rsidRDefault="007967F2" w:rsidP="00FF1C66">
            <w:r w:rsidRPr="00FF1C66">
              <w:t>Broad Land Cover Type</w:t>
            </w:r>
          </w:p>
        </w:tc>
        <w:tc>
          <w:tcPr>
            <w:tcW w:w="1762" w:type="dxa"/>
          </w:tcPr>
          <w:p w14:paraId="0EFCE7AB" w14:textId="77777777" w:rsidR="007967F2" w:rsidRPr="00FF1C66" w:rsidRDefault="007967F2" w:rsidP="00FF1C66">
            <w:pPr>
              <w:cnfStyle w:val="100000000000" w:firstRow="1" w:lastRow="0" w:firstColumn="0" w:lastColumn="0" w:oddVBand="0" w:evenVBand="0" w:oddHBand="0" w:evenHBand="0" w:firstRowFirstColumn="0" w:firstRowLastColumn="0" w:lastRowFirstColumn="0" w:lastRowLastColumn="0"/>
            </w:pPr>
            <w:r w:rsidRPr="00FF1C66">
              <w:t># of Points</w:t>
            </w:r>
          </w:p>
        </w:tc>
        <w:tc>
          <w:tcPr>
            <w:tcW w:w="1940" w:type="dxa"/>
          </w:tcPr>
          <w:p w14:paraId="1750512F" w14:textId="77777777" w:rsidR="007967F2" w:rsidRPr="00FF1C66" w:rsidRDefault="007967F2" w:rsidP="00FF1C66">
            <w:pPr>
              <w:cnfStyle w:val="100000000000" w:firstRow="1" w:lastRow="0" w:firstColumn="0" w:lastColumn="0" w:oddVBand="0" w:evenVBand="0" w:oddHBand="0" w:evenHBand="0" w:firstRowFirstColumn="0" w:firstRowLastColumn="0" w:lastRowFirstColumn="0" w:lastRowLastColumn="0"/>
            </w:pPr>
            <w:r w:rsidRPr="00FF1C66">
              <w:t>RMSEz</w:t>
            </w:r>
          </w:p>
        </w:tc>
        <w:tc>
          <w:tcPr>
            <w:tcW w:w="2357" w:type="dxa"/>
          </w:tcPr>
          <w:p w14:paraId="7F47252D" w14:textId="77777777" w:rsidR="007967F2" w:rsidRPr="00FF1C66" w:rsidRDefault="00254BEF" w:rsidP="00254BEF">
            <w:pPr>
              <w:jc w:val="left"/>
              <w:cnfStyle w:val="100000000000" w:firstRow="1" w:lastRow="0" w:firstColumn="0" w:lastColumn="0" w:oddVBand="0" w:evenVBand="0" w:oddHBand="0" w:evenHBand="0" w:firstRowFirstColumn="0" w:firstRowLastColumn="0" w:lastRowFirstColumn="0" w:lastRowLastColumn="0"/>
            </w:pPr>
            <w:r>
              <w:t>95%</w:t>
            </w:r>
            <w:r w:rsidR="00A418AB" w:rsidRPr="00FF1C66">
              <w:t xml:space="preserve"> Confidence Level</w:t>
            </w:r>
          </w:p>
        </w:tc>
        <w:tc>
          <w:tcPr>
            <w:tcW w:w="1991" w:type="dxa"/>
          </w:tcPr>
          <w:p w14:paraId="676A3CE3" w14:textId="77777777" w:rsidR="007967F2" w:rsidRPr="00FF1C66" w:rsidRDefault="00254BEF" w:rsidP="00FF1C66">
            <w:pPr>
              <w:cnfStyle w:val="100000000000" w:firstRow="1" w:lastRow="0" w:firstColumn="0" w:lastColumn="0" w:oddVBand="0" w:evenVBand="0" w:oddHBand="0" w:evenHBand="0" w:firstRowFirstColumn="0" w:firstRowLastColumn="0" w:lastRowFirstColumn="0" w:lastRowLastColumn="0"/>
            </w:pPr>
            <w:r>
              <w:t>95</w:t>
            </w:r>
            <w:r w:rsidR="00A418AB" w:rsidRPr="00FF1C66">
              <w:t>th Percentile</w:t>
            </w:r>
          </w:p>
        </w:tc>
      </w:tr>
      <w:tr w:rsidR="00B831FE" w14:paraId="21CD9371" w14:textId="77777777" w:rsidTr="00B831FE">
        <w:tc>
          <w:tcPr>
            <w:cnfStyle w:val="001000000000" w:firstRow="0" w:lastRow="0" w:firstColumn="1" w:lastColumn="0" w:oddVBand="0" w:evenVBand="0" w:oddHBand="0" w:evenHBand="0" w:firstRowFirstColumn="0" w:firstRowLastColumn="0" w:lastRowFirstColumn="0" w:lastRowLastColumn="0"/>
            <w:tcW w:w="2335" w:type="dxa"/>
          </w:tcPr>
          <w:p w14:paraId="557A7BFD" w14:textId="77777777" w:rsidR="00B831FE" w:rsidRPr="009656D6" w:rsidRDefault="00B831FE" w:rsidP="00B831FE">
            <w:pPr>
              <w:rPr>
                <w:b w:val="0"/>
                <w:bCs w:val="0"/>
              </w:rPr>
            </w:pPr>
            <w:r>
              <w:t>NVA of Point Cloud</w:t>
            </w:r>
          </w:p>
        </w:tc>
        <w:tc>
          <w:tcPr>
            <w:tcW w:w="1762" w:type="dxa"/>
            <w:vAlign w:val="top"/>
          </w:tcPr>
          <w:p w14:paraId="56F37F56" w14:textId="1F96D715"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8D2C8E">
              <w:t xml:space="preserve"> 32 </w:t>
            </w:r>
          </w:p>
        </w:tc>
        <w:tc>
          <w:tcPr>
            <w:tcW w:w="1940" w:type="dxa"/>
            <w:vAlign w:val="top"/>
          </w:tcPr>
          <w:p w14:paraId="5668EBB2" w14:textId="78C60290"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8D2C8E">
              <w:t xml:space="preserve"> 0.0975 </w:t>
            </w:r>
          </w:p>
        </w:tc>
        <w:tc>
          <w:tcPr>
            <w:tcW w:w="2357" w:type="dxa"/>
            <w:vAlign w:val="top"/>
          </w:tcPr>
          <w:p w14:paraId="1226E342" w14:textId="5F5D4885"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8D2C8E">
              <w:t xml:space="preserve"> 0.1912 </w:t>
            </w:r>
          </w:p>
        </w:tc>
        <w:tc>
          <w:tcPr>
            <w:tcW w:w="1991" w:type="dxa"/>
            <w:vAlign w:val="top"/>
          </w:tcPr>
          <w:p w14:paraId="78E91B69" w14:textId="18B3FA0C"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8D2C8E">
              <w:t xml:space="preserve"> 0.1530 </w:t>
            </w:r>
          </w:p>
        </w:tc>
      </w:tr>
      <w:tr w:rsidR="00B831FE" w14:paraId="40BDEC6D" w14:textId="77777777" w:rsidTr="00B8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C2EA58B" w14:textId="6C61A299" w:rsidR="00B831FE" w:rsidRPr="00FF1C66" w:rsidRDefault="00B831FE" w:rsidP="00B831FE">
            <w:r>
              <w:t>VVA of Point Cloud</w:t>
            </w:r>
          </w:p>
        </w:tc>
        <w:tc>
          <w:tcPr>
            <w:tcW w:w="1762" w:type="dxa"/>
            <w:vAlign w:val="top"/>
          </w:tcPr>
          <w:p w14:paraId="7491833C" w14:textId="6E565B7A"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A2642F">
              <w:t xml:space="preserve"> 21 </w:t>
            </w:r>
          </w:p>
        </w:tc>
        <w:tc>
          <w:tcPr>
            <w:tcW w:w="1940" w:type="dxa"/>
            <w:vAlign w:val="top"/>
          </w:tcPr>
          <w:p w14:paraId="0D64886A" w14:textId="02003B5B"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A2642F">
              <w:t xml:space="preserve"> 0.1035 </w:t>
            </w:r>
          </w:p>
        </w:tc>
        <w:tc>
          <w:tcPr>
            <w:tcW w:w="2357" w:type="dxa"/>
            <w:vAlign w:val="top"/>
          </w:tcPr>
          <w:p w14:paraId="64D20879" w14:textId="5DF1B20D"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A2642F">
              <w:t xml:space="preserve"> 0.2029 </w:t>
            </w:r>
          </w:p>
        </w:tc>
        <w:tc>
          <w:tcPr>
            <w:tcW w:w="1991" w:type="dxa"/>
            <w:vAlign w:val="top"/>
          </w:tcPr>
          <w:p w14:paraId="689BEC1C" w14:textId="7490A6F3"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A2642F">
              <w:t xml:space="preserve"> 0.1770 </w:t>
            </w:r>
          </w:p>
        </w:tc>
      </w:tr>
      <w:tr w:rsidR="00B831FE" w14:paraId="61BFA849" w14:textId="77777777" w:rsidTr="00B831FE">
        <w:tc>
          <w:tcPr>
            <w:cnfStyle w:val="001000000000" w:firstRow="0" w:lastRow="0" w:firstColumn="1" w:lastColumn="0" w:oddVBand="0" w:evenVBand="0" w:oddHBand="0" w:evenHBand="0" w:firstRowFirstColumn="0" w:firstRowLastColumn="0" w:lastRowFirstColumn="0" w:lastRowLastColumn="0"/>
            <w:tcW w:w="2335" w:type="dxa"/>
          </w:tcPr>
          <w:p w14:paraId="12E39CAA" w14:textId="10F8287F" w:rsidR="00B831FE" w:rsidRPr="00FF1C66" w:rsidRDefault="00B831FE" w:rsidP="00B831FE">
            <w:r w:rsidRPr="00B831FE">
              <w:t>N</w:t>
            </w:r>
            <w:r>
              <w:t>VA of DEM</w:t>
            </w:r>
          </w:p>
        </w:tc>
        <w:tc>
          <w:tcPr>
            <w:tcW w:w="1762" w:type="dxa"/>
            <w:vAlign w:val="top"/>
          </w:tcPr>
          <w:p w14:paraId="40FDDC9B" w14:textId="13C65D59"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EB6393">
              <w:t xml:space="preserve"> 32 </w:t>
            </w:r>
          </w:p>
        </w:tc>
        <w:tc>
          <w:tcPr>
            <w:tcW w:w="1940" w:type="dxa"/>
            <w:vAlign w:val="top"/>
          </w:tcPr>
          <w:p w14:paraId="6604FEA6" w14:textId="3BF7D31C"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EB6393">
              <w:t xml:space="preserve"> 0.1022 </w:t>
            </w:r>
          </w:p>
        </w:tc>
        <w:tc>
          <w:tcPr>
            <w:tcW w:w="2357" w:type="dxa"/>
            <w:vAlign w:val="top"/>
          </w:tcPr>
          <w:p w14:paraId="68AA0610" w14:textId="2D6AA05B"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EB6393">
              <w:t xml:space="preserve"> 0.2003 </w:t>
            </w:r>
          </w:p>
        </w:tc>
        <w:tc>
          <w:tcPr>
            <w:tcW w:w="1991" w:type="dxa"/>
            <w:vAlign w:val="top"/>
          </w:tcPr>
          <w:p w14:paraId="5DB772E5" w14:textId="779E5A39" w:rsidR="00B831FE" w:rsidRPr="00FF1C66" w:rsidRDefault="00B831FE" w:rsidP="00B831FE">
            <w:pPr>
              <w:cnfStyle w:val="000000000000" w:firstRow="0" w:lastRow="0" w:firstColumn="0" w:lastColumn="0" w:oddVBand="0" w:evenVBand="0" w:oddHBand="0" w:evenHBand="0" w:firstRowFirstColumn="0" w:firstRowLastColumn="0" w:lastRowFirstColumn="0" w:lastRowLastColumn="0"/>
            </w:pPr>
            <w:r w:rsidRPr="00EB6393">
              <w:t xml:space="preserve"> 0.1596 </w:t>
            </w:r>
          </w:p>
        </w:tc>
      </w:tr>
      <w:sdt>
        <w:sdtPr>
          <w:rPr>
            <w:b w:val="0"/>
            <w:bCs w:val="0"/>
          </w:rPr>
          <w:id w:val="1235348800"/>
          <w15:repeatingSection/>
        </w:sdtPr>
        <w:sdtEndPr/>
        <w:sdtContent>
          <w:sdt>
            <w:sdtPr>
              <w:rPr>
                <w:b w:val="0"/>
                <w:bCs w:val="0"/>
              </w:rPr>
              <w:id w:val="-1449842160"/>
              <w:placeholder>
                <w:docPart w:val="B040680FE819432FB449DAD709B45440"/>
              </w:placeholder>
              <w15:repeatingSectionItem/>
            </w:sdtPr>
            <w:sdtEndPr/>
            <w:sdtContent>
              <w:tr w:rsidR="00B831FE" w14:paraId="3D9BFDB9" w14:textId="77777777" w:rsidTr="00B8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0A7E458" w14:textId="7F6DA33F" w:rsidR="00B831FE" w:rsidRPr="00FF1C66" w:rsidRDefault="00B831FE" w:rsidP="00B831FE">
                    <w:r>
                      <w:t>VVA of DEM</w:t>
                    </w:r>
                  </w:p>
                </w:tc>
                <w:tc>
                  <w:tcPr>
                    <w:tcW w:w="1762" w:type="dxa"/>
                    <w:vAlign w:val="top"/>
                  </w:tcPr>
                  <w:p w14:paraId="13EFC60F" w14:textId="23263E75"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3E5657">
                      <w:t xml:space="preserve"> 19 </w:t>
                    </w:r>
                  </w:p>
                </w:tc>
                <w:tc>
                  <w:tcPr>
                    <w:tcW w:w="1940" w:type="dxa"/>
                    <w:vAlign w:val="top"/>
                  </w:tcPr>
                  <w:p w14:paraId="708DE8DD" w14:textId="0D36CC8C"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3E5657">
                      <w:t xml:space="preserve"> 0.0983 </w:t>
                    </w:r>
                  </w:p>
                </w:tc>
                <w:tc>
                  <w:tcPr>
                    <w:tcW w:w="2357" w:type="dxa"/>
                    <w:vAlign w:val="top"/>
                  </w:tcPr>
                  <w:p w14:paraId="0F2B6810" w14:textId="0A51D9A0" w:rsidR="00B831FE" w:rsidRPr="00FF1C66" w:rsidRDefault="00B831FE" w:rsidP="00B831FE">
                    <w:pPr>
                      <w:cnfStyle w:val="000000010000" w:firstRow="0" w:lastRow="0" w:firstColumn="0" w:lastColumn="0" w:oddVBand="0" w:evenVBand="0" w:oddHBand="0" w:evenHBand="1" w:firstRowFirstColumn="0" w:firstRowLastColumn="0" w:lastRowFirstColumn="0" w:lastRowLastColumn="0"/>
                    </w:pPr>
                    <w:r w:rsidRPr="003E5657">
                      <w:t xml:space="preserve"> 0.1926 </w:t>
                    </w:r>
                  </w:p>
                </w:tc>
                <w:tc>
                  <w:tcPr>
                    <w:tcW w:w="1991" w:type="dxa"/>
                    <w:vAlign w:val="top"/>
                  </w:tcPr>
                  <w:p w14:paraId="0F43F85F" w14:textId="436639BD" w:rsidR="00B831FE" w:rsidRPr="00FF1C66" w:rsidRDefault="00B831FE" w:rsidP="00B831FE">
                    <w:pPr>
                      <w:keepNext/>
                      <w:cnfStyle w:val="000000010000" w:firstRow="0" w:lastRow="0" w:firstColumn="0" w:lastColumn="0" w:oddVBand="0" w:evenVBand="0" w:oddHBand="0" w:evenHBand="1" w:firstRowFirstColumn="0" w:firstRowLastColumn="0" w:lastRowFirstColumn="0" w:lastRowLastColumn="0"/>
                    </w:pPr>
                    <w:r w:rsidRPr="003E5657">
                      <w:t xml:space="preserve"> 0.1608 </w:t>
                    </w:r>
                  </w:p>
                </w:tc>
              </w:tr>
            </w:sdtContent>
          </w:sdt>
        </w:sdtContent>
      </w:sdt>
    </w:tbl>
    <w:p w14:paraId="0B28780A" w14:textId="3DC218F1" w:rsidR="0018037D" w:rsidRPr="0018037D" w:rsidRDefault="0018037D"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26</w:t>
      </w:r>
      <w:r w:rsidR="00E77ACB">
        <w:rPr>
          <w:noProof/>
        </w:rPr>
        <w:fldChar w:fldCharType="end"/>
      </w:r>
      <w:r w:rsidRPr="008B2905">
        <w:t>: NVA/VVA Accuracies</w:t>
      </w:r>
    </w:p>
    <w:tbl>
      <w:tblPr>
        <w:tblStyle w:val="ListTable4"/>
        <w:tblW w:w="4835" w:type="pct"/>
        <w:tblLook w:val="04A0" w:firstRow="1" w:lastRow="0" w:firstColumn="1" w:lastColumn="0" w:noHBand="0" w:noVBand="1"/>
      </w:tblPr>
      <w:tblGrid>
        <w:gridCol w:w="1540"/>
        <w:gridCol w:w="1356"/>
        <w:gridCol w:w="1492"/>
        <w:gridCol w:w="1544"/>
        <w:gridCol w:w="1532"/>
        <w:gridCol w:w="1532"/>
        <w:gridCol w:w="1438"/>
      </w:tblGrid>
      <w:tr w:rsidR="00A418AB" w:rsidRPr="00FF1C66" w14:paraId="5BF516C3" w14:textId="77777777" w:rsidTr="00455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pct"/>
          </w:tcPr>
          <w:p w14:paraId="1E271FC4" w14:textId="77777777" w:rsidR="00A418AB" w:rsidRPr="00FF1C66" w:rsidRDefault="00A418AB" w:rsidP="00FF1C66">
            <w:proofErr w:type="spellStart"/>
            <w:r w:rsidRPr="00FF1C66">
              <w:t>PointID</w:t>
            </w:r>
            <w:proofErr w:type="spellEnd"/>
          </w:p>
        </w:tc>
        <w:tc>
          <w:tcPr>
            <w:tcW w:w="650" w:type="pct"/>
          </w:tcPr>
          <w:p w14:paraId="5DFA5DB2"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Easting</w:t>
            </w:r>
          </w:p>
        </w:tc>
        <w:tc>
          <w:tcPr>
            <w:tcW w:w="715" w:type="pct"/>
          </w:tcPr>
          <w:p w14:paraId="68E9580B"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Northing</w:t>
            </w:r>
          </w:p>
        </w:tc>
        <w:tc>
          <w:tcPr>
            <w:tcW w:w="740" w:type="pct"/>
          </w:tcPr>
          <w:p w14:paraId="5AE38ACA"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KnownZ</w:t>
            </w:r>
          </w:p>
        </w:tc>
        <w:tc>
          <w:tcPr>
            <w:tcW w:w="734" w:type="pct"/>
          </w:tcPr>
          <w:p w14:paraId="66505DB1"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LaserZ</w:t>
            </w:r>
          </w:p>
        </w:tc>
        <w:tc>
          <w:tcPr>
            <w:tcW w:w="734" w:type="pct"/>
          </w:tcPr>
          <w:p w14:paraId="3427483C"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Description</w:t>
            </w:r>
          </w:p>
        </w:tc>
        <w:tc>
          <w:tcPr>
            <w:tcW w:w="689" w:type="pct"/>
          </w:tcPr>
          <w:p w14:paraId="620B0614" w14:textId="77777777" w:rsidR="00A418AB" w:rsidRPr="00FF1C66" w:rsidRDefault="00A418AB" w:rsidP="00FF1C66">
            <w:pPr>
              <w:cnfStyle w:val="100000000000" w:firstRow="1" w:lastRow="0" w:firstColumn="0" w:lastColumn="0" w:oddVBand="0" w:evenVBand="0" w:oddHBand="0" w:evenHBand="0" w:firstRowFirstColumn="0" w:firstRowLastColumn="0" w:lastRowFirstColumn="0" w:lastRowLastColumn="0"/>
            </w:pPr>
            <w:r w:rsidRPr="00FF1C66">
              <w:t>DeltaZ</w:t>
            </w:r>
          </w:p>
        </w:tc>
      </w:tr>
      <w:tr w:rsidR="00A418AB" w:rsidRPr="00FF1C66" w14:paraId="225DA03A" w14:textId="77777777" w:rsidTr="00455925">
        <w:tc>
          <w:tcPr>
            <w:cnfStyle w:val="001000000000" w:firstRow="0" w:lastRow="0" w:firstColumn="1" w:lastColumn="0" w:oddVBand="0" w:evenVBand="0" w:oddHBand="0" w:evenHBand="0" w:firstRowFirstColumn="0" w:firstRowLastColumn="0" w:lastRowFirstColumn="0" w:lastRowLastColumn="0"/>
            <w:tcW w:w="738" w:type="pct"/>
          </w:tcPr>
          <w:p w14:paraId="64772D73" w14:textId="77777777" w:rsidR="00A418AB" w:rsidRPr="005306EA" w:rsidRDefault="00A418AB" w:rsidP="005306EA">
            <w:pPr>
              <w:jc w:val="center"/>
              <w:rPr>
                <w:b w:val="0"/>
                <w:bCs w:val="0"/>
              </w:rPr>
            </w:pPr>
          </w:p>
        </w:tc>
        <w:tc>
          <w:tcPr>
            <w:tcW w:w="650" w:type="pct"/>
          </w:tcPr>
          <w:p w14:paraId="4B178339"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c>
          <w:tcPr>
            <w:tcW w:w="715" w:type="pct"/>
          </w:tcPr>
          <w:p w14:paraId="6011F181"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c>
          <w:tcPr>
            <w:tcW w:w="740" w:type="pct"/>
          </w:tcPr>
          <w:p w14:paraId="2B6ACCDD"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c>
          <w:tcPr>
            <w:tcW w:w="734" w:type="pct"/>
          </w:tcPr>
          <w:p w14:paraId="3B41FC73"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c>
          <w:tcPr>
            <w:tcW w:w="734" w:type="pct"/>
          </w:tcPr>
          <w:p w14:paraId="6D7E8A29"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c>
          <w:tcPr>
            <w:tcW w:w="689" w:type="pct"/>
          </w:tcPr>
          <w:p w14:paraId="2A87448D" w14:textId="77777777" w:rsidR="00A418AB" w:rsidRPr="005306EA" w:rsidRDefault="00A418AB" w:rsidP="005306EA">
            <w:pPr>
              <w:cnfStyle w:val="000000000000" w:firstRow="0" w:lastRow="0" w:firstColumn="0" w:lastColumn="0" w:oddVBand="0" w:evenVBand="0" w:oddHBand="0" w:evenHBand="0" w:firstRowFirstColumn="0" w:firstRowLastColumn="0" w:lastRowFirstColumn="0" w:lastRowLastColumn="0"/>
            </w:pPr>
          </w:p>
        </w:tc>
      </w:tr>
      <w:sdt>
        <w:sdtPr>
          <w:rPr>
            <w:b w:val="0"/>
            <w:bCs w:val="0"/>
          </w:rPr>
          <w:id w:val="1149553204"/>
          <w15:repeatingSection/>
        </w:sdtPr>
        <w:sdtEndPr/>
        <w:sdtContent>
          <w:sdt>
            <w:sdtPr>
              <w:rPr>
                <w:b w:val="0"/>
                <w:bCs w:val="0"/>
              </w:rPr>
              <w:id w:val="-593553021"/>
              <w:placeholder>
                <w:docPart w:val="7FFE6380BC9A4CF29B76E9060BAE10CA"/>
              </w:placeholder>
              <w15:repeatingSectionItem/>
            </w:sdtPr>
            <w:sdtEndPr/>
            <w:sdtContent>
              <w:tr w:rsidR="00A418AB" w:rsidRPr="00FF1C66" w14:paraId="53C7E46C" w14:textId="77777777" w:rsidTr="004559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pct"/>
                  </w:tcPr>
                  <w:p w14:paraId="7CD8A416" w14:textId="77777777" w:rsidR="00A418AB" w:rsidRPr="005306EA" w:rsidRDefault="00A418AB" w:rsidP="005306EA">
                    <w:pPr>
                      <w:jc w:val="center"/>
                      <w:rPr>
                        <w:b w:val="0"/>
                        <w:bCs w:val="0"/>
                      </w:rPr>
                    </w:pPr>
                  </w:p>
                </w:tc>
                <w:tc>
                  <w:tcPr>
                    <w:tcW w:w="650" w:type="pct"/>
                  </w:tcPr>
                  <w:p w14:paraId="1E1BEA16" w14:textId="77777777" w:rsidR="00A418AB" w:rsidRPr="005306EA" w:rsidRDefault="00A418AB" w:rsidP="005306EA">
                    <w:pPr>
                      <w:cnfStyle w:val="000000010000" w:firstRow="0" w:lastRow="0" w:firstColumn="0" w:lastColumn="0" w:oddVBand="0" w:evenVBand="0" w:oddHBand="0" w:evenHBand="1" w:firstRowFirstColumn="0" w:firstRowLastColumn="0" w:lastRowFirstColumn="0" w:lastRowLastColumn="0"/>
                    </w:pPr>
                  </w:p>
                </w:tc>
                <w:tc>
                  <w:tcPr>
                    <w:tcW w:w="715" w:type="pct"/>
                  </w:tcPr>
                  <w:p w14:paraId="2FF01ED7" w14:textId="77777777" w:rsidR="00A418AB" w:rsidRPr="005306EA" w:rsidRDefault="00A418AB" w:rsidP="005306EA">
                    <w:pPr>
                      <w:cnfStyle w:val="000000010000" w:firstRow="0" w:lastRow="0" w:firstColumn="0" w:lastColumn="0" w:oddVBand="0" w:evenVBand="0" w:oddHBand="0" w:evenHBand="1" w:firstRowFirstColumn="0" w:firstRowLastColumn="0" w:lastRowFirstColumn="0" w:lastRowLastColumn="0"/>
                    </w:pPr>
                  </w:p>
                </w:tc>
                <w:tc>
                  <w:tcPr>
                    <w:tcW w:w="740" w:type="pct"/>
                  </w:tcPr>
                  <w:p w14:paraId="29DBF792" w14:textId="77777777" w:rsidR="00A418AB" w:rsidRPr="005306EA" w:rsidRDefault="00A418AB" w:rsidP="005306EA">
                    <w:pPr>
                      <w:cnfStyle w:val="000000010000" w:firstRow="0" w:lastRow="0" w:firstColumn="0" w:lastColumn="0" w:oddVBand="0" w:evenVBand="0" w:oddHBand="0" w:evenHBand="1" w:firstRowFirstColumn="0" w:firstRowLastColumn="0" w:lastRowFirstColumn="0" w:lastRowLastColumn="0"/>
                    </w:pPr>
                  </w:p>
                </w:tc>
                <w:tc>
                  <w:tcPr>
                    <w:tcW w:w="734" w:type="pct"/>
                  </w:tcPr>
                  <w:p w14:paraId="76B5713B" w14:textId="77777777" w:rsidR="00A418AB" w:rsidRPr="005306EA" w:rsidRDefault="00A418AB" w:rsidP="005306EA">
                    <w:pPr>
                      <w:cnfStyle w:val="000000010000" w:firstRow="0" w:lastRow="0" w:firstColumn="0" w:lastColumn="0" w:oddVBand="0" w:evenVBand="0" w:oddHBand="0" w:evenHBand="1" w:firstRowFirstColumn="0" w:firstRowLastColumn="0" w:lastRowFirstColumn="0" w:lastRowLastColumn="0"/>
                    </w:pPr>
                  </w:p>
                </w:tc>
                <w:tc>
                  <w:tcPr>
                    <w:tcW w:w="734" w:type="pct"/>
                  </w:tcPr>
                  <w:p w14:paraId="29C5D26E" w14:textId="77777777" w:rsidR="00A418AB" w:rsidRPr="005306EA" w:rsidRDefault="00A418AB" w:rsidP="005306EA">
                    <w:pPr>
                      <w:cnfStyle w:val="000000010000" w:firstRow="0" w:lastRow="0" w:firstColumn="0" w:lastColumn="0" w:oddVBand="0" w:evenVBand="0" w:oddHBand="0" w:evenHBand="1" w:firstRowFirstColumn="0" w:firstRowLastColumn="0" w:lastRowFirstColumn="0" w:lastRowLastColumn="0"/>
                    </w:pPr>
                  </w:p>
                </w:tc>
                <w:tc>
                  <w:tcPr>
                    <w:tcW w:w="689" w:type="pct"/>
                  </w:tcPr>
                  <w:p w14:paraId="25269251" w14:textId="77777777" w:rsidR="00A418AB" w:rsidRPr="005306EA" w:rsidRDefault="00A418AB" w:rsidP="00304C76">
                    <w:pPr>
                      <w:keepNext/>
                      <w:cnfStyle w:val="000000010000" w:firstRow="0" w:lastRow="0" w:firstColumn="0" w:lastColumn="0" w:oddVBand="0" w:evenVBand="0" w:oddHBand="0" w:evenHBand="1" w:firstRowFirstColumn="0" w:firstRowLastColumn="0" w:lastRowFirstColumn="0" w:lastRowLastColumn="0"/>
                    </w:pPr>
                  </w:p>
                </w:tc>
              </w:tr>
            </w:sdtContent>
          </w:sdt>
        </w:sdtContent>
      </w:sdt>
    </w:tbl>
    <w:p w14:paraId="2BEEBE79" w14:textId="2E5205C7" w:rsidR="00ED277F" w:rsidRDefault="0018037D" w:rsidP="0015665A">
      <w:pPr>
        <w:pStyle w:val="Caption"/>
        <w:sectPr w:rsidR="00ED277F" w:rsidSect="00D139BF">
          <w:pgSz w:w="12240" w:h="15840"/>
          <w:pgMar w:top="720" w:right="720" w:bottom="720" w:left="720" w:header="720" w:footer="783" w:gutter="0"/>
          <w:cols w:space="720"/>
          <w:docGrid w:linePitch="360"/>
        </w:sectPr>
      </w:pPr>
      <w:r>
        <w:t xml:space="preserve">Table </w:t>
      </w:r>
      <w:r w:rsidR="00E77ACB">
        <w:fldChar w:fldCharType="begin"/>
      </w:r>
      <w:r w:rsidR="00E77ACB">
        <w:instrText xml:space="preserve"> SEQ Table \* ARABIC </w:instrText>
      </w:r>
      <w:r w:rsidR="00E77ACB">
        <w:fldChar w:fldCharType="separate"/>
      </w:r>
      <w:r>
        <w:rPr>
          <w:noProof/>
        </w:rPr>
        <w:t>27</w:t>
      </w:r>
      <w:r w:rsidR="00E77ACB">
        <w:rPr>
          <w:noProof/>
        </w:rPr>
        <w:fldChar w:fldCharType="end"/>
      </w:r>
      <w:r w:rsidRPr="008B2905">
        <w:t>: Outlier Check Points</w:t>
      </w:r>
    </w:p>
    <w:p w14:paraId="6D77EE9A" w14:textId="002A40F1" w:rsidR="00194066" w:rsidRDefault="00245705" w:rsidP="00194066">
      <w:pPr>
        <w:pStyle w:val="Heading1"/>
      </w:pPr>
      <w:bookmarkStart w:id="38" w:name="_Toc27652165"/>
      <w:r>
        <w:t>Certification Statements</w:t>
      </w:r>
      <w:bookmarkEnd w:id="38"/>
    </w:p>
    <w:p w14:paraId="2D09868D" w14:textId="49224D12" w:rsidR="00245705" w:rsidRDefault="00245705" w:rsidP="008A13D4">
      <w:pPr>
        <w:pStyle w:val="Heading2"/>
        <w:numPr>
          <w:ilvl w:val="1"/>
          <w:numId w:val="24"/>
        </w:numPr>
      </w:pPr>
      <w:bookmarkStart w:id="39" w:name="_Toc27652166"/>
      <w:r>
        <w:t>Aerial LiDAR Project</w:t>
      </w:r>
      <w:bookmarkEnd w:id="39"/>
    </w:p>
    <w:p w14:paraId="617BABC2" w14:textId="4418CC19" w:rsidR="00A418AB" w:rsidRPr="00D74739" w:rsidRDefault="00A418AB" w:rsidP="00D74739">
      <w:pPr>
        <w:pStyle w:val="NormalHeading2"/>
      </w:pPr>
      <w:r w:rsidRPr="00D74739">
        <w:t xml:space="preserve">This accuracy assessment confirms that the data may be used for the intended applications stated in Section </w:t>
      </w:r>
      <w:r w:rsidR="00EF54BD" w:rsidRPr="00D74739">
        <w:t>I</w:t>
      </w:r>
      <w:r w:rsidRPr="00D74739">
        <w:t xml:space="preserve"> of this document.  This dataset may also be used as a topographic input for other applications, but the user should be aware that this LiDAR dataset was designed with a specific purpose and was not intended to meet specifications and/or requirements of users outside of the United States Geological Survey.</w:t>
      </w:r>
    </w:p>
    <w:p w14:paraId="7D67E9D9" w14:textId="77777777" w:rsidR="004512B7" w:rsidRDefault="004512B7" w:rsidP="00D74739">
      <w:pPr>
        <w:pStyle w:val="NormalHeading2"/>
      </w:pPr>
    </w:p>
    <w:p w14:paraId="607917D4" w14:textId="6E0635F3" w:rsidR="00A418AB" w:rsidRDefault="00A418AB" w:rsidP="00D74739">
      <w:pPr>
        <w:pStyle w:val="NormalHeading2"/>
      </w:pPr>
      <w:r>
        <w:t xml:space="preserve">It should also be noted that LiDAR points do not represent a continuous surface model.  LiDAR points are discrete measurements of the surface and any values derived within a triangle of three </w:t>
      </w:r>
      <w:r w:rsidR="008D62CE">
        <w:t>LiDAR</w:t>
      </w:r>
      <w:r>
        <w:t xml:space="preserve"> points are interpolated.  As such, the user should not use the resultant LiDAR dataset for vertical placement of a planimetric feature such as a headwall, building footprint or any other planimetric feature unless there is an associated LiDAR point that can be reasonably located on this structure.</w:t>
      </w:r>
    </w:p>
    <w:p w14:paraId="7F50ADCD" w14:textId="77777777" w:rsidR="004512B7" w:rsidRDefault="004512B7" w:rsidP="00D74739">
      <w:pPr>
        <w:pStyle w:val="NormalHeading2"/>
      </w:pPr>
    </w:p>
    <w:p w14:paraId="2093FE81" w14:textId="77777777" w:rsidR="00A418AB" w:rsidRDefault="00A418AB" w:rsidP="00D74739">
      <w:pPr>
        <w:pStyle w:val="NormalHeading2"/>
      </w:pPr>
      <w:r>
        <w:t>Consideration should be given by the end user of this dataset to the fact that this LiDAR dataset was developed differently and separately than previous LiDAR datasets that may be available for this geographic location.  It is likely that the data in this project was created using different geodetic control, a different Geoid, newer LiDAR technology and more up-to-date processing techniques.  As such, any direct comparative analysis performed between this dataset and previous datasets could result in misleading or inaccurate results.  Users are encouraged to proceed with caution while performing this type of comparative analysis and to completely understand the variables that make each of these datasets unique and not corollary.</w:t>
      </w:r>
    </w:p>
    <w:p w14:paraId="68975036" w14:textId="77777777" w:rsidR="00A418AB" w:rsidRDefault="00A418AB" w:rsidP="00D74739">
      <w:pPr>
        <w:pStyle w:val="NormalHeading2"/>
      </w:pPr>
      <w:r>
        <w:t>It is encouraged that the user refers to the full FGDC Metadata and project reports for a complete understanding on the content of this dataset.</w:t>
      </w:r>
    </w:p>
    <w:p w14:paraId="0FED0E0C" w14:textId="77777777" w:rsidR="00A418AB" w:rsidRDefault="00A418AB" w:rsidP="00D74739">
      <w:pPr>
        <w:pStyle w:val="NormalHeading2"/>
      </w:pPr>
      <w:r w:rsidRPr="006B523C">
        <w:rPr>
          <w:noProof/>
        </w:rPr>
        <w:drawing>
          <wp:anchor distT="0" distB="0" distL="114300" distR="114300" simplePos="0" relativeHeight="251663360" behindDoc="1" locked="0" layoutInCell="1" allowOverlap="1" wp14:anchorId="447E306E" wp14:editId="3814CF64">
            <wp:simplePos x="0" y="0"/>
            <wp:positionH relativeFrom="column">
              <wp:posOffset>4107419</wp:posOffset>
            </wp:positionH>
            <wp:positionV relativeFrom="paragraph">
              <wp:posOffset>139912</wp:posOffset>
            </wp:positionV>
            <wp:extent cx="1044333" cy="1044333"/>
            <wp:effectExtent l="38100" t="38100" r="41910" b="419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1_001.tiff"/>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rot="21444475">
                      <a:off x="0" y="0"/>
                      <a:ext cx="1044333" cy="1044333"/>
                    </a:xfrm>
                    <a:prstGeom prst="rect">
                      <a:avLst/>
                    </a:prstGeom>
                  </pic:spPr>
                </pic:pic>
              </a:graphicData>
            </a:graphic>
            <wp14:sizeRelH relativeFrom="page">
              <wp14:pctWidth>0</wp14:pctWidth>
            </wp14:sizeRelH>
            <wp14:sizeRelV relativeFrom="page">
              <wp14:pctHeight>0</wp14:pctHeight>
            </wp14:sizeRelV>
          </wp:anchor>
        </w:drawing>
      </w:r>
      <w:r w:rsidRPr="006B523C">
        <w:rPr>
          <w:noProof/>
        </w:rPr>
        <w:drawing>
          <wp:anchor distT="0" distB="0" distL="114300" distR="114300" simplePos="0" relativeHeight="251661312" behindDoc="1" locked="0" layoutInCell="1" allowOverlap="1" wp14:anchorId="11650A98" wp14:editId="6C5425D5">
            <wp:simplePos x="0" y="0"/>
            <wp:positionH relativeFrom="column">
              <wp:posOffset>491706</wp:posOffset>
            </wp:positionH>
            <wp:positionV relativeFrom="paragraph">
              <wp:posOffset>371235</wp:posOffset>
            </wp:positionV>
            <wp:extent cx="1409700" cy="476250"/>
            <wp:effectExtent l="0" t="0" r="0" b="0"/>
            <wp:wrapNone/>
            <wp:docPr id="17" name="Picture 17" descr="Digit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t>I, hereby, certify to the extent of my knowledge that the statements and statistics represented in this document are true and factual.</w:t>
      </w:r>
    </w:p>
    <w:p w14:paraId="1440A174" w14:textId="77777777" w:rsidR="00A418AB" w:rsidRDefault="00A418AB" w:rsidP="00D74739">
      <w:pPr>
        <w:pStyle w:val="NormalHeading2"/>
      </w:pPr>
    </w:p>
    <w:p w14:paraId="0E7E905F" w14:textId="77777777" w:rsidR="00A418AB" w:rsidRDefault="00A418AB" w:rsidP="00D74739">
      <w:pPr>
        <w:pStyle w:val="NormalHeading2"/>
      </w:pPr>
      <w:r>
        <w:t>___________________________________________________</w:t>
      </w:r>
    </w:p>
    <w:p w14:paraId="28754CF4" w14:textId="77777777" w:rsidR="00A418AB" w:rsidRDefault="00A418AB" w:rsidP="00D74739">
      <w:pPr>
        <w:pStyle w:val="NormalHeading2"/>
      </w:pPr>
      <w:r w:rsidRPr="006B523C">
        <w:t>Brian J. Mayfield, ASPRS Certified Photogrammetrist #R1276</w:t>
      </w:r>
    </w:p>
    <w:p w14:paraId="3715E836" w14:textId="77777777" w:rsidR="00A418AB" w:rsidRDefault="00A418AB" w:rsidP="00D74739">
      <w:pPr>
        <w:pStyle w:val="NormalHeading2"/>
      </w:pPr>
    </w:p>
    <w:p w14:paraId="5E7A229A" w14:textId="77777777" w:rsidR="00A418AB" w:rsidRDefault="00A418AB" w:rsidP="00D74739">
      <w:pPr>
        <w:pStyle w:val="NormalHeading2"/>
      </w:pPr>
    </w:p>
    <w:p w14:paraId="0E8E56A0" w14:textId="77777777" w:rsidR="00A418AB" w:rsidRDefault="00A418AB" w:rsidP="00D74739">
      <w:pPr>
        <w:pStyle w:val="NormalHeading2"/>
      </w:pPr>
    </w:p>
    <w:p w14:paraId="059DE217" w14:textId="77777777" w:rsidR="00A418AB" w:rsidRDefault="00A418AB" w:rsidP="00D74739">
      <w:pPr>
        <w:pStyle w:val="NormalHeading2"/>
      </w:pPr>
    </w:p>
    <w:p w14:paraId="14F7350B" w14:textId="77777777" w:rsidR="00194066" w:rsidRDefault="00A418AB" w:rsidP="00A418AB">
      <w:pPr>
        <w:spacing w:after="160" w:line="259" w:lineRule="auto"/>
      </w:pPr>
      <w:r>
        <w:br w:type="page"/>
      </w:r>
    </w:p>
    <w:p w14:paraId="1802F339" w14:textId="6201DC82" w:rsidR="00194066" w:rsidRDefault="00245705" w:rsidP="00194066">
      <w:pPr>
        <w:pStyle w:val="Heading1"/>
      </w:pPr>
      <w:bookmarkStart w:id="40" w:name="_Toc27652167"/>
      <w:r>
        <w:t>Control Point Assessments</w:t>
      </w:r>
      <w:bookmarkEnd w:id="40"/>
    </w:p>
    <w:p w14:paraId="706EE573" w14:textId="199E617A" w:rsidR="00194066" w:rsidRDefault="00245705" w:rsidP="008A13D4">
      <w:pPr>
        <w:pStyle w:val="Heading2"/>
        <w:numPr>
          <w:ilvl w:val="1"/>
          <w:numId w:val="25"/>
        </w:numPr>
      </w:pPr>
      <w:bookmarkStart w:id="41" w:name="_Toc27652168"/>
      <w:r>
        <w:t>Aerial LiDAR Project</w:t>
      </w:r>
      <w:bookmarkEnd w:id="41"/>
    </w:p>
    <w:p w14:paraId="094D86AF" w14:textId="7E69C500" w:rsidR="00F32C90" w:rsidRDefault="00245705" w:rsidP="00623B58">
      <w:pPr>
        <w:pStyle w:val="Heading3"/>
      </w:pPr>
      <w:bookmarkStart w:id="42" w:name="_Toc27652169"/>
      <w:r>
        <w:t xml:space="preserve">Point Cloud </w:t>
      </w:r>
      <w:r w:rsidR="009656D6">
        <w:t>Check</w:t>
      </w:r>
      <w:r w:rsidR="00872DA6">
        <w:t xml:space="preserve"> P</w:t>
      </w:r>
      <w:r w:rsidR="009656D6">
        <w:t>oint</w:t>
      </w:r>
      <w:r>
        <w:t xml:space="preserve"> Assessment</w:t>
      </w:r>
      <w:bookmarkEnd w:id="42"/>
    </w:p>
    <w:tbl>
      <w:tblPr>
        <w:tblW w:w="9297" w:type="dxa"/>
        <w:jc w:val="center"/>
        <w:tblLook w:val="04A0" w:firstRow="1" w:lastRow="0" w:firstColumn="1" w:lastColumn="0" w:noHBand="0" w:noVBand="1"/>
      </w:tblPr>
      <w:tblGrid>
        <w:gridCol w:w="1057"/>
        <w:gridCol w:w="1385"/>
        <w:gridCol w:w="1497"/>
        <w:gridCol w:w="1361"/>
        <w:gridCol w:w="1361"/>
        <w:gridCol w:w="1448"/>
        <w:gridCol w:w="1188"/>
      </w:tblGrid>
      <w:tr w:rsidR="00B831FE" w:rsidRPr="00B831FE" w14:paraId="5B8760F6" w14:textId="77777777" w:rsidTr="00B831FE">
        <w:trPr>
          <w:trHeight w:val="300"/>
          <w:tblHeader/>
          <w:jc w:val="center"/>
        </w:trPr>
        <w:tc>
          <w:tcPr>
            <w:tcW w:w="1057" w:type="dxa"/>
            <w:tcBorders>
              <w:top w:val="single" w:sz="4" w:space="0" w:color="auto"/>
              <w:left w:val="single" w:sz="4" w:space="0" w:color="auto"/>
              <w:bottom w:val="single" w:sz="4" w:space="0" w:color="auto"/>
              <w:right w:val="single" w:sz="4" w:space="0" w:color="FFFFFF"/>
            </w:tcBorders>
            <w:shd w:val="clear" w:color="000000" w:fill="041E42"/>
            <w:noWrap/>
            <w:vAlign w:val="center"/>
            <w:hideMark/>
          </w:tcPr>
          <w:p w14:paraId="5DED1B6E"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Point ID</w:t>
            </w:r>
          </w:p>
        </w:tc>
        <w:tc>
          <w:tcPr>
            <w:tcW w:w="1385" w:type="dxa"/>
            <w:tcBorders>
              <w:top w:val="single" w:sz="4" w:space="0" w:color="auto"/>
              <w:left w:val="nil"/>
              <w:bottom w:val="single" w:sz="4" w:space="0" w:color="auto"/>
              <w:right w:val="single" w:sz="4" w:space="0" w:color="FFFFFF"/>
            </w:tcBorders>
            <w:shd w:val="clear" w:color="000000" w:fill="041E42"/>
            <w:noWrap/>
            <w:vAlign w:val="center"/>
            <w:hideMark/>
          </w:tcPr>
          <w:p w14:paraId="6C423103"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Easting</w:t>
            </w:r>
          </w:p>
        </w:tc>
        <w:tc>
          <w:tcPr>
            <w:tcW w:w="1497" w:type="dxa"/>
            <w:tcBorders>
              <w:top w:val="single" w:sz="4" w:space="0" w:color="auto"/>
              <w:left w:val="nil"/>
              <w:bottom w:val="single" w:sz="4" w:space="0" w:color="auto"/>
              <w:right w:val="single" w:sz="4" w:space="0" w:color="FFFFFF"/>
            </w:tcBorders>
            <w:shd w:val="clear" w:color="000000" w:fill="041E42"/>
            <w:noWrap/>
            <w:vAlign w:val="center"/>
            <w:hideMark/>
          </w:tcPr>
          <w:p w14:paraId="425F2911"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Northing</w:t>
            </w:r>
          </w:p>
        </w:tc>
        <w:tc>
          <w:tcPr>
            <w:tcW w:w="1361" w:type="dxa"/>
            <w:tcBorders>
              <w:top w:val="single" w:sz="4" w:space="0" w:color="auto"/>
              <w:left w:val="nil"/>
              <w:bottom w:val="single" w:sz="4" w:space="0" w:color="auto"/>
              <w:right w:val="single" w:sz="4" w:space="0" w:color="FFFFFF"/>
            </w:tcBorders>
            <w:shd w:val="clear" w:color="000000" w:fill="041E42"/>
            <w:noWrap/>
            <w:vAlign w:val="center"/>
            <w:hideMark/>
          </w:tcPr>
          <w:p w14:paraId="57B73715"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KnownZ</w:t>
            </w:r>
          </w:p>
        </w:tc>
        <w:tc>
          <w:tcPr>
            <w:tcW w:w="1361" w:type="dxa"/>
            <w:tcBorders>
              <w:top w:val="single" w:sz="4" w:space="0" w:color="auto"/>
              <w:left w:val="nil"/>
              <w:bottom w:val="single" w:sz="4" w:space="0" w:color="auto"/>
              <w:right w:val="single" w:sz="4" w:space="0" w:color="FFFFFF"/>
            </w:tcBorders>
            <w:shd w:val="clear" w:color="000000" w:fill="041E42"/>
            <w:noWrap/>
            <w:vAlign w:val="center"/>
            <w:hideMark/>
          </w:tcPr>
          <w:p w14:paraId="2AC90C87"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 xml:space="preserve">LaserZ </w:t>
            </w:r>
          </w:p>
        </w:tc>
        <w:tc>
          <w:tcPr>
            <w:tcW w:w="1448" w:type="dxa"/>
            <w:tcBorders>
              <w:top w:val="single" w:sz="4" w:space="0" w:color="auto"/>
              <w:left w:val="nil"/>
              <w:bottom w:val="single" w:sz="4" w:space="0" w:color="auto"/>
              <w:right w:val="single" w:sz="4" w:space="0" w:color="FFFFFF"/>
            </w:tcBorders>
            <w:shd w:val="clear" w:color="000000" w:fill="041E42"/>
            <w:noWrap/>
            <w:vAlign w:val="center"/>
            <w:hideMark/>
          </w:tcPr>
          <w:p w14:paraId="7DF26018"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Description</w:t>
            </w:r>
          </w:p>
        </w:tc>
        <w:tc>
          <w:tcPr>
            <w:tcW w:w="1188" w:type="dxa"/>
            <w:tcBorders>
              <w:top w:val="single" w:sz="4" w:space="0" w:color="auto"/>
              <w:left w:val="nil"/>
              <w:bottom w:val="single" w:sz="4" w:space="0" w:color="auto"/>
              <w:right w:val="single" w:sz="4" w:space="0" w:color="auto"/>
            </w:tcBorders>
            <w:shd w:val="clear" w:color="000000" w:fill="041E42"/>
            <w:noWrap/>
            <w:vAlign w:val="center"/>
            <w:hideMark/>
          </w:tcPr>
          <w:p w14:paraId="565D7CBE"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DeltaZ</w:t>
            </w:r>
          </w:p>
        </w:tc>
      </w:tr>
      <w:tr w:rsidR="00B831FE" w:rsidRPr="00B831FE" w14:paraId="66A20A7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39F925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NVA433</w:t>
            </w:r>
          </w:p>
        </w:tc>
        <w:tc>
          <w:tcPr>
            <w:tcW w:w="1385" w:type="dxa"/>
            <w:tcBorders>
              <w:top w:val="nil"/>
              <w:left w:val="nil"/>
              <w:bottom w:val="single" w:sz="4" w:space="0" w:color="auto"/>
              <w:right w:val="single" w:sz="4" w:space="0" w:color="auto"/>
            </w:tcBorders>
            <w:shd w:val="clear" w:color="auto" w:fill="auto"/>
            <w:noWrap/>
            <w:vAlign w:val="center"/>
            <w:hideMark/>
          </w:tcPr>
          <w:p w14:paraId="4BBDC65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591669.623</w:t>
            </w:r>
          </w:p>
        </w:tc>
        <w:tc>
          <w:tcPr>
            <w:tcW w:w="1497" w:type="dxa"/>
            <w:tcBorders>
              <w:top w:val="nil"/>
              <w:left w:val="nil"/>
              <w:bottom w:val="single" w:sz="4" w:space="0" w:color="auto"/>
              <w:right w:val="single" w:sz="4" w:space="0" w:color="auto"/>
            </w:tcBorders>
            <w:shd w:val="clear" w:color="auto" w:fill="auto"/>
            <w:noWrap/>
            <w:vAlign w:val="center"/>
            <w:hideMark/>
          </w:tcPr>
          <w:p w14:paraId="4A6E83A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4159289.817</w:t>
            </w:r>
          </w:p>
        </w:tc>
        <w:tc>
          <w:tcPr>
            <w:tcW w:w="1361" w:type="dxa"/>
            <w:tcBorders>
              <w:top w:val="nil"/>
              <w:left w:val="nil"/>
              <w:bottom w:val="single" w:sz="4" w:space="0" w:color="auto"/>
              <w:right w:val="single" w:sz="4" w:space="0" w:color="auto"/>
            </w:tcBorders>
            <w:shd w:val="clear" w:color="auto" w:fill="auto"/>
            <w:noWrap/>
            <w:vAlign w:val="center"/>
            <w:hideMark/>
          </w:tcPr>
          <w:p w14:paraId="0CBE1A5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469.4320 </w:t>
            </w:r>
          </w:p>
        </w:tc>
        <w:tc>
          <w:tcPr>
            <w:tcW w:w="1361" w:type="dxa"/>
            <w:tcBorders>
              <w:top w:val="nil"/>
              <w:left w:val="nil"/>
              <w:bottom w:val="single" w:sz="4" w:space="0" w:color="auto"/>
              <w:right w:val="single" w:sz="4" w:space="0" w:color="auto"/>
            </w:tcBorders>
            <w:shd w:val="clear" w:color="auto" w:fill="auto"/>
            <w:noWrap/>
            <w:vAlign w:val="center"/>
            <w:hideMark/>
          </w:tcPr>
          <w:p w14:paraId="7404CED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469.4370 </w:t>
            </w:r>
          </w:p>
        </w:tc>
        <w:tc>
          <w:tcPr>
            <w:tcW w:w="1448" w:type="dxa"/>
            <w:tcBorders>
              <w:top w:val="nil"/>
              <w:left w:val="nil"/>
              <w:bottom w:val="single" w:sz="4" w:space="0" w:color="auto"/>
              <w:right w:val="single" w:sz="4" w:space="0" w:color="auto"/>
            </w:tcBorders>
            <w:shd w:val="clear" w:color="auto" w:fill="auto"/>
            <w:noWrap/>
            <w:vAlign w:val="center"/>
            <w:hideMark/>
          </w:tcPr>
          <w:p w14:paraId="7781305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3228E9E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0.0050 </w:t>
            </w:r>
          </w:p>
        </w:tc>
      </w:tr>
      <w:tr w:rsidR="00B831FE" w:rsidRPr="00B831FE" w14:paraId="3DD6308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178AFB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NVA432</w:t>
            </w:r>
          </w:p>
        </w:tc>
        <w:tc>
          <w:tcPr>
            <w:tcW w:w="1385" w:type="dxa"/>
            <w:tcBorders>
              <w:top w:val="nil"/>
              <w:left w:val="nil"/>
              <w:bottom w:val="single" w:sz="4" w:space="0" w:color="auto"/>
              <w:right w:val="single" w:sz="4" w:space="0" w:color="auto"/>
            </w:tcBorders>
            <w:shd w:val="clear" w:color="000000" w:fill="D9D9D9"/>
            <w:noWrap/>
            <w:vAlign w:val="center"/>
            <w:hideMark/>
          </w:tcPr>
          <w:p w14:paraId="3DF96DD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581297.054</w:t>
            </w:r>
          </w:p>
        </w:tc>
        <w:tc>
          <w:tcPr>
            <w:tcW w:w="1497" w:type="dxa"/>
            <w:tcBorders>
              <w:top w:val="nil"/>
              <w:left w:val="nil"/>
              <w:bottom w:val="single" w:sz="4" w:space="0" w:color="auto"/>
              <w:right w:val="single" w:sz="4" w:space="0" w:color="auto"/>
            </w:tcBorders>
            <w:shd w:val="clear" w:color="000000" w:fill="D9D9D9"/>
            <w:noWrap/>
            <w:vAlign w:val="center"/>
            <w:hideMark/>
          </w:tcPr>
          <w:p w14:paraId="24F8E9F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4149310.246</w:t>
            </w:r>
          </w:p>
        </w:tc>
        <w:tc>
          <w:tcPr>
            <w:tcW w:w="1361" w:type="dxa"/>
            <w:tcBorders>
              <w:top w:val="nil"/>
              <w:left w:val="nil"/>
              <w:bottom w:val="single" w:sz="4" w:space="0" w:color="auto"/>
              <w:right w:val="single" w:sz="4" w:space="0" w:color="auto"/>
            </w:tcBorders>
            <w:shd w:val="clear" w:color="000000" w:fill="D9D9D9"/>
            <w:noWrap/>
            <w:vAlign w:val="center"/>
            <w:hideMark/>
          </w:tcPr>
          <w:p w14:paraId="7C3570E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462.0720 </w:t>
            </w:r>
          </w:p>
        </w:tc>
        <w:tc>
          <w:tcPr>
            <w:tcW w:w="1361" w:type="dxa"/>
            <w:tcBorders>
              <w:top w:val="nil"/>
              <w:left w:val="nil"/>
              <w:bottom w:val="single" w:sz="4" w:space="0" w:color="auto"/>
              <w:right w:val="single" w:sz="4" w:space="0" w:color="auto"/>
            </w:tcBorders>
            <w:shd w:val="clear" w:color="000000" w:fill="D9D9D9"/>
            <w:noWrap/>
            <w:vAlign w:val="center"/>
            <w:hideMark/>
          </w:tcPr>
          <w:p w14:paraId="2939B15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462.0580 </w:t>
            </w:r>
          </w:p>
        </w:tc>
        <w:tc>
          <w:tcPr>
            <w:tcW w:w="1448" w:type="dxa"/>
            <w:tcBorders>
              <w:top w:val="nil"/>
              <w:left w:val="nil"/>
              <w:bottom w:val="single" w:sz="4" w:space="0" w:color="auto"/>
              <w:right w:val="single" w:sz="4" w:space="0" w:color="auto"/>
            </w:tcBorders>
            <w:shd w:val="clear" w:color="000000" w:fill="D9D9D9"/>
            <w:noWrap/>
            <w:vAlign w:val="center"/>
            <w:hideMark/>
          </w:tcPr>
          <w:p w14:paraId="2554A1C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3ACF4D5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(0.0140)</w:t>
            </w:r>
          </w:p>
        </w:tc>
      </w:tr>
      <w:tr w:rsidR="00B831FE" w:rsidRPr="00B831FE" w14:paraId="3D5A63E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D11BBC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NVA631</w:t>
            </w:r>
          </w:p>
        </w:tc>
        <w:tc>
          <w:tcPr>
            <w:tcW w:w="1385" w:type="dxa"/>
            <w:tcBorders>
              <w:top w:val="nil"/>
              <w:left w:val="nil"/>
              <w:bottom w:val="single" w:sz="4" w:space="0" w:color="auto"/>
              <w:right w:val="single" w:sz="4" w:space="0" w:color="auto"/>
            </w:tcBorders>
            <w:shd w:val="clear" w:color="auto" w:fill="auto"/>
            <w:noWrap/>
            <w:vAlign w:val="center"/>
            <w:hideMark/>
          </w:tcPr>
          <w:p w14:paraId="0C5CEB3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554465.202</w:t>
            </w:r>
          </w:p>
        </w:tc>
        <w:tc>
          <w:tcPr>
            <w:tcW w:w="1497" w:type="dxa"/>
            <w:tcBorders>
              <w:top w:val="nil"/>
              <w:left w:val="nil"/>
              <w:bottom w:val="single" w:sz="4" w:space="0" w:color="auto"/>
              <w:right w:val="single" w:sz="4" w:space="0" w:color="auto"/>
            </w:tcBorders>
            <w:shd w:val="clear" w:color="auto" w:fill="auto"/>
            <w:noWrap/>
            <w:vAlign w:val="center"/>
            <w:hideMark/>
          </w:tcPr>
          <w:p w14:paraId="63B7E8A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4156950.709</w:t>
            </w:r>
          </w:p>
        </w:tc>
        <w:tc>
          <w:tcPr>
            <w:tcW w:w="1361" w:type="dxa"/>
            <w:tcBorders>
              <w:top w:val="nil"/>
              <w:left w:val="nil"/>
              <w:bottom w:val="single" w:sz="4" w:space="0" w:color="auto"/>
              <w:right w:val="single" w:sz="4" w:space="0" w:color="auto"/>
            </w:tcBorders>
            <w:shd w:val="clear" w:color="auto" w:fill="auto"/>
            <w:noWrap/>
            <w:vAlign w:val="center"/>
            <w:hideMark/>
          </w:tcPr>
          <w:p w14:paraId="21663D4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537.3020 </w:t>
            </w:r>
          </w:p>
        </w:tc>
        <w:tc>
          <w:tcPr>
            <w:tcW w:w="1361" w:type="dxa"/>
            <w:tcBorders>
              <w:top w:val="nil"/>
              <w:left w:val="nil"/>
              <w:bottom w:val="single" w:sz="4" w:space="0" w:color="auto"/>
              <w:right w:val="single" w:sz="4" w:space="0" w:color="auto"/>
            </w:tcBorders>
            <w:shd w:val="clear" w:color="auto" w:fill="auto"/>
            <w:noWrap/>
            <w:vAlign w:val="center"/>
            <w:hideMark/>
          </w:tcPr>
          <w:p w14:paraId="6A4A37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537.2830 </w:t>
            </w:r>
          </w:p>
        </w:tc>
        <w:tc>
          <w:tcPr>
            <w:tcW w:w="1448" w:type="dxa"/>
            <w:tcBorders>
              <w:top w:val="nil"/>
              <w:left w:val="nil"/>
              <w:bottom w:val="single" w:sz="4" w:space="0" w:color="auto"/>
              <w:right w:val="single" w:sz="4" w:space="0" w:color="auto"/>
            </w:tcBorders>
            <w:shd w:val="clear" w:color="auto" w:fill="auto"/>
            <w:noWrap/>
            <w:vAlign w:val="center"/>
            <w:hideMark/>
          </w:tcPr>
          <w:p w14:paraId="3C334D0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171FE3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(0.0190)</w:t>
            </w:r>
          </w:p>
        </w:tc>
      </w:tr>
      <w:tr w:rsidR="00B831FE" w:rsidRPr="00B831FE" w14:paraId="66901BF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FB75DB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NVA831</w:t>
            </w:r>
          </w:p>
        </w:tc>
        <w:tc>
          <w:tcPr>
            <w:tcW w:w="1385" w:type="dxa"/>
            <w:tcBorders>
              <w:top w:val="nil"/>
              <w:left w:val="nil"/>
              <w:bottom w:val="single" w:sz="4" w:space="0" w:color="auto"/>
              <w:right w:val="single" w:sz="4" w:space="0" w:color="auto"/>
            </w:tcBorders>
            <w:shd w:val="clear" w:color="000000" w:fill="D9D9D9"/>
            <w:noWrap/>
            <w:vAlign w:val="center"/>
            <w:hideMark/>
          </w:tcPr>
          <w:p w14:paraId="4894578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578315.191</w:t>
            </w:r>
          </w:p>
        </w:tc>
        <w:tc>
          <w:tcPr>
            <w:tcW w:w="1497" w:type="dxa"/>
            <w:tcBorders>
              <w:top w:val="nil"/>
              <w:left w:val="nil"/>
              <w:bottom w:val="single" w:sz="4" w:space="0" w:color="auto"/>
              <w:right w:val="single" w:sz="4" w:space="0" w:color="auto"/>
            </w:tcBorders>
            <w:shd w:val="clear" w:color="000000" w:fill="D9D9D9"/>
            <w:noWrap/>
            <w:vAlign w:val="center"/>
            <w:hideMark/>
          </w:tcPr>
          <w:p w14:paraId="7DEDD80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4166269.884</w:t>
            </w:r>
          </w:p>
        </w:tc>
        <w:tc>
          <w:tcPr>
            <w:tcW w:w="1361" w:type="dxa"/>
            <w:tcBorders>
              <w:top w:val="nil"/>
              <w:left w:val="nil"/>
              <w:bottom w:val="single" w:sz="4" w:space="0" w:color="auto"/>
              <w:right w:val="single" w:sz="4" w:space="0" w:color="auto"/>
            </w:tcBorders>
            <w:shd w:val="clear" w:color="000000" w:fill="D9D9D9"/>
            <w:noWrap/>
            <w:vAlign w:val="center"/>
            <w:hideMark/>
          </w:tcPr>
          <w:p w14:paraId="2884D75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457.6970 </w:t>
            </w:r>
          </w:p>
        </w:tc>
        <w:tc>
          <w:tcPr>
            <w:tcW w:w="1361" w:type="dxa"/>
            <w:tcBorders>
              <w:top w:val="nil"/>
              <w:left w:val="nil"/>
              <w:bottom w:val="single" w:sz="4" w:space="0" w:color="auto"/>
              <w:right w:val="single" w:sz="4" w:space="0" w:color="auto"/>
            </w:tcBorders>
            <w:shd w:val="clear" w:color="000000" w:fill="D9D9D9"/>
            <w:noWrap/>
            <w:vAlign w:val="center"/>
            <w:hideMark/>
          </w:tcPr>
          <w:p w14:paraId="0B46D06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457.6780 </w:t>
            </w:r>
          </w:p>
        </w:tc>
        <w:tc>
          <w:tcPr>
            <w:tcW w:w="1448" w:type="dxa"/>
            <w:tcBorders>
              <w:top w:val="nil"/>
              <w:left w:val="nil"/>
              <w:bottom w:val="single" w:sz="4" w:space="0" w:color="auto"/>
              <w:right w:val="single" w:sz="4" w:space="0" w:color="auto"/>
            </w:tcBorders>
            <w:shd w:val="clear" w:color="000000" w:fill="D9D9D9"/>
            <w:noWrap/>
            <w:vAlign w:val="center"/>
            <w:hideMark/>
          </w:tcPr>
          <w:p w14:paraId="36B582B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6C64800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(0.0190)</w:t>
            </w:r>
          </w:p>
        </w:tc>
      </w:tr>
      <w:tr w:rsidR="00B831FE" w:rsidRPr="00B831FE" w14:paraId="3F5E3EB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18E2FD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NVA637</w:t>
            </w:r>
          </w:p>
        </w:tc>
        <w:tc>
          <w:tcPr>
            <w:tcW w:w="1385" w:type="dxa"/>
            <w:tcBorders>
              <w:top w:val="nil"/>
              <w:left w:val="nil"/>
              <w:bottom w:val="single" w:sz="4" w:space="0" w:color="auto"/>
              <w:right w:val="single" w:sz="4" w:space="0" w:color="auto"/>
            </w:tcBorders>
            <w:shd w:val="clear" w:color="auto" w:fill="auto"/>
            <w:noWrap/>
            <w:vAlign w:val="center"/>
            <w:hideMark/>
          </w:tcPr>
          <w:p w14:paraId="06CE4C2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581512.388</w:t>
            </w:r>
          </w:p>
        </w:tc>
        <w:tc>
          <w:tcPr>
            <w:tcW w:w="1497" w:type="dxa"/>
            <w:tcBorders>
              <w:top w:val="nil"/>
              <w:left w:val="nil"/>
              <w:bottom w:val="single" w:sz="4" w:space="0" w:color="auto"/>
              <w:right w:val="single" w:sz="4" w:space="0" w:color="auto"/>
            </w:tcBorders>
            <w:shd w:val="clear" w:color="auto" w:fill="auto"/>
            <w:noWrap/>
            <w:vAlign w:val="center"/>
            <w:hideMark/>
          </w:tcPr>
          <w:p w14:paraId="334B85F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4139450.920</w:t>
            </w:r>
          </w:p>
        </w:tc>
        <w:tc>
          <w:tcPr>
            <w:tcW w:w="1361" w:type="dxa"/>
            <w:tcBorders>
              <w:top w:val="nil"/>
              <w:left w:val="nil"/>
              <w:bottom w:val="single" w:sz="4" w:space="0" w:color="auto"/>
              <w:right w:val="single" w:sz="4" w:space="0" w:color="auto"/>
            </w:tcBorders>
            <w:shd w:val="clear" w:color="auto" w:fill="auto"/>
            <w:noWrap/>
            <w:vAlign w:val="center"/>
            <w:hideMark/>
          </w:tcPr>
          <w:p w14:paraId="735E8DB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483.1780 </w:t>
            </w:r>
          </w:p>
        </w:tc>
        <w:tc>
          <w:tcPr>
            <w:tcW w:w="1361" w:type="dxa"/>
            <w:tcBorders>
              <w:top w:val="nil"/>
              <w:left w:val="nil"/>
              <w:bottom w:val="single" w:sz="4" w:space="0" w:color="auto"/>
              <w:right w:val="single" w:sz="4" w:space="0" w:color="auto"/>
            </w:tcBorders>
            <w:shd w:val="clear" w:color="auto" w:fill="auto"/>
            <w:noWrap/>
            <w:vAlign w:val="center"/>
            <w:hideMark/>
          </w:tcPr>
          <w:p w14:paraId="0D6EDE6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483.1530 </w:t>
            </w:r>
          </w:p>
        </w:tc>
        <w:tc>
          <w:tcPr>
            <w:tcW w:w="1448" w:type="dxa"/>
            <w:tcBorders>
              <w:top w:val="nil"/>
              <w:left w:val="nil"/>
              <w:bottom w:val="single" w:sz="4" w:space="0" w:color="auto"/>
              <w:right w:val="single" w:sz="4" w:space="0" w:color="auto"/>
            </w:tcBorders>
            <w:shd w:val="clear" w:color="auto" w:fill="auto"/>
            <w:noWrap/>
            <w:vAlign w:val="center"/>
            <w:hideMark/>
          </w:tcPr>
          <w:p w14:paraId="7155D45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04BF70F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(0.0250)</w:t>
            </w:r>
          </w:p>
        </w:tc>
      </w:tr>
      <w:tr w:rsidR="00B831FE" w:rsidRPr="00B831FE" w14:paraId="16F0075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D9839F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NVA833</w:t>
            </w:r>
          </w:p>
        </w:tc>
        <w:tc>
          <w:tcPr>
            <w:tcW w:w="1385" w:type="dxa"/>
            <w:tcBorders>
              <w:top w:val="nil"/>
              <w:left w:val="nil"/>
              <w:bottom w:val="single" w:sz="4" w:space="0" w:color="auto"/>
              <w:right w:val="single" w:sz="4" w:space="0" w:color="auto"/>
            </w:tcBorders>
            <w:shd w:val="clear" w:color="000000" w:fill="D9D9D9"/>
            <w:noWrap/>
            <w:vAlign w:val="center"/>
            <w:hideMark/>
          </w:tcPr>
          <w:p w14:paraId="73F5540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550027.967</w:t>
            </w:r>
          </w:p>
        </w:tc>
        <w:tc>
          <w:tcPr>
            <w:tcW w:w="1497" w:type="dxa"/>
            <w:tcBorders>
              <w:top w:val="nil"/>
              <w:left w:val="nil"/>
              <w:bottom w:val="single" w:sz="4" w:space="0" w:color="auto"/>
              <w:right w:val="single" w:sz="4" w:space="0" w:color="auto"/>
            </w:tcBorders>
            <w:shd w:val="clear" w:color="000000" w:fill="D9D9D9"/>
            <w:noWrap/>
            <w:vAlign w:val="center"/>
            <w:hideMark/>
          </w:tcPr>
          <w:p w14:paraId="25A5AEC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4166721.485</w:t>
            </w:r>
          </w:p>
        </w:tc>
        <w:tc>
          <w:tcPr>
            <w:tcW w:w="1361" w:type="dxa"/>
            <w:tcBorders>
              <w:top w:val="nil"/>
              <w:left w:val="nil"/>
              <w:bottom w:val="single" w:sz="4" w:space="0" w:color="auto"/>
              <w:right w:val="single" w:sz="4" w:space="0" w:color="auto"/>
            </w:tcBorders>
            <w:shd w:val="clear" w:color="000000" w:fill="D9D9D9"/>
            <w:noWrap/>
            <w:vAlign w:val="center"/>
            <w:hideMark/>
          </w:tcPr>
          <w:p w14:paraId="602F6D3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520.2880 </w:t>
            </w:r>
          </w:p>
        </w:tc>
        <w:tc>
          <w:tcPr>
            <w:tcW w:w="1361" w:type="dxa"/>
            <w:tcBorders>
              <w:top w:val="nil"/>
              <w:left w:val="nil"/>
              <w:bottom w:val="single" w:sz="4" w:space="0" w:color="auto"/>
              <w:right w:val="single" w:sz="4" w:space="0" w:color="auto"/>
            </w:tcBorders>
            <w:shd w:val="clear" w:color="000000" w:fill="D9D9D9"/>
            <w:noWrap/>
            <w:vAlign w:val="center"/>
            <w:hideMark/>
          </w:tcPr>
          <w:p w14:paraId="167D13F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520.2630 </w:t>
            </w:r>
          </w:p>
        </w:tc>
        <w:tc>
          <w:tcPr>
            <w:tcW w:w="1448" w:type="dxa"/>
            <w:tcBorders>
              <w:top w:val="nil"/>
              <w:left w:val="nil"/>
              <w:bottom w:val="single" w:sz="4" w:space="0" w:color="auto"/>
              <w:right w:val="single" w:sz="4" w:space="0" w:color="auto"/>
            </w:tcBorders>
            <w:shd w:val="clear" w:color="000000" w:fill="D9D9D9"/>
            <w:noWrap/>
            <w:vAlign w:val="center"/>
            <w:hideMark/>
          </w:tcPr>
          <w:p w14:paraId="5774E8A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3B0DAE9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(0.0250)</w:t>
            </w:r>
          </w:p>
        </w:tc>
      </w:tr>
      <w:tr w:rsidR="00B831FE" w:rsidRPr="00B831FE" w14:paraId="173EC2A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15558D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NVA638</w:t>
            </w:r>
          </w:p>
        </w:tc>
        <w:tc>
          <w:tcPr>
            <w:tcW w:w="1385" w:type="dxa"/>
            <w:tcBorders>
              <w:top w:val="nil"/>
              <w:left w:val="nil"/>
              <w:bottom w:val="single" w:sz="4" w:space="0" w:color="auto"/>
              <w:right w:val="single" w:sz="4" w:space="0" w:color="auto"/>
            </w:tcBorders>
            <w:shd w:val="clear" w:color="auto" w:fill="auto"/>
            <w:noWrap/>
            <w:vAlign w:val="center"/>
            <w:hideMark/>
          </w:tcPr>
          <w:p w14:paraId="123DDC3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599169.825</w:t>
            </w:r>
          </w:p>
        </w:tc>
        <w:tc>
          <w:tcPr>
            <w:tcW w:w="1497" w:type="dxa"/>
            <w:tcBorders>
              <w:top w:val="nil"/>
              <w:left w:val="nil"/>
              <w:bottom w:val="single" w:sz="4" w:space="0" w:color="auto"/>
              <w:right w:val="single" w:sz="4" w:space="0" w:color="auto"/>
            </w:tcBorders>
            <w:shd w:val="clear" w:color="auto" w:fill="auto"/>
            <w:noWrap/>
            <w:vAlign w:val="center"/>
            <w:hideMark/>
          </w:tcPr>
          <w:p w14:paraId="6A36E97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4138242.699</w:t>
            </w:r>
          </w:p>
        </w:tc>
        <w:tc>
          <w:tcPr>
            <w:tcW w:w="1361" w:type="dxa"/>
            <w:tcBorders>
              <w:top w:val="nil"/>
              <w:left w:val="nil"/>
              <w:bottom w:val="single" w:sz="4" w:space="0" w:color="auto"/>
              <w:right w:val="single" w:sz="4" w:space="0" w:color="auto"/>
            </w:tcBorders>
            <w:shd w:val="clear" w:color="auto" w:fill="auto"/>
            <w:noWrap/>
            <w:vAlign w:val="center"/>
            <w:hideMark/>
          </w:tcPr>
          <w:p w14:paraId="57A7B49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413.3900 </w:t>
            </w:r>
          </w:p>
        </w:tc>
        <w:tc>
          <w:tcPr>
            <w:tcW w:w="1361" w:type="dxa"/>
            <w:tcBorders>
              <w:top w:val="nil"/>
              <w:left w:val="nil"/>
              <w:bottom w:val="single" w:sz="4" w:space="0" w:color="auto"/>
              <w:right w:val="single" w:sz="4" w:space="0" w:color="auto"/>
            </w:tcBorders>
            <w:shd w:val="clear" w:color="auto" w:fill="auto"/>
            <w:noWrap/>
            <w:vAlign w:val="center"/>
            <w:hideMark/>
          </w:tcPr>
          <w:p w14:paraId="57C761A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413.4160 </w:t>
            </w:r>
          </w:p>
        </w:tc>
        <w:tc>
          <w:tcPr>
            <w:tcW w:w="1448" w:type="dxa"/>
            <w:tcBorders>
              <w:top w:val="nil"/>
              <w:left w:val="nil"/>
              <w:bottom w:val="single" w:sz="4" w:space="0" w:color="auto"/>
              <w:right w:val="single" w:sz="4" w:space="0" w:color="auto"/>
            </w:tcBorders>
            <w:shd w:val="clear" w:color="auto" w:fill="auto"/>
            <w:noWrap/>
            <w:vAlign w:val="center"/>
            <w:hideMark/>
          </w:tcPr>
          <w:p w14:paraId="16F99C2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00E9751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0.0260 </w:t>
            </w:r>
          </w:p>
        </w:tc>
      </w:tr>
      <w:tr w:rsidR="00B831FE" w:rsidRPr="00B831FE" w14:paraId="4B5E0BB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5DBEA1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NVA822</w:t>
            </w:r>
          </w:p>
        </w:tc>
        <w:tc>
          <w:tcPr>
            <w:tcW w:w="1385" w:type="dxa"/>
            <w:tcBorders>
              <w:top w:val="nil"/>
              <w:left w:val="nil"/>
              <w:bottom w:val="single" w:sz="4" w:space="0" w:color="auto"/>
              <w:right w:val="single" w:sz="4" w:space="0" w:color="auto"/>
            </w:tcBorders>
            <w:shd w:val="clear" w:color="000000" w:fill="D9D9D9"/>
            <w:noWrap/>
            <w:vAlign w:val="center"/>
            <w:hideMark/>
          </w:tcPr>
          <w:p w14:paraId="7539B07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511655.960</w:t>
            </w:r>
          </w:p>
        </w:tc>
        <w:tc>
          <w:tcPr>
            <w:tcW w:w="1497" w:type="dxa"/>
            <w:tcBorders>
              <w:top w:val="nil"/>
              <w:left w:val="nil"/>
              <w:bottom w:val="single" w:sz="4" w:space="0" w:color="auto"/>
              <w:right w:val="single" w:sz="4" w:space="0" w:color="auto"/>
            </w:tcBorders>
            <w:shd w:val="clear" w:color="000000" w:fill="D9D9D9"/>
            <w:noWrap/>
            <w:vAlign w:val="center"/>
            <w:hideMark/>
          </w:tcPr>
          <w:p w14:paraId="4132E20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4182226.555</w:t>
            </w:r>
          </w:p>
        </w:tc>
        <w:tc>
          <w:tcPr>
            <w:tcW w:w="1361" w:type="dxa"/>
            <w:tcBorders>
              <w:top w:val="nil"/>
              <w:left w:val="nil"/>
              <w:bottom w:val="single" w:sz="4" w:space="0" w:color="auto"/>
              <w:right w:val="single" w:sz="4" w:space="0" w:color="auto"/>
            </w:tcBorders>
            <w:shd w:val="clear" w:color="000000" w:fill="D9D9D9"/>
            <w:noWrap/>
            <w:vAlign w:val="center"/>
            <w:hideMark/>
          </w:tcPr>
          <w:p w14:paraId="5815ED8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611.8650 </w:t>
            </w:r>
          </w:p>
        </w:tc>
        <w:tc>
          <w:tcPr>
            <w:tcW w:w="1361" w:type="dxa"/>
            <w:tcBorders>
              <w:top w:val="nil"/>
              <w:left w:val="nil"/>
              <w:bottom w:val="single" w:sz="4" w:space="0" w:color="auto"/>
              <w:right w:val="single" w:sz="4" w:space="0" w:color="auto"/>
            </w:tcBorders>
            <w:shd w:val="clear" w:color="000000" w:fill="D9D9D9"/>
            <w:noWrap/>
            <w:vAlign w:val="center"/>
            <w:hideMark/>
          </w:tcPr>
          <w:p w14:paraId="5C4521D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611.8910 </w:t>
            </w:r>
          </w:p>
        </w:tc>
        <w:tc>
          <w:tcPr>
            <w:tcW w:w="1448" w:type="dxa"/>
            <w:tcBorders>
              <w:top w:val="nil"/>
              <w:left w:val="nil"/>
              <w:bottom w:val="single" w:sz="4" w:space="0" w:color="auto"/>
              <w:right w:val="single" w:sz="4" w:space="0" w:color="auto"/>
            </w:tcBorders>
            <w:shd w:val="clear" w:color="000000" w:fill="D9D9D9"/>
            <w:noWrap/>
            <w:vAlign w:val="center"/>
            <w:hideMark/>
          </w:tcPr>
          <w:p w14:paraId="6330F75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688EDA6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0.0260 </w:t>
            </w:r>
          </w:p>
        </w:tc>
      </w:tr>
      <w:tr w:rsidR="00B831FE" w:rsidRPr="00B831FE" w14:paraId="4FCFFD0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1F46B4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NVA630</w:t>
            </w:r>
          </w:p>
        </w:tc>
        <w:tc>
          <w:tcPr>
            <w:tcW w:w="1385" w:type="dxa"/>
            <w:tcBorders>
              <w:top w:val="nil"/>
              <w:left w:val="nil"/>
              <w:bottom w:val="single" w:sz="4" w:space="0" w:color="auto"/>
              <w:right w:val="single" w:sz="4" w:space="0" w:color="auto"/>
            </w:tcBorders>
            <w:shd w:val="clear" w:color="auto" w:fill="auto"/>
            <w:noWrap/>
            <w:vAlign w:val="center"/>
            <w:hideMark/>
          </w:tcPr>
          <w:p w14:paraId="48C58AE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571346.327</w:t>
            </w:r>
          </w:p>
        </w:tc>
        <w:tc>
          <w:tcPr>
            <w:tcW w:w="1497" w:type="dxa"/>
            <w:tcBorders>
              <w:top w:val="nil"/>
              <w:left w:val="nil"/>
              <w:bottom w:val="single" w:sz="4" w:space="0" w:color="auto"/>
              <w:right w:val="single" w:sz="4" w:space="0" w:color="auto"/>
            </w:tcBorders>
            <w:shd w:val="clear" w:color="auto" w:fill="auto"/>
            <w:noWrap/>
            <w:vAlign w:val="center"/>
            <w:hideMark/>
          </w:tcPr>
          <w:p w14:paraId="5D6E3AE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4173465.495</w:t>
            </w:r>
          </w:p>
        </w:tc>
        <w:tc>
          <w:tcPr>
            <w:tcW w:w="1361" w:type="dxa"/>
            <w:tcBorders>
              <w:top w:val="nil"/>
              <w:left w:val="nil"/>
              <w:bottom w:val="single" w:sz="4" w:space="0" w:color="auto"/>
              <w:right w:val="single" w:sz="4" w:space="0" w:color="auto"/>
            </w:tcBorders>
            <w:shd w:val="clear" w:color="auto" w:fill="auto"/>
            <w:noWrap/>
            <w:vAlign w:val="center"/>
            <w:hideMark/>
          </w:tcPr>
          <w:p w14:paraId="68D65CD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503.5320 </w:t>
            </w:r>
          </w:p>
        </w:tc>
        <w:tc>
          <w:tcPr>
            <w:tcW w:w="1361" w:type="dxa"/>
            <w:tcBorders>
              <w:top w:val="nil"/>
              <w:left w:val="nil"/>
              <w:bottom w:val="single" w:sz="4" w:space="0" w:color="auto"/>
              <w:right w:val="single" w:sz="4" w:space="0" w:color="auto"/>
            </w:tcBorders>
            <w:shd w:val="clear" w:color="auto" w:fill="auto"/>
            <w:noWrap/>
            <w:vAlign w:val="center"/>
            <w:hideMark/>
          </w:tcPr>
          <w:p w14:paraId="02B5D69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503.5040 </w:t>
            </w:r>
          </w:p>
        </w:tc>
        <w:tc>
          <w:tcPr>
            <w:tcW w:w="1448" w:type="dxa"/>
            <w:tcBorders>
              <w:top w:val="nil"/>
              <w:left w:val="nil"/>
              <w:bottom w:val="single" w:sz="4" w:space="0" w:color="auto"/>
              <w:right w:val="single" w:sz="4" w:space="0" w:color="auto"/>
            </w:tcBorders>
            <w:shd w:val="clear" w:color="auto" w:fill="auto"/>
            <w:noWrap/>
            <w:vAlign w:val="center"/>
            <w:hideMark/>
          </w:tcPr>
          <w:p w14:paraId="14F72BB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6953D2E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(0.0280)</w:t>
            </w:r>
          </w:p>
        </w:tc>
      </w:tr>
      <w:tr w:rsidR="00B831FE" w:rsidRPr="00B831FE" w14:paraId="2C67DF9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92BE0F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NVA633</w:t>
            </w:r>
          </w:p>
        </w:tc>
        <w:tc>
          <w:tcPr>
            <w:tcW w:w="1385" w:type="dxa"/>
            <w:tcBorders>
              <w:top w:val="nil"/>
              <w:left w:val="nil"/>
              <w:bottom w:val="single" w:sz="4" w:space="0" w:color="auto"/>
              <w:right w:val="single" w:sz="4" w:space="0" w:color="auto"/>
            </w:tcBorders>
            <w:shd w:val="clear" w:color="000000" w:fill="D9D9D9"/>
            <w:noWrap/>
            <w:vAlign w:val="center"/>
            <w:hideMark/>
          </w:tcPr>
          <w:p w14:paraId="23617C1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544807.822</w:t>
            </w:r>
          </w:p>
        </w:tc>
        <w:tc>
          <w:tcPr>
            <w:tcW w:w="1497" w:type="dxa"/>
            <w:tcBorders>
              <w:top w:val="nil"/>
              <w:left w:val="nil"/>
              <w:bottom w:val="single" w:sz="4" w:space="0" w:color="auto"/>
              <w:right w:val="single" w:sz="4" w:space="0" w:color="auto"/>
            </w:tcBorders>
            <w:shd w:val="clear" w:color="000000" w:fill="D9D9D9"/>
            <w:noWrap/>
            <w:vAlign w:val="center"/>
            <w:hideMark/>
          </w:tcPr>
          <w:p w14:paraId="6DE2E9B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4174646.514</w:t>
            </w:r>
          </w:p>
        </w:tc>
        <w:tc>
          <w:tcPr>
            <w:tcW w:w="1361" w:type="dxa"/>
            <w:tcBorders>
              <w:top w:val="nil"/>
              <w:left w:val="nil"/>
              <w:bottom w:val="single" w:sz="4" w:space="0" w:color="auto"/>
              <w:right w:val="single" w:sz="4" w:space="0" w:color="auto"/>
            </w:tcBorders>
            <w:shd w:val="clear" w:color="000000" w:fill="D9D9D9"/>
            <w:noWrap/>
            <w:vAlign w:val="center"/>
            <w:hideMark/>
          </w:tcPr>
          <w:p w14:paraId="352C8CB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547.6910 </w:t>
            </w:r>
          </w:p>
        </w:tc>
        <w:tc>
          <w:tcPr>
            <w:tcW w:w="1361" w:type="dxa"/>
            <w:tcBorders>
              <w:top w:val="nil"/>
              <w:left w:val="nil"/>
              <w:bottom w:val="single" w:sz="4" w:space="0" w:color="auto"/>
              <w:right w:val="single" w:sz="4" w:space="0" w:color="auto"/>
            </w:tcBorders>
            <w:shd w:val="clear" w:color="000000" w:fill="D9D9D9"/>
            <w:noWrap/>
            <w:vAlign w:val="center"/>
            <w:hideMark/>
          </w:tcPr>
          <w:p w14:paraId="091DFDC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547.7320 </w:t>
            </w:r>
          </w:p>
        </w:tc>
        <w:tc>
          <w:tcPr>
            <w:tcW w:w="1448" w:type="dxa"/>
            <w:tcBorders>
              <w:top w:val="nil"/>
              <w:left w:val="nil"/>
              <w:bottom w:val="single" w:sz="4" w:space="0" w:color="auto"/>
              <w:right w:val="single" w:sz="4" w:space="0" w:color="auto"/>
            </w:tcBorders>
            <w:shd w:val="clear" w:color="000000" w:fill="D9D9D9"/>
            <w:noWrap/>
            <w:vAlign w:val="center"/>
            <w:hideMark/>
          </w:tcPr>
          <w:p w14:paraId="5E9E6E5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7EFC341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0.0410 </w:t>
            </w:r>
          </w:p>
        </w:tc>
      </w:tr>
      <w:tr w:rsidR="00B831FE" w:rsidRPr="00B831FE" w14:paraId="047DA89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7F9F11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NVA837</w:t>
            </w:r>
          </w:p>
        </w:tc>
        <w:tc>
          <w:tcPr>
            <w:tcW w:w="1385" w:type="dxa"/>
            <w:tcBorders>
              <w:top w:val="nil"/>
              <w:left w:val="nil"/>
              <w:bottom w:val="single" w:sz="4" w:space="0" w:color="auto"/>
              <w:right w:val="single" w:sz="4" w:space="0" w:color="auto"/>
            </w:tcBorders>
            <w:shd w:val="clear" w:color="auto" w:fill="auto"/>
            <w:noWrap/>
            <w:vAlign w:val="center"/>
            <w:hideMark/>
          </w:tcPr>
          <w:p w14:paraId="3AA2A02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550499.762</w:t>
            </w:r>
          </w:p>
        </w:tc>
        <w:tc>
          <w:tcPr>
            <w:tcW w:w="1497" w:type="dxa"/>
            <w:tcBorders>
              <w:top w:val="nil"/>
              <w:left w:val="nil"/>
              <w:bottom w:val="single" w:sz="4" w:space="0" w:color="auto"/>
              <w:right w:val="single" w:sz="4" w:space="0" w:color="auto"/>
            </w:tcBorders>
            <w:shd w:val="clear" w:color="auto" w:fill="auto"/>
            <w:noWrap/>
            <w:vAlign w:val="center"/>
            <w:hideMark/>
          </w:tcPr>
          <w:p w14:paraId="0BE7A74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4184408.781</w:t>
            </w:r>
          </w:p>
        </w:tc>
        <w:tc>
          <w:tcPr>
            <w:tcW w:w="1361" w:type="dxa"/>
            <w:tcBorders>
              <w:top w:val="nil"/>
              <w:left w:val="nil"/>
              <w:bottom w:val="single" w:sz="4" w:space="0" w:color="auto"/>
              <w:right w:val="single" w:sz="4" w:space="0" w:color="auto"/>
            </w:tcBorders>
            <w:shd w:val="clear" w:color="auto" w:fill="auto"/>
            <w:noWrap/>
            <w:vAlign w:val="center"/>
            <w:hideMark/>
          </w:tcPr>
          <w:p w14:paraId="5108385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536.0960 </w:t>
            </w:r>
          </w:p>
        </w:tc>
        <w:tc>
          <w:tcPr>
            <w:tcW w:w="1361" w:type="dxa"/>
            <w:tcBorders>
              <w:top w:val="nil"/>
              <w:left w:val="nil"/>
              <w:bottom w:val="single" w:sz="4" w:space="0" w:color="auto"/>
              <w:right w:val="single" w:sz="4" w:space="0" w:color="auto"/>
            </w:tcBorders>
            <w:shd w:val="clear" w:color="auto" w:fill="auto"/>
            <w:noWrap/>
            <w:vAlign w:val="center"/>
            <w:hideMark/>
          </w:tcPr>
          <w:p w14:paraId="43661F4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536.0520 </w:t>
            </w:r>
          </w:p>
        </w:tc>
        <w:tc>
          <w:tcPr>
            <w:tcW w:w="1448" w:type="dxa"/>
            <w:tcBorders>
              <w:top w:val="nil"/>
              <w:left w:val="nil"/>
              <w:bottom w:val="single" w:sz="4" w:space="0" w:color="auto"/>
              <w:right w:val="single" w:sz="4" w:space="0" w:color="auto"/>
            </w:tcBorders>
            <w:shd w:val="clear" w:color="auto" w:fill="auto"/>
            <w:noWrap/>
            <w:vAlign w:val="center"/>
            <w:hideMark/>
          </w:tcPr>
          <w:p w14:paraId="3FCA86B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579EDC7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(0.0440)</w:t>
            </w:r>
          </w:p>
        </w:tc>
      </w:tr>
      <w:tr w:rsidR="00B831FE" w:rsidRPr="00B831FE" w14:paraId="4BCA518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3B9620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NVA431</w:t>
            </w:r>
          </w:p>
        </w:tc>
        <w:tc>
          <w:tcPr>
            <w:tcW w:w="1385" w:type="dxa"/>
            <w:tcBorders>
              <w:top w:val="nil"/>
              <w:left w:val="nil"/>
              <w:bottom w:val="single" w:sz="4" w:space="0" w:color="auto"/>
              <w:right w:val="single" w:sz="4" w:space="0" w:color="auto"/>
            </w:tcBorders>
            <w:shd w:val="clear" w:color="000000" w:fill="D9D9D9"/>
            <w:noWrap/>
            <w:vAlign w:val="center"/>
            <w:hideMark/>
          </w:tcPr>
          <w:p w14:paraId="59F270B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539107.888</w:t>
            </w:r>
          </w:p>
        </w:tc>
        <w:tc>
          <w:tcPr>
            <w:tcW w:w="1497" w:type="dxa"/>
            <w:tcBorders>
              <w:top w:val="nil"/>
              <w:left w:val="nil"/>
              <w:bottom w:val="single" w:sz="4" w:space="0" w:color="auto"/>
              <w:right w:val="single" w:sz="4" w:space="0" w:color="auto"/>
            </w:tcBorders>
            <w:shd w:val="clear" w:color="000000" w:fill="D9D9D9"/>
            <w:noWrap/>
            <w:vAlign w:val="center"/>
            <w:hideMark/>
          </w:tcPr>
          <w:p w14:paraId="44DB3C4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4161131.726</w:t>
            </w:r>
          </w:p>
        </w:tc>
        <w:tc>
          <w:tcPr>
            <w:tcW w:w="1361" w:type="dxa"/>
            <w:tcBorders>
              <w:top w:val="nil"/>
              <w:left w:val="nil"/>
              <w:bottom w:val="single" w:sz="4" w:space="0" w:color="auto"/>
              <w:right w:val="single" w:sz="4" w:space="0" w:color="auto"/>
            </w:tcBorders>
            <w:shd w:val="clear" w:color="000000" w:fill="D9D9D9"/>
            <w:noWrap/>
            <w:vAlign w:val="center"/>
            <w:hideMark/>
          </w:tcPr>
          <w:p w14:paraId="29A540A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559.7000 </w:t>
            </w:r>
          </w:p>
        </w:tc>
        <w:tc>
          <w:tcPr>
            <w:tcW w:w="1361" w:type="dxa"/>
            <w:tcBorders>
              <w:top w:val="nil"/>
              <w:left w:val="nil"/>
              <w:bottom w:val="single" w:sz="4" w:space="0" w:color="auto"/>
              <w:right w:val="single" w:sz="4" w:space="0" w:color="auto"/>
            </w:tcBorders>
            <w:shd w:val="clear" w:color="000000" w:fill="D9D9D9"/>
            <w:noWrap/>
            <w:vAlign w:val="center"/>
            <w:hideMark/>
          </w:tcPr>
          <w:p w14:paraId="43AED32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559.6460 </w:t>
            </w:r>
          </w:p>
        </w:tc>
        <w:tc>
          <w:tcPr>
            <w:tcW w:w="1448" w:type="dxa"/>
            <w:tcBorders>
              <w:top w:val="nil"/>
              <w:left w:val="nil"/>
              <w:bottom w:val="single" w:sz="4" w:space="0" w:color="auto"/>
              <w:right w:val="single" w:sz="4" w:space="0" w:color="auto"/>
            </w:tcBorders>
            <w:shd w:val="clear" w:color="000000" w:fill="D9D9D9"/>
            <w:noWrap/>
            <w:vAlign w:val="center"/>
            <w:hideMark/>
          </w:tcPr>
          <w:p w14:paraId="24E6B89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4244284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(0.0540)</w:t>
            </w:r>
          </w:p>
        </w:tc>
      </w:tr>
      <w:tr w:rsidR="00B831FE" w:rsidRPr="00B831FE" w14:paraId="07C4508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BA6C6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NVA832</w:t>
            </w:r>
          </w:p>
        </w:tc>
        <w:tc>
          <w:tcPr>
            <w:tcW w:w="1385" w:type="dxa"/>
            <w:tcBorders>
              <w:top w:val="nil"/>
              <w:left w:val="nil"/>
              <w:bottom w:val="single" w:sz="4" w:space="0" w:color="auto"/>
              <w:right w:val="single" w:sz="4" w:space="0" w:color="auto"/>
            </w:tcBorders>
            <w:shd w:val="clear" w:color="auto" w:fill="auto"/>
            <w:noWrap/>
            <w:vAlign w:val="center"/>
            <w:hideMark/>
          </w:tcPr>
          <w:p w14:paraId="381A965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585576.328</w:t>
            </w:r>
          </w:p>
        </w:tc>
        <w:tc>
          <w:tcPr>
            <w:tcW w:w="1497" w:type="dxa"/>
            <w:tcBorders>
              <w:top w:val="nil"/>
              <w:left w:val="nil"/>
              <w:bottom w:val="single" w:sz="4" w:space="0" w:color="auto"/>
              <w:right w:val="single" w:sz="4" w:space="0" w:color="auto"/>
            </w:tcBorders>
            <w:shd w:val="clear" w:color="auto" w:fill="auto"/>
            <w:noWrap/>
            <w:vAlign w:val="center"/>
            <w:hideMark/>
          </w:tcPr>
          <w:p w14:paraId="6F05452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4182043.222</w:t>
            </w:r>
          </w:p>
        </w:tc>
        <w:tc>
          <w:tcPr>
            <w:tcW w:w="1361" w:type="dxa"/>
            <w:tcBorders>
              <w:top w:val="nil"/>
              <w:left w:val="nil"/>
              <w:bottom w:val="single" w:sz="4" w:space="0" w:color="auto"/>
              <w:right w:val="single" w:sz="4" w:space="0" w:color="auto"/>
            </w:tcBorders>
            <w:shd w:val="clear" w:color="auto" w:fill="auto"/>
            <w:noWrap/>
            <w:vAlign w:val="center"/>
            <w:hideMark/>
          </w:tcPr>
          <w:p w14:paraId="383B4EC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477.0280 </w:t>
            </w:r>
          </w:p>
        </w:tc>
        <w:tc>
          <w:tcPr>
            <w:tcW w:w="1361" w:type="dxa"/>
            <w:tcBorders>
              <w:top w:val="nil"/>
              <w:left w:val="nil"/>
              <w:bottom w:val="single" w:sz="4" w:space="0" w:color="auto"/>
              <w:right w:val="single" w:sz="4" w:space="0" w:color="auto"/>
            </w:tcBorders>
            <w:shd w:val="clear" w:color="auto" w:fill="auto"/>
            <w:noWrap/>
            <w:vAlign w:val="center"/>
            <w:hideMark/>
          </w:tcPr>
          <w:p w14:paraId="5648E43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476.9660 </w:t>
            </w:r>
          </w:p>
        </w:tc>
        <w:tc>
          <w:tcPr>
            <w:tcW w:w="1448" w:type="dxa"/>
            <w:tcBorders>
              <w:top w:val="nil"/>
              <w:left w:val="nil"/>
              <w:bottom w:val="single" w:sz="4" w:space="0" w:color="auto"/>
              <w:right w:val="single" w:sz="4" w:space="0" w:color="auto"/>
            </w:tcBorders>
            <w:shd w:val="clear" w:color="auto" w:fill="auto"/>
            <w:noWrap/>
            <w:vAlign w:val="center"/>
            <w:hideMark/>
          </w:tcPr>
          <w:p w14:paraId="4567918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3146E4C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(0.0620)</w:t>
            </w:r>
          </w:p>
        </w:tc>
      </w:tr>
      <w:tr w:rsidR="00B831FE" w:rsidRPr="00B831FE" w14:paraId="1DBA3D1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151625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NVA434</w:t>
            </w:r>
          </w:p>
        </w:tc>
        <w:tc>
          <w:tcPr>
            <w:tcW w:w="1385" w:type="dxa"/>
            <w:tcBorders>
              <w:top w:val="nil"/>
              <w:left w:val="nil"/>
              <w:bottom w:val="single" w:sz="4" w:space="0" w:color="auto"/>
              <w:right w:val="single" w:sz="4" w:space="0" w:color="auto"/>
            </w:tcBorders>
            <w:shd w:val="clear" w:color="000000" w:fill="D9D9D9"/>
            <w:noWrap/>
            <w:vAlign w:val="center"/>
            <w:hideMark/>
          </w:tcPr>
          <w:p w14:paraId="7A37938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525473.381</w:t>
            </w:r>
          </w:p>
        </w:tc>
        <w:tc>
          <w:tcPr>
            <w:tcW w:w="1497" w:type="dxa"/>
            <w:tcBorders>
              <w:top w:val="nil"/>
              <w:left w:val="nil"/>
              <w:bottom w:val="single" w:sz="4" w:space="0" w:color="auto"/>
              <w:right w:val="single" w:sz="4" w:space="0" w:color="auto"/>
            </w:tcBorders>
            <w:shd w:val="clear" w:color="000000" w:fill="D9D9D9"/>
            <w:noWrap/>
            <w:vAlign w:val="center"/>
            <w:hideMark/>
          </w:tcPr>
          <w:p w14:paraId="4122902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4153619.375</w:t>
            </w:r>
          </w:p>
        </w:tc>
        <w:tc>
          <w:tcPr>
            <w:tcW w:w="1361" w:type="dxa"/>
            <w:tcBorders>
              <w:top w:val="nil"/>
              <w:left w:val="nil"/>
              <w:bottom w:val="single" w:sz="4" w:space="0" w:color="auto"/>
              <w:right w:val="single" w:sz="4" w:space="0" w:color="auto"/>
            </w:tcBorders>
            <w:shd w:val="clear" w:color="000000" w:fill="D9D9D9"/>
            <w:noWrap/>
            <w:vAlign w:val="center"/>
            <w:hideMark/>
          </w:tcPr>
          <w:p w14:paraId="660135B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585.6030 </w:t>
            </w:r>
          </w:p>
        </w:tc>
        <w:tc>
          <w:tcPr>
            <w:tcW w:w="1361" w:type="dxa"/>
            <w:tcBorders>
              <w:top w:val="nil"/>
              <w:left w:val="nil"/>
              <w:bottom w:val="single" w:sz="4" w:space="0" w:color="auto"/>
              <w:right w:val="single" w:sz="4" w:space="0" w:color="auto"/>
            </w:tcBorders>
            <w:shd w:val="clear" w:color="000000" w:fill="D9D9D9"/>
            <w:noWrap/>
            <w:vAlign w:val="center"/>
            <w:hideMark/>
          </w:tcPr>
          <w:p w14:paraId="57763F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585.6750 </w:t>
            </w:r>
          </w:p>
        </w:tc>
        <w:tc>
          <w:tcPr>
            <w:tcW w:w="1448" w:type="dxa"/>
            <w:tcBorders>
              <w:top w:val="nil"/>
              <w:left w:val="nil"/>
              <w:bottom w:val="single" w:sz="4" w:space="0" w:color="auto"/>
              <w:right w:val="single" w:sz="4" w:space="0" w:color="auto"/>
            </w:tcBorders>
            <w:shd w:val="clear" w:color="000000" w:fill="D9D9D9"/>
            <w:noWrap/>
            <w:vAlign w:val="center"/>
            <w:hideMark/>
          </w:tcPr>
          <w:p w14:paraId="6E62030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411A018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0.0720 </w:t>
            </w:r>
          </w:p>
        </w:tc>
      </w:tr>
      <w:tr w:rsidR="00B831FE" w:rsidRPr="00B831FE" w14:paraId="25767F4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CC65E0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NVA436</w:t>
            </w:r>
          </w:p>
        </w:tc>
        <w:tc>
          <w:tcPr>
            <w:tcW w:w="1385" w:type="dxa"/>
            <w:tcBorders>
              <w:top w:val="nil"/>
              <w:left w:val="nil"/>
              <w:bottom w:val="single" w:sz="4" w:space="0" w:color="auto"/>
              <w:right w:val="single" w:sz="4" w:space="0" w:color="auto"/>
            </w:tcBorders>
            <w:shd w:val="clear" w:color="auto" w:fill="auto"/>
            <w:noWrap/>
            <w:vAlign w:val="center"/>
            <w:hideMark/>
          </w:tcPr>
          <w:p w14:paraId="311298C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562163.824</w:t>
            </w:r>
          </w:p>
        </w:tc>
        <w:tc>
          <w:tcPr>
            <w:tcW w:w="1497" w:type="dxa"/>
            <w:tcBorders>
              <w:top w:val="nil"/>
              <w:left w:val="nil"/>
              <w:bottom w:val="single" w:sz="4" w:space="0" w:color="auto"/>
              <w:right w:val="single" w:sz="4" w:space="0" w:color="auto"/>
            </w:tcBorders>
            <w:shd w:val="clear" w:color="auto" w:fill="auto"/>
            <w:noWrap/>
            <w:vAlign w:val="center"/>
            <w:hideMark/>
          </w:tcPr>
          <w:p w14:paraId="317CAAE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4153853.365</w:t>
            </w:r>
          </w:p>
        </w:tc>
        <w:tc>
          <w:tcPr>
            <w:tcW w:w="1361" w:type="dxa"/>
            <w:tcBorders>
              <w:top w:val="nil"/>
              <w:left w:val="nil"/>
              <w:bottom w:val="single" w:sz="4" w:space="0" w:color="auto"/>
              <w:right w:val="single" w:sz="4" w:space="0" w:color="auto"/>
            </w:tcBorders>
            <w:shd w:val="clear" w:color="auto" w:fill="auto"/>
            <w:noWrap/>
            <w:vAlign w:val="center"/>
            <w:hideMark/>
          </w:tcPr>
          <w:p w14:paraId="16B5C6E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517.1970 </w:t>
            </w:r>
          </w:p>
        </w:tc>
        <w:tc>
          <w:tcPr>
            <w:tcW w:w="1361" w:type="dxa"/>
            <w:tcBorders>
              <w:top w:val="nil"/>
              <w:left w:val="nil"/>
              <w:bottom w:val="single" w:sz="4" w:space="0" w:color="auto"/>
              <w:right w:val="single" w:sz="4" w:space="0" w:color="auto"/>
            </w:tcBorders>
            <w:shd w:val="clear" w:color="auto" w:fill="auto"/>
            <w:noWrap/>
            <w:vAlign w:val="center"/>
            <w:hideMark/>
          </w:tcPr>
          <w:p w14:paraId="569D257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517.1250 </w:t>
            </w:r>
          </w:p>
        </w:tc>
        <w:tc>
          <w:tcPr>
            <w:tcW w:w="1448" w:type="dxa"/>
            <w:tcBorders>
              <w:top w:val="nil"/>
              <w:left w:val="nil"/>
              <w:bottom w:val="single" w:sz="4" w:space="0" w:color="auto"/>
              <w:right w:val="single" w:sz="4" w:space="0" w:color="auto"/>
            </w:tcBorders>
            <w:shd w:val="clear" w:color="auto" w:fill="auto"/>
            <w:noWrap/>
            <w:vAlign w:val="center"/>
            <w:hideMark/>
          </w:tcPr>
          <w:p w14:paraId="65B46A3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555B2A6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(0.0720)</w:t>
            </w:r>
          </w:p>
        </w:tc>
      </w:tr>
      <w:tr w:rsidR="00B831FE" w:rsidRPr="00B831FE" w14:paraId="228D236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DFD495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NVA635</w:t>
            </w:r>
          </w:p>
        </w:tc>
        <w:tc>
          <w:tcPr>
            <w:tcW w:w="1385" w:type="dxa"/>
            <w:tcBorders>
              <w:top w:val="nil"/>
              <w:left w:val="nil"/>
              <w:bottom w:val="single" w:sz="4" w:space="0" w:color="auto"/>
              <w:right w:val="single" w:sz="4" w:space="0" w:color="auto"/>
            </w:tcBorders>
            <w:shd w:val="clear" w:color="000000" w:fill="D9D9D9"/>
            <w:noWrap/>
            <w:vAlign w:val="center"/>
            <w:hideMark/>
          </w:tcPr>
          <w:p w14:paraId="08F36F3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584174.165</w:t>
            </w:r>
          </w:p>
        </w:tc>
        <w:tc>
          <w:tcPr>
            <w:tcW w:w="1497" w:type="dxa"/>
            <w:tcBorders>
              <w:top w:val="nil"/>
              <w:left w:val="nil"/>
              <w:bottom w:val="single" w:sz="4" w:space="0" w:color="auto"/>
              <w:right w:val="single" w:sz="4" w:space="0" w:color="auto"/>
            </w:tcBorders>
            <w:shd w:val="clear" w:color="000000" w:fill="D9D9D9"/>
            <w:noWrap/>
            <w:vAlign w:val="center"/>
            <w:hideMark/>
          </w:tcPr>
          <w:p w14:paraId="7DFD637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4175053.893</w:t>
            </w:r>
          </w:p>
        </w:tc>
        <w:tc>
          <w:tcPr>
            <w:tcW w:w="1361" w:type="dxa"/>
            <w:tcBorders>
              <w:top w:val="nil"/>
              <w:left w:val="nil"/>
              <w:bottom w:val="single" w:sz="4" w:space="0" w:color="auto"/>
              <w:right w:val="single" w:sz="4" w:space="0" w:color="auto"/>
            </w:tcBorders>
            <w:shd w:val="clear" w:color="000000" w:fill="D9D9D9"/>
            <w:noWrap/>
            <w:vAlign w:val="center"/>
            <w:hideMark/>
          </w:tcPr>
          <w:p w14:paraId="7CDCF28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464.2030 </w:t>
            </w:r>
          </w:p>
        </w:tc>
        <w:tc>
          <w:tcPr>
            <w:tcW w:w="1361" w:type="dxa"/>
            <w:tcBorders>
              <w:top w:val="nil"/>
              <w:left w:val="nil"/>
              <w:bottom w:val="single" w:sz="4" w:space="0" w:color="auto"/>
              <w:right w:val="single" w:sz="4" w:space="0" w:color="auto"/>
            </w:tcBorders>
            <w:shd w:val="clear" w:color="000000" w:fill="D9D9D9"/>
            <w:noWrap/>
            <w:vAlign w:val="center"/>
            <w:hideMark/>
          </w:tcPr>
          <w:p w14:paraId="4351882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464.2760 </w:t>
            </w:r>
          </w:p>
        </w:tc>
        <w:tc>
          <w:tcPr>
            <w:tcW w:w="1448" w:type="dxa"/>
            <w:tcBorders>
              <w:top w:val="nil"/>
              <w:left w:val="nil"/>
              <w:bottom w:val="single" w:sz="4" w:space="0" w:color="auto"/>
              <w:right w:val="single" w:sz="4" w:space="0" w:color="auto"/>
            </w:tcBorders>
            <w:shd w:val="clear" w:color="000000" w:fill="D9D9D9"/>
            <w:noWrap/>
            <w:vAlign w:val="center"/>
            <w:hideMark/>
          </w:tcPr>
          <w:p w14:paraId="29E108E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39202DE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0.0730 </w:t>
            </w:r>
          </w:p>
        </w:tc>
      </w:tr>
      <w:tr w:rsidR="00B831FE" w:rsidRPr="00B831FE" w14:paraId="385D44F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B92DF6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NVA423</w:t>
            </w:r>
          </w:p>
        </w:tc>
        <w:tc>
          <w:tcPr>
            <w:tcW w:w="1385" w:type="dxa"/>
            <w:tcBorders>
              <w:top w:val="nil"/>
              <w:left w:val="nil"/>
              <w:bottom w:val="single" w:sz="4" w:space="0" w:color="auto"/>
              <w:right w:val="single" w:sz="4" w:space="0" w:color="auto"/>
            </w:tcBorders>
            <w:shd w:val="clear" w:color="auto" w:fill="auto"/>
            <w:noWrap/>
            <w:vAlign w:val="center"/>
            <w:hideMark/>
          </w:tcPr>
          <w:p w14:paraId="6C91883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513360.175</w:t>
            </w:r>
          </w:p>
        </w:tc>
        <w:tc>
          <w:tcPr>
            <w:tcW w:w="1497" w:type="dxa"/>
            <w:tcBorders>
              <w:top w:val="nil"/>
              <w:left w:val="nil"/>
              <w:bottom w:val="single" w:sz="4" w:space="0" w:color="auto"/>
              <w:right w:val="single" w:sz="4" w:space="0" w:color="auto"/>
            </w:tcBorders>
            <w:shd w:val="clear" w:color="auto" w:fill="auto"/>
            <w:noWrap/>
            <w:vAlign w:val="center"/>
            <w:hideMark/>
          </w:tcPr>
          <w:p w14:paraId="2622EA3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4175581.513</w:t>
            </w:r>
          </w:p>
        </w:tc>
        <w:tc>
          <w:tcPr>
            <w:tcW w:w="1361" w:type="dxa"/>
            <w:tcBorders>
              <w:top w:val="nil"/>
              <w:left w:val="nil"/>
              <w:bottom w:val="single" w:sz="4" w:space="0" w:color="auto"/>
              <w:right w:val="single" w:sz="4" w:space="0" w:color="auto"/>
            </w:tcBorders>
            <w:shd w:val="clear" w:color="auto" w:fill="auto"/>
            <w:noWrap/>
            <w:vAlign w:val="center"/>
            <w:hideMark/>
          </w:tcPr>
          <w:p w14:paraId="247F0F6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609.6670 </w:t>
            </w:r>
          </w:p>
        </w:tc>
        <w:tc>
          <w:tcPr>
            <w:tcW w:w="1361" w:type="dxa"/>
            <w:tcBorders>
              <w:top w:val="nil"/>
              <w:left w:val="nil"/>
              <w:bottom w:val="single" w:sz="4" w:space="0" w:color="auto"/>
              <w:right w:val="single" w:sz="4" w:space="0" w:color="auto"/>
            </w:tcBorders>
            <w:shd w:val="clear" w:color="auto" w:fill="auto"/>
            <w:noWrap/>
            <w:vAlign w:val="center"/>
            <w:hideMark/>
          </w:tcPr>
          <w:p w14:paraId="397DAAD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609.7420 </w:t>
            </w:r>
          </w:p>
        </w:tc>
        <w:tc>
          <w:tcPr>
            <w:tcW w:w="1448" w:type="dxa"/>
            <w:tcBorders>
              <w:top w:val="nil"/>
              <w:left w:val="nil"/>
              <w:bottom w:val="single" w:sz="4" w:space="0" w:color="auto"/>
              <w:right w:val="single" w:sz="4" w:space="0" w:color="auto"/>
            </w:tcBorders>
            <w:shd w:val="clear" w:color="auto" w:fill="auto"/>
            <w:noWrap/>
            <w:vAlign w:val="center"/>
            <w:hideMark/>
          </w:tcPr>
          <w:p w14:paraId="250FF98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70E5BBA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0.0750 </w:t>
            </w:r>
          </w:p>
        </w:tc>
      </w:tr>
      <w:tr w:rsidR="00B831FE" w:rsidRPr="00B831FE" w14:paraId="14D314C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D2CB53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NVA632</w:t>
            </w:r>
          </w:p>
        </w:tc>
        <w:tc>
          <w:tcPr>
            <w:tcW w:w="1385" w:type="dxa"/>
            <w:tcBorders>
              <w:top w:val="nil"/>
              <w:left w:val="nil"/>
              <w:bottom w:val="single" w:sz="4" w:space="0" w:color="auto"/>
              <w:right w:val="single" w:sz="4" w:space="0" w:color="auto"/>
            </w:tcBorders>
            <w:shd w:val="clear" w:color="000000" w:fill="D9D9D9"/>
            <w:noWrap/>
            <w:vAlign w:val="center"/>
            <w:hideMark/>
          </w:tcPr>
          <w:p w14:paraId="672FE85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560257.867</w:t>
            </w:r>
          </w:p>
        </w:tc>
        <w:tc>
          <w:tcPr>
            <w:tcW w:w="1497" w:type="dxa"/>
            <w:tcBorders>
              <w:top w:val="nil"/>
              <w:left w:val="nil"/>
              <w:bottom w:val="single" w:sz="4" w:space="0" w:color="auto"/>
              <w:right w:val="single" w:sz="4" w:space="0" w:color="auto"/>
            </w:tcBorders>
            <w:shd w:val="clear" w:color="000000" w:fill="D9D9D9"/>
            <w:noWrap/>
            <w:vAlign w:val="center"/>
            <w:hideMark/>
          </w:tcPr>
          <w:p w14:paraId="33F2811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4143261.957</w:t>
            </w:r>
          </w:p>
        </w:tc>
        <w:tc>
          <w:tcPr>
            <w:tcW w:w="1361" w:type="dxa"/>
            <w:tcBorders>
              <w:top w:val="nil"/>
              <w:left w:val="nil"/>
              <w:bottom w:val="single" w:sz="4" w:space="0" w:color="auto"/>
              <w:right w:val="single" w:sz="4" w:space="0" w:color="auto"/>
            </w:tcBorders>
            <w:shd w:val="clear" w:color="000000" w:fill="D9D9D9"/>
            <w:noWrap/>
            <w:vAlign w:val="center"/>
            <w:hideMark/>
          </w:tcPr>
          <w:p w14:paraId="7950385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514.5920 </w:t>
            </w:r>
          </w:p>
        </w:tc>
        <w:tc>
          <w:tcPr>
            <w:tcW w:w="1361" w:type="dxa"/>
            <w:tcBorders>
              <w:top w:val="nil"/>
              <w:left w:val="nil"/>
              <w:bottom w:val="single" w:sz="4" w:space="0" w:color="auto"/>
              <w:right w:val="single" w:sz="4" w:space="0" w:color="auto"/>
            </w:tcBorders>
            <w:shd w:val="clear" w:color="000000" w:fill="D9D9D9"/>
            <w:noWrap/>
            <w:vAlign w:val="center"/>
            <w:hideMark/>
          </w:tcPr>
          <w:p w14:paraId="158F00C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514.5160 </w:t>
            </w:r>
          </w:p>
        </w:tc>
        <w:tc>
          <w:tcPr>
            <w:tcW w:w="1448" w:type="dxa"/>
            <w:tcBorders>
              <w:top w:val="nil"/>
              <w:left w:val="nil"/>
              <w:bottom w:val="single" w:sz="4" w:space="0" w:color="auto"/>
              <w:right w:val="single" w:sz="4" w:space="0" w:color="auto"/>
            </w:tcBorders>
            <w:shd w:val="clear" w:color="000000" w:fill="D9D9D9"/>
            <w:noWrap/>
            <w:vAlign w:val="center"/>
            <w:hideMark/>
          </w:tcPr>
          <w:p w14:paraId="2A1EC1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78F2C74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(0.0760)</w:t>
            </w:r>
          </w:p>
        </w:tc>
      </w:tr>
      <w:tr w:rsidR="00B831FE" w:rsidRPr="00B831FE" w14:paraId="2B904C8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0D1F6F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NVA636</w:t>
            </w:r>
          </w:p>
        </w:tc>
        <w:tc>
          <w:tcPr>
            <w:tcW w:w="1385" w:type="dxa"/>
            <w:tcBorders>
              <w:top w:val="nil"/>
              <w:left w:val="nil"/>
              <w:bottom w:val="single" w:sz="4" w:space="0" w:color="auto"/>
              <w:right w:val="single" w:sz="4" w:space="0" w:color="auto"/>
            </w:tcBorders>
            <w:shd w:val="clear" w:color="auto" w:fill="auto"/>
            <w:noWrap/>
            <w:vAlign w:val="center"/>
            <w:hideMark/>
          </w:tcPr>
          <w:p w14:paraId="11FCD45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581199.577</w:t>
            </w:r>
          </w:p>
        </w:tc>
        <w:tc>
          <w:tcPr>
            <w:tcW w:w="1497" w:type="dxa"/>
            <w:tcBorders>
              <w:top w:val="nil"/>
              <w:left w:val="nil"/>
              <w:bottom w:val="single" w:sz="4" w:space="0" w:color="auto"/>
              <w:right w:val="single" w:sz="4" w:space="0" w:color="auto"/>
            </w:tcBorders>
            <w:shd w:val="clear" w:color="auto" w:fill="auto"/>
            <w:noWrap/>
            <w:vAlign w:val="center"/>
            <w:hideMark/>
          </w:tcPr>
          <w:p w14:paraId="2B6B3A0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4156147.195</w:t>
            </w:r>
          </w:p>
        </w:tc>
        <w:tc>
          <w:tcPr>
            <w:tcW w:w="1361" w:type="dxa"/>
            <w:tcBorders>
              <w:top w:val="nil"/>
              <w:left w:val="nil"/>
              <w:bottom w:val="single" w:sz="4" w:space="0" w:color="auto"/>
              <w:right w:val="single" w:sz="4" w:space="0" w:color="auto"/>
            </w:tcBorders>
            <w:shd w:val="clear" w:color="auto" w:fill="auto"/>
            <w:noWrap/>
            <w:vAlign w:val="center"/>
            <w:hideMark/>
          </w:tcPr>
          <w:p w14:paraId="4B9D8F1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487.5950 </w:t>
            </w:r>
          </w:p>
        </w:tc>
        <w:tc>
          <w:tcPr>
            <w:tcW w:w="1361" w:type="dxa"/>
            <w:tcBorders>
              <w:top w:val="nil"/>
              <w:left w:val="nil"/>
              <w:bottom w:val="single" w:sz="4" w:space="0" w:color="auto"/>
              <w:right w:val="single" w:sz="4" w:space="0" w:color="auto"/>
            </w:tcBorders>
            <w:shd w:val="clear" w:color="auto" w:fill="auto"/>
            <w:noWrap/>
            <w:vAlign w:val="center"/>
            <w:hideMark/>
          </w:tcPr>
          <w:p w14:paraId="76867F0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487.5160 </w:t>
            </w:r>
          </w:p>
        </w:tc>
        <w:tc>
          <w:tcPr>
            <w:tcW w:w="1448" w:type="dxa"/>
            <w:tcBorders>
              <w:top w:val="nil"/>
              <w:left w:val="nil"/>
              <w:bottom w:val="single" w:sz="4" w:space="0" w:color="auto"/>
              <w:right w:val="single" w:sz="4" w:space="0" w:color="auto"/>
            </w:tcBorders>
            <w:shd w:val="clear" w:color="auto" w:fill="auto"/>
            <w:noWrap/>
            <w:vAlign w:val="center"/>
            <w:hideMark/>
          </w:tcPr>
          <w:p w14:paraId="20C48E8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2F9CC07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(0.0790)</w:t>
            </w:r>
          </w:p>
        </w:tc>
      </w:tr>
      <w:tr w:rsidR="00B831FE" w:rsidRPr="00B831FE" w14:paraId="1271E81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59D4B2D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NVA435</w:t>
            </w:r>
          </w:p>
        </w:tc>
        <w:tc>
          <w:tcPr>
            <w:tcW w:w="1385" w:type="dxa"/>
            <w:tcBorders>
              <w:top w:val="nil"/>
              <w:left w:val="nil"/>
              <w:bottom w:val="single" w:sz="4" w:space="0" w:color="auto"/>
              <w:right w:val="single" w:sz="4" w:space="0" w:color="auto"/>
            </w:tcBorders>
            <w:shd w:val="clear" w:color="000000" w:fill="D9D9D9"/>
            <w:noWrap/>
            <w:vAlign w:val="center"/>
            <w:hideMark/>
          </w:tcPr>
          <w:p w14:paraId="4FDD5C6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594831.127</w:t>
            </w:r>
          </w:p>
        </w:tc>
        <w:tc>
          <w:tcPr>
            <w:tcW w:w="1497" w:type="dxa"/>
            <w:tcBorders>
              <w:top w:val="nil"/>
              <w:left w:val="nil"/>
              <w:bottom w:val="single" w:sz="4" w:space="0" w:color="auto"/>
              <w:right w:val="single" w:sz="4" w:space="0" w:color="auto"/>
            </w:tcBorders>
            <w:shd w:val="clear" w:color="000000" w:fill="D9D9D9"/>
            <w:noWrap/>
            <w:vAlign w:val="center"/>
            <w:hideMark/>
          </w:tcPr>
          <w:p w14:paraId="7A2F097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4172022.511</w:t>
            </w:r>
          </w:p>
        </w:tc>
        <w:tc>
          <w:tcPr>
            <w:tcW w:w="1361" w:type="dxa"/>
            <w:tcBorders>
              <w:top w:val="nil"/>
              <w:left w:val="nil"/>
              <w:bottom w:val="single" w:sz="4" w:space="0" w:color="auto"/>
              <w:right w:val="single" w:sz="4" w:space="0" w:color="auto"/>
            </w:tcBorders>
            <w:shd w:val="clear" w:color="000000" w:fill="D9D9D9"/>
            <w:noWrap/>
            <w:vAlign w:val="center"/>
            <w:hideMark/>
          </w:tcPr>
          <w:p w14:paraId="798B654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448.2160 </w:t>
            </w:r>
          </w:p>
        </w:tc>
        <w:tc>
          <w:tcPr>
            <w:tcW w:w="1361" w:type="dxa"/>
            <w:tcBorders>
              <w:top w:val="nil"/>
              <w:left w:val="nil"/>
              <w:bottom w:val="single" w:sz="4" w:space="0" w:color="auto"/>
              <w:right w:val="single" w:sz="4" w:space="0" w:color="auto"/>
            </w:tcBorders>
            <w:shd w:val="clear" w:color="000000" w:fill="D9D9D9"/>
            <w:noWrap/>
            <w:vAlign w:val="center"/>
            <w:hideMark/>
          </w:tcPr>
          <w:p w14:paraId="73B984F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448.1320 </w:t>
            </w:r>
          </w:p>
        </w:tc>
        <w:tc>
          <w:tcPr>
            <w:tcW w:w="1448" w:type="dxa"/>
            <w:tcBorders>
              <w:top w:val="nil"/>
              <w:left w:val="nil"/>
              <w:bottom w:val="single" w:sz="4" w:space="0" w:color="auto"/>
              <w:right w:val="single" w:sz="4" w:space="0" w:color="auto"/>
            </w:tcBorders>
            <w:shd w:val="clear" w:color="000000" w:fill="D9D9D9"/>
            <w:noWrap/>
            <w:vAlign w:val="center"/>
            <w:hideMark/>
          </w:tcPr>
          <w:p w14:paraId="2F2E399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1B65261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(0.0840)</w:t>
            </w:r>
          </w:p>
        </w:tc>
      </w:tr>
      <w:tr w:rsidR="00B831FE" w:rsidRPr="00B831FE" w14:paraId="14242A3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6E2722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NVA862</w:t>
            </w:r>
          </w:p>
        </w:tc>
        <w:tc>
          <w:tcPr>
            <w:tcW w:w="1385" w:type="dxa"/>
            <w:tcBorders>
              <w:top w:val="nil"/>
              <w:left w:val="nil"/>
              <w:bottom w:val="single" w:sz="4" w:space="0" w:color="auto"/>
              <w:right w:val="single" w:sz="4" w:space="0" w:color="auto"/>
            </w:tcBorders>
            <w:shd w:val="clear" w:color="auto" w:fill="auto"/>
            <w:noWrap/>
            <w:vAlign w:val="center"/>
            <w:hideMark/>
          </w:tcPr>
          <w:p w14:paraId="284154C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578287.422</w:t>
            </w:r>
          </w:p>
        </w:tc>
        <w:tc>
          <w:tcPr>
            <w:tcW w:w="1497" w:type="dxa"/>
            <w:tcBorders>
              <w:top w:val="nil"/>
              <w:left w:val="nil"/>
              <w:bottom w:val="single" w:sz="4" w:space="0" w:color="auto"/>
              <w:right w:val="single" w:sz="4" w:space="0" w:color="auto"/>
            </w:tcBorders>
            <w:shd w:val="clear" w:color="auto" w:fill="auto"/>
            <w:noWrap/>
            <w:vAlign w:val="center"/>
            <w:hideMark/>
          </w:tcPr>
          <w:p w14:paraId="6D5E024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4160670.032</w:t>
            </w:r>
          </w:p>
        </w:tc>
        <w:tc>
          <w:tcPr>
            <w:tcW w:w="1361" w:type="dxa"/>
            <w:tcBorders>
              <w:top w:val="nil"/>
              <w:left w:val="nil"/>
              <w:bottom w:val="single" w:sz="4" w:space="0" w:color="auto"/>
              <w:right w:val="single" w:sz="4" w:space="0" w:color="auto"/>
            </w:tcBorders>
            <w:shd w:val="clear" w:color="auto" w:fill="auto"/>
            <w:noWrap/>
            <w:vAlign w:val="center"/>
            <w:hideMark/>
          </w:tcPr>
          <w:p w14:paraId="4A8A292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485.5150 </w:t>
            </w:r>
          </w:p>
        </w:tc>
        <w:tc>
          <w:tcPr>
            <w:tcW w:w="1361" w:type="dxa"/>
            <w:tcBorders>
              <w:top w:val="nil"/>
              <w:left w:val="nil"/>
              <w:bottom w:val="single" w:sz="4" w:space="0" w:color="auto"/>
              <w:right w:val="single" w:sz="4" w:space="0" w:color="auto"/>
            </w:tcBorders>
            <w:shd w:val="clear" w:color="auto" w:fill="auto"/>
            <w:noWrap/>
            <w:vAlign w:val="center"/>
            <w:hideMark/>
          </w:tcPr>
          <w:p w14:paraId="315A4CA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485.4160 </w:t>
            </w:r>
          </w:p>
        </w:tc>
        <w:tc>
          <w:tcPr>
            <w:tcW w:w="1448" w:type="dxa"/>
            <w:tcBorders>
              <w:top w:val="nil"/>
              <w:left w:val="nil"/>
              <w:bottom w:val="single" w:sz="4" w:space="0" w:color="auto"/>
              <w:right w:val="single" w:sz="4" w:space="0" w:color="auto"/>
            </w:tcBorders>
            <w:shd w:val="clear" w:color="auto" w:fill="auto"/>
            <w:noWrap/>
            <w:vAlign w:val="center"/>
            <w:hideMark/>
          </w:tcPr>
          <w:p w14:paraId="703ABFE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18E13E6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(0.0990)</w:t>
            </w:r>
          </w:p>
        </w:tc>
      </w:tr>
      <w:tr w:rsidR="00B831FE" w:rsidRPr="00B831FE" w14:paraId="712D3A3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A748BA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NVA896</w:t>
            </w:r>
          </w:p>
        </w:tc>
        <w:tc>
          <w:tcPr>
            <w:tcW w:w="1385" w:type="dxa"/>
            <w:tcBorders>
              <w:top w:val="nil"/>
              <w:left w:val="nil"/>
              <w:bottom w:val="single" w:sz="4" w:space="0" w:color="auto"/>
              <w:right w:val="single" w:sz="4" w:space="0" w:color="auto"/>
            </w:tcBorders>
            <w:shd w:val="clear" w:color="000000" w:fill="D9D9D9"/>
            <w:noWrap/>
            <w:vAlign w:val="center"/>
            <w:hideMark/>
          </w:tcPr>
          <w:p w14:paraId="741E28F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554464.480</w:t>
            </w:r>
          </w:p>
        </w:tc>
        <w:tc>
          <w:tcPr>
            <w:tcW w:w="1497" w:type="dxa"/>
            <w:tcBorders>
              <w:top w:val="nil"/>
              <w:left w:val="nil"/>
              <w:bottom w:val="single" w:sz="4" w:space="0" w:color="auto"/>
              <w:right w:val="single" w:sz="4" w:space="0" w:color="auto"/>
            </w:tcBorders>
            <w:shd w:val="clear" w:color="000000" w:fill="D9D9D9"/>
            <w:noWrap/>
            <w:vAlign w:val="center"/>
            <w:hideMark/>
          </w:tcPr>
          <w:p w14:paraId="44162E0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4156958.180</w:t>
            </w:r>
          </w:p>
        </w:tc>
        <w:tc>
          <w:tcPr>
            <w:tcW w:w="1361" w:type="dxa"/>
            <w:tcBorders>
              <w:top w:val="nil"/>
              <w:left w:val="nil"/>
              <w:bottom w:val="single" w:sz="4" w:space="0" w:color="auto"/>
              <w:right w:val="single" w:sz="4" w:space="0" w:color="auto"/>
            </w:tcBorders>
            <w:shd w:val="clear" w:color="000000" w:fill="D9D9D9"/>
            <w:noWrap/>
            <w:vAlign w:val="center"/>
            <w:hideMark/>
          </w:tcPr>
          <w:p w14:paraId="21F163B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537.5390 </w:t>
            </w:r>
          </w:p>
        </w:tc>
        <w:tc>
          <w:tcPr>
            <w:tcW w:w="1361" w:type="dxa"/>
            <w:tcBorders>
              <w:top w:val="nil"/>
              <w:left w:val="nil"/>
              <w:bottom w:val="single" w:sz="4" w:space="0" w:color="auto"/>
              <w:right w:val="single" w:sz="4" w:space="0" w:color="auto"/>
            </w:tcBorders>
            <w:shd w:val="clear" w:color="000000" w:fill="D9D9D9"/>
            <w:noWrap/>
            <w:vAlign w:val="center"/>
            <w:hideMark/>
          </w:tcPr>
          <w:p w14:paraId="448A554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537.4320 </w:t>
            </w:r>
          </w:p>
        </w:tc>
        <w:tc>
          <w:tcPr>
            <w:tcW w:w="1448" w:type="dxa"/>
            <w:tcBorders>
              <w:top w:val="nil"/>
              <w:left w:val="nil"/>
              <w:bottom w:val="single" w:sz="4" w:space="0" w:color="auto"/>
              <w:right w:val="single" w:sz="4" w:space="0" w:color="auto"/>
            </w:tcBorders>
            <w:shd w:val="clear" w:color="000000" w:fill="D9D9D9"/>
            <w:noWrap/>
            <w:vAlign w:val="center"/>
            <w:hideMark/>
          </w:tcPr>
          <w:p w14:paraId="09F5F4F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3BC434E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(0.1070)</w:t>
            </w:r>
          </w:p>
        </w:tc>
      </w:tr>
      <w:tr w:rsidR="00B831FE" w:rsidRPr="00B831FE" w14:paraId="227369E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F1FE6D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NVA634</w:t>
            </w:r>
          </w:p>
        </w:tc>
        <w:tc>
          <w:tcPr>
            <w:tcW w:w="1385" w:type="dxa"/>
            <w:tcBorders>
              <w:top w:val="nil"/>
              <w:left w:val="nil"/>
              <w:bottom w:val="single" w:sz="4" w:space="0" w:color="auto"/>
              <w:right w:val="single" w:sz="4" w:space="0" w:color="auto"/>
            </w:tcBorders>
            <w:shd w:val="clear" w:color="auto" w:fill="auto"/>
            <w:noWrap/>
            <w:vAlign w:val="center"/>
            <w:hideMark/>
          </w:tcPr>
          <w:p w14:paraId="35E888D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539610.153</w:t>
            </w:r>
          </w:p>
        </w:tc>
        <w:tc>
          <w:tcPr>
            <w:tcW w:w="1497" w:type="dxa"/>
            <w:tcBorders>
              <w:top w:val="nil"/>
              <w:left w:val="nil"/>
              <w:bottom w:val="single" w:sz="4" w:space="0" w:color="auto"/>
              <w:right w:val="single" w:sz="4" w:space="0" w:color="auto"/>
            </w:tcBorders>
            <w:shd w:val="clear" w:color="auto" w:fill="auto"/>
            <w:noWrap/>
            <w:vAlign w:val="center"/>
            <w:hideMark/>
          </w:tcPr>
          <w:p w14:paraId="34D5C6B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4152040.402</w:t>
            </w:r>
          </w:p>
        </w:tc>
        <w:tc>
          <w:tcPr>
            <w:tcW w:w="1361" w:type="dxa"/>
            <w:tcBorders>
              <w:top w:val="nil"/>
              <w:left w:val="nil"/>
              <w:bottom w:val="single" w:sz="4" w:space="0" w:color="auto"/>
              <w:right w:val="single" w:sz="4" w:space="0" w:color="auto"/>
            </w:tcBorders>
            <w:shd w:val="clear" w:color="auto" w:fill="auto"/>
            <w:noWrap/>
            <w:vAlign w:val="center"/>
            <w:hideMark/>
          </w:tcPr>
          <w:p w14:paraId="08353FF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563.4670 </w:t>
            </w:r>
          </w:p>
        </w:tc>
        <w:tc>
          <w:tcPr>
            <w:tcW w:w="1361" w:type="dxa"/>
            <w:tcBorders>
              <w:top w:val="nil"/>
              <w:left w:val="nil"/>
              <w:bottom w:val="single" w:sz="4" w:space="0" w:color="auto"/>
              <w:right w:val="single" w:sz="4" w:space="0" w:color="auto"/>
            </w:tcBorders>
            <w:shd w:val="clear" w:color="auto" w:fill="auto"/>
            <w:noWrap/>
            <w:vAlign w:val="center"/>
            <w:hideMark/>
          </w:tcPr>
          <w:p w14:paraId="7DE28B6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563.3580 </w:t>
            </w:r>
          </w:p>
        </w:tc>
        <w:tc>
          <w:tcPr>
            <w:tcW w:w="1448" w:type="dxa"/>
            <w:tcBorders>
              <w:top w:val="nil"/>
              <w:left w:val="nil"/>
              <w:bottom w:val="single" w:sz="4" w:space="0" w:color="auto"/>
              <w:right w:val="single" w:sz="4" w:space="0" w:color="auto"/>
            </w:tcBorders>
            <w:shd w:val="clear" w:color="auto" w:fill="auto"/>
            <w:noWrap/>
            <w:vAlign w:val="center"/>
            <w:hideMark/>
          </w:tcPr>
          <w:p w14:paraId="770B484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06E1E0A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(0.1090)</w:t>
            </w:r>
          </w:p>
        </w:tc>
      </w:tr>
      <w:tr w:rsidR="00B831FE" w:rsidRPr="00B831FE" w14:paraId="4B7C293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0B2FF4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NVA437</w:t>
            </w:r>
          </w:p>
        </w:tc>
        <w:tc>
          <w:tcPr>
            <w:tcW w:w="1385" w:type="dxa"/>
            <w:tcBorders>
              <w:top w:val="nil"/>
              <w:left w:val="nil"/>
              <w:bottom w:val="single" w:sz="4" w:space="0" w:color="auto"/>
              <w:right w:val="single" w:sz="4" w:space="0" w:color="auto"/>
            </w:tcBorders>
            <w:shd w:val="clear" w:color="000000" w:fill="D9D9D9"/>
            <w:noWrap/>
            <w:vAlign w:val="center"/>
            <w:hideMark/>
          </w:tcPr>
          <w:p w14:paraId="2DF8861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532532.335</w:t>
            </w:r>
          </w:p>
        </w:tc>
        <w:tc>
          <w:tcPr>
            <w:tcW w:w="1497" w:type="dxa"/>
            <w:tcBorders>
              <w:top w:val="nil"/>
              <w:left w:val="nil"/>
              <w:bottom w:val="single" w:sz="4" w:space="0" w:color="auto"/>
              <w:right w:val="single" w:sz="4" w:space="0" w:color="auto"/>
            </w:tcBorders>
            <w:shd w:val="clear" w:color="000000" w:fill="D9D9D9"/>
            <w:noWrap/>
            <w:vAlign w:val="center"/>
            <w:hideMark/>
          </w:tcPr>
          <w:p w14:paraId="323CC96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4180866.795</w:t>
            </w:r>
          </w:p>
        </w:tc>
        <w:tc>
          <w:tcPr>
            <w:tcW w:w="1361" w:type="dxa"/>
            <w:tcBorders>
              <w:top w:val="nil"/>
              <w:left w:val="nil"/>
              <w:bottom w:val="single" w:sz="4" w:space="0" w:color="auto"/>
              <w:right w:val="single" w:sz="4" w:space="0" w:color="auto"/>
            </w:tcBorders>
            <w:shd w:val="clear" w:color="000000" w:fill="D9D9D9"/>
            <w:noWrap/>
            <w:vAlign w:val="center"/>
            <w:hideMark/>
          </w:tcPr>
          <w:p w14:paraId="6107D60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580.1110 </w:t>
            </w:r>
          </w:p>
        </w:tc>
        <w:tc>
          <w:tcPr>
            <w:tcW w:w="1361" w:type="dxa"/>
            <w:tcBorders>
              <w:top w:val="nil"/>
              <w:left w:val="nil"/>
              <w:bottom w:val="single" w:sz="4" w:space="0" w:color="auto"/>
              <w:right w:val="single" w:sz="4" w:space="0" w:color="auto"/>
            </w:tcBorders>
            <w:shd w:val="clear" w:color="000000" w:fill="D9D9D9"/>
            <w:noWrap/>
            <w:vAlign w:val="center"/>
            <w:hideMark/>
          </w:tcPr>
          <w:p w14:paraId="04AAA15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579.9970 </w:t>
            </w:r>
          </w:p>
        </w:tc>
        <w:tc>
          <w:tcPr>
            <w:tcW w:w="1448" w:type="dxa"/>
            <w:tcBorders>
              <w:top w:val="nil"/>
              <w:left w:val="nil"/>
              <w:bottom w:val="single" w:sz="4" w:space="0" w:color="auto"/>
              <w:right w:val="single" w:sz="4" w:space="0" w:color="auto"/>
            </w:tcBorders>
            <w:shd w:val="clear" w:color="000000" w:fill="D9D9D9"/>
            <w:noWrap/>
            <w:vAlign w:val="center"/>
            <w:hideMark/>
          </w:tcPr>
          <w:p w14:paraId="20FB3A9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6103024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(0.1140)</w:t>
            </w:r>
          </w:p>
        </w:tc>
      </w:tr>
      <w:tr w:rsidR="00B831FE" w:rsidRPr="00B831FE" w14:paraId="6D1FB86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545729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NVA891</w:t>
            </w:r>
          </w:p>
        </w:tc>
        <w:tc>
          <w:tcPr>
            <w:tcW w:w="1385" w:type="dxa"/>
            <w:tcBorders>
              <w:top w:val="nil"/>
              <w:left w:val="nil"/>
              <w:bottom w:val="single" w:sz="4" w:space="0" w:color="auto"/>
              <w:right w:val="single" w:sz="4" w:space="0" w:color="auto"/>
            </w:tcBorders>
            <w:shd w:val="clear" w:color="auto" w:fill="auto"/>
            <w:noWrap/>
            <w:vAlign w:val="center"/>
            <w:hideMark/>
          </w:tcPr>
          <w:p w14:paraId="0449649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508367.645</w:t>
            </w:r>
          </w:p>
        </w:tc>
        <w:tc>
          <w:tcPr>
            <w:tcW w:w="1497" w:type="dxa"/>
            <w:tcBorders>
              <w:top w:val="nil"/>
              <w:left w:val="nil"/>
              <w:bottom w:val="single" w:sz="4" w:space="0" w:color="auto"/>
              <w:right w:val="single" w:sz="4" w:space="0" w:color="auto"/>
            </w:tcBorders>
            <w:shd w:val="clear" w:color="auto" w:fill="auto"/>
            <w:noWrap/>
            <w:vAlign w:val="center"/>
            <w:hideMark/>
          </w:tcPr>
          <w:p w14:paraId="0EA3EF9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4166397.624</w:t>
            </w:r>
          </w:p>
        </w:tc>
        <w:tc>
          <w:tcPr>
            <w:tcW w:w="1361" w:type="dxa"/>
            <w:tcBorders>
              <w:top w:val="nil"/>
              <w:left w:val="nil"/>
              <w:bottom w:val="single" w:sz="4" w:space="0" w:color="auto"/>
              <w:right w:val="single" w:sz="4" w:space="0" w:color="auto"/>
            </w:tcBorders>
            <w:shd w:val="clear" w:color="auto" w:fill="auto"/>
            <w:noWrap/>
            <w:vAlign w:val="center"/>
            <w:hideMark/>
          </w:tcPr>
          <w:p w14:paraId="422A157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618.5620 </w:t>
            </w:r>
          </w:p>
        </w:tc>
        <w:tc>
          <w:tcPr>
            <w:tcW w:w="1361" w:type="dxa"/>
            <w:tcBorders>
              <w:top w:val="nil"/>
              <w:left w:val="nil"/>
              <w:bottom w:val="single" w:sz="4" w:space="0" w:color="auto"/>
              <w:right w:val="single" w:sz="4" w:space="0" w:color="auto"/>
            </w:tcBorders>
            <w:shd w:val="clear" w:color="auto" w:fill="auto"/>
            <w:noWrap/>
            <w:vAlign w:val="center"/>
            <w:hideMark/>
          </w:tcPr>
          <w:p w14:paraId="6386723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618.6790 </w:t>
            </w:r>
          </w:p>
        </w:tc>
        <w:tc>
          <w:tcPr>
            <w:tcW w:w="1448" w:type="dxa"/>
            <w:tcBorders>
              <w:top w:val="nil"/>
              <w:left w:val="nil"/>
              <w:bottom w:val="single" w:sz="4" w:space="0" w:color="auto"/>
              <w:right w:val="single" w:sz="4" w:space="0" w:color="auto"/>
            </w:tcBorders>
            <w:shd w:val="clear" w:color="auto" w:fill="auto"/>
            <w:noWrap/>
            <w:vAlign w:val="center"/>
            <w:hideMark/>
          </w:tcPr>
          <w:p w14:paraId="37D9593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2841532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0.1170 </w:t>
            </w:r>
          </w:p>
        </w:tc>
      </w:tr>
      <w:tr w:rsidR="00B831FE" w:rsidRPr="00B831FE" w14:paraId="7B7E77C2"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4F28BA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NVA438</w:t>
            </w:r>
          </w:p>
        </w:tc>
        <w:tc>
          <w:tcPr>
            <w:tcW w:w="1385" w:type="dxa"/>
            <w:tcBorders>
              <w:top w:val="nil"/>
              <w:left w:val="nil"/>
              <w:bottom w:val="single" w:sz="4" w:space="0" w:color="auto"/>
              <w:right w:val="single" w:sz="4" w:space="0" w:color="auto"/>
            </w:tcBorders>
            <w:shd w:val="clear" w:color="000000" w:fill="D9D9D9"/>
            <w:noWrap/>
            <w:vAlign w:val="center"/>
            <w:hideMark/>
          </w:tcPr>
          <w:p w14:paraId="17E47B1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571170.511</w:t>
            </w:r>
          </w:p>
        </w:tc>
        <w:tc>
          <w:tcPr>
            <w:tcW w:w="1497" w:type="dxa"/>
            <w:tcBorders>
              <w:top w:val="nil"/>
              <w:left w:val="nil"/>
              <w:bottom w:val="single" w:sz="4" w:space="0" w:color="auto"/>
              <w:right w:val="single" w:sz="4" w:space="0" w:color="auto"/>
            </w:tcBorders>
            <w:shd w:val="clear" w:color="000000" w:fill="D9D9D9"/>
            <w:noWrap/>
            <w:vAlign w:val="center"/>
            <w:hideMark/>
          </w:tcPr>
          <w:p w14:paraId="3352A06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4181324.275</w:t>
            </w:r>
          </w:p>
        </w:tc>
        <w:tc>
          <w:tcPr>
            <w:tcW w:w="1361" w:type="dxa"/>
            <w:tcBorders>
              <w:top w:val="nil"/>
              <w:left w:val="nil"/>
              <w:bottom w:val="single" w:sz="4" w:space="0" w:color="auto"/>
              <w:right w:val="single" w:sz="4" w:space="0" w:color="auto"/>
            </w:tcBorders>
            <w:shd w:val="clear" w:color="000000" w:fill="D9D9D9"/>
            <w:noWrap/>
            <w:vAlign w:val="center"/>
            <w:hideMark/>
          </w:tcPr>
          <w:p w14:paraId="03DF9B9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500.7280 </w:t>
            </w:r>
          </w:p>
        </w:tc>
        <w:tc>
          <w:tcPr>
            <w:tcW w:w="1361" w:type="dxa"/>
            <w:tcBorders>
              <w:top w:val="nil"/>
              <w:left w:val="nil"/>
              <w:bottom w:val="single" w:sz="4" w:space="0" w:color="auto"/>
              <w:right w:val="single" w:sz="4" w:space="0" w:color="auto"/>
            </w:tcBorders>
            <w:shd w:val="clear" w:color="000000" w:fill="D9D9D9"/>
            <w:noWrap/>
            <w:vAlign w:val="center"/>
            <w:hideMark/>
          </w:tcPr>
          <w:p w14:paraId="34605DA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500.6070 </w:t>
            </w:r>
          </w:p>
        </w:tc>
        <w:tc>
          <w:tcPr>
            <w:tcW w:w="1448" w:type="dxa"/>
            <w:tcBorders>
              <w:top w:val="nil"/>
              <w:left w:val="nil"/>
              <w:bottom w:val="single" w:sz="4" w:space="0" w:color="auto"/>
              <w:right w:val="single" w:sz="4" w:space="0" w:color="auto"/>
            </w:tcBorders>
            <w:shd w:val="clear" w:color="000000" w:fill="D9D9D9"/>
            <w:noWrap/>
            <w:vAlign w:val="center"/>
            <w:hideMark/>
          </w:tcPr>
          <w:p w14:paraId="6FF57DD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37E8DD4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(0.1210)</w:t>
            </w:r>
          </w:p>
        </w:tc>
      </w:tr>
      <w:tr w:rsidR="00B831FE" w:rsidRPr="00B831FE" w14:paraId="5412EAA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DC554C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NVA835</w:t>
            </w:r>
          </w:p>
        </w:tc>
        <w:tc>
          <w:tcPr>
            <w:tcW w:w="1385" w:type="dxa"/>
            <w:tcBorders>
              <w:top w:val="nil"/>
              <w:left w:val="nil"/>
              <w:bottom w:val="single" w:sz="4" w:space="0" w:color="auto"/>
              <w:right w:val="single" w:sz="4" w:space="0" w:color="auto"/>
            </w:tcBorders>
            <w:shd w:val="clear" w:color="auto" w:fill="auto"/>
            <w:noWrap/>
            <w:vAlign w:val="center"/>
            <w:hideMark/>
          </w:tcPr>
          <w:p w14:paraId="5652F1B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551198.077</w:t>
            </w:r>
          </w:p>
        </w:tc>
        <w:tc>
          <w:tcPr>
            <w:tcW w:w="1497" w:type="dxa"/>
            <w:tcBorders>
              <w:top w:val="nil"/>
              <w:left w:val="nil"/>
              <w:bottom w:val="single" w:sz="4" w:space="0" w:color="auto"/>
              <w:right w:val="single" w:sz="4" w:space="0" w:color="auto"/>
            </w:tcBorders>
            <w:shd w:val="clear" w:color="auto" w:fill="auto"/>
            <w:noWrap/>
            <w:vAlign w:val="center"/>
            <w:hideMark/>
          </w:tcPr>
          <w:p w14:paraId="47110BD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4143906.093</w:t>
            </w:r>
          </w:p>
        </w:tc>
        <w:tc>
          <w:tcPr>
            <w:tcW w:w="1361" w:type="dxa"/>
            <w:tcBorders>
              <w:top w:val="nil"/>
              <w:left w:val="nil"/>
              <w:bottom w:val="single" w:sz="4" w:space="0" w:color="auto"/>
              <w:right w:val="single" w:sz="4" w:space="0" w:color="auto"/>
            </w:tcBorders>
            <w:shd w:val="clear" w:color="auto" w:fill="auto"/>
            <w:noWrap/>
            <w:vAlign w:val="center"/>
            <w:hideMark/>
          </w:tcPr>
          <w:p w14:paraId="7400470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532.5690 </w:t>
            </w:r>
          </w:p>
        </w:tc>
        <w:tc>
          <w:tcPr>
            <w:tcW w:w="1361" w:type="dxa"/>
            <w:tcBorders>
              <w:top w:val="nil"/>
              <w:left w:val="nil"/>
              <w:bottom w:val="single" w:sz="4" w:space="0" w:color="auto"/>
              <w:right w:val="single" w:sz="4" w:space="0" w:color="auto"/>
            </w:tcBorders>
            <w:shd w:val="clear" w:color="auto" w:fill="auto"/>
            <w:noWrap/>
            <w:vAlign w:val="center"/>
            <w:hideMark/>
          </w:tcPr>
          <w:p w14:paraId="49B2483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532.4410 </w:t>
            </w:r>
          </w:p>
        </w:tc>
        <w:tc>
          <w:tcPr>
            <w:tcW w:w="1448" w:type="dxa"/>
            <w:tcBorders>
              <w:top w:val="nil"/>
              <w:left w:val="nil"/>
              <w:bottom w:val="single" w:sz="4" w:space="0" w:color="auto"/>
              <w:right w:val="single" w:sz="4" w:space="0" w:color="auto"/>
            </w:tcBorders>
            <w:shd w:val="clear" w:color="auto" w:fill="auto"/>
            <w:noWrap/>
            <w:vAlign w:val="center"/>
            <w:hideMark/>
          </w:tcPr>
          <w:p w14:paraId="578929F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441AD2B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(0.1280)</w:t>
            </w:r>
          </w:p>
        </w:tc>
      </w:tr>
      <w:tr w:rsidR="00B831FE" w:rsidRPr="00B831FE" w14:paraId="20078B16"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4C20F7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NVA836</w:t>
            </w:r>
          </w:p>
        </w:tc>
        <w:tc>
          <w:tcPr>
            <w:tcW w:w="1385" w:type="dxa"/>
            <w:tcBorders>
              <w:top w:val="nil"/>
              <w:left w:val="nil"/>
              <w:bottom w:val="single" w:sz="4" w:space="0" w:color="auto"/>
              <w:right w:val="single" w:sz="4" w:space="0" w:color="auto"/>
            </w:tcBorders>
            <w:shd w:val="clear" w:color="000000" w:fill="D9D9D9"/>
            <w:noWrap/>
            <w:vAlign w:val="center"/>
            <w:hideMark/>
          </w:tcPr>
          <w:p w14:paraId="53D93F6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601859.293</w:t>
            </w:r>
          </w:p>
        </w:tc>
        <w:tc>
          <w:tcPr>
            <w:tcW w:w="1497" w:type="dxa"/>
            <w:tcBorders>
              <w:top w:val="nil"/>
              <w:left w:val="nil"/>
              <w:bottom w:val="single" w:sz="4" w:space="0" w:color="auto"/>
              <w:right w:val="single" w:sz="4" w:space="0" w:color="auto"/>
            </w:tcBorders>
            <w:shd w:val="clear" w:color="000000" w:fill="D9D9D9"/>
            <w:noWrap/>
            <w:vAlign w:val="center"/>
            <w:hideMark/>
          </w:tcPr>
          <w:p w14:paraId="5061F1D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4146426.619</w:t>
            </w:r>
          </w:p>
        </w:tc>
        <w:tc>
          <w:tcPr>
            <w:tcW w:w="1361" w:type="dxa"/>
            <w:tcBorders>
              <w:top w:val="nil"/>
              <w:left w:val="nil"/>
              <w:bottom w:val="single" w:sz="4" w:space="0" w:color="auto"/>
              <w:right w:val="single" w:sz="4" w:space="0" w:color="auto"/>
            </w:tcBorders>
            <w:shd w:val="clear" w:color="000000" w:fill="D9D9D9"/>
            <w:noWrap/>
            <w:vAlign w:val="center"/>
            <w:hideMark/>
          </w:tcPr>
          <w:p w14:paraId="588696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454.0320 </w:t>
            </w:r>
          </w:p>
        </w:tc>
        <w:tc>
          <w:tcPr>
            <w:tcW w:w="1361" w:type="dxa"/>
            <w:tcBorders>
              <w:top w:val="nil"/>
              <w:left w:val="nil"/>
              <w:bottom w:val="single" w:sz="4" w:space="0" w:color="auto"/>
              <w:right w:val="single" w:sz="4" w:space="0" w:color="auto"/>
            </w:tcBorders>
            <w:shd w:val="clear" w:color="000000" w:fill="D9D9D9"/>
            <w:noWrap/>
            <w:vAlign w:val="center"/>
            <w:hideMark/>
          </w:tcPr>
          <w:p w14:paraId="3E4963F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453.8730 </w:t>
            </w:r>
          </w:p>
        </w:tc>
        <w:tc>
          <w:tcPr>
            <w:tcW w:w="1448" w:type="dxa"/>
            <w:tcBorders>
              <w:top w:val="nil"/>
              <w:left w:val="nil"/>
              <w:bottom w:val="single" w:sz="4" w:space="0" w:color="auto"/>
              <w:right w:val="single" w:sz="4" w:space="0" w:color="auto"/>
            </w:tcBorders>
            <w:shd w:val="clear" w:color="000000" w:fill="D9D9D9"/>
            <w:noWrap/>
            <w:vAlign w:val="center"/>
            <w:hideMark/>
          </w:tcPr>
          <w:p w14:paraId="208D4AB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6778CAC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(0.1590)</w:t>
            </w:r>
          </w:p>
        </w:tc>
      </w:tr>
      <w:tr w:rsidR="00B831FE" w:rsidRPr="00B831FE" w14:paraId="7AC4FBC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C6F823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NVA838</w:t>
            </w:r>
          </w:p>
        </w:tc>
        <w:tc>
          <w:tcPr>
            <w:tcW w:w="1385" w:type="dxa"/>
            <w:tcBorders>
              <w:top w:val="nil"/>
              <w:left w:val="nil"/>
              <w:bottom w:val="single" w:sz="4" w:space="0" w:color="auto"/>
              <w:right w:val="single" w:sz="4" w:space="0" w:color="auto"/>
            </w:tcBorders>
            <w:shd w:val="clear" w:color="auto" w:fill="auto"/>
            <w:noWrap/>
            <w:vAlign w:val="center"/>
            <w:hideMark/>
          </w:tcPr>
          <w:p w14:paraId="3CE34CC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574003.320</w:t>
            </w:r>
          </w:p>
        </w:tc>
        <w:tc>
          <w:tcPr>
            <w:tcW w:w="1497" w:type="dxa"/>
            <w:tcBorders>
              <w:top w:val="nil"/>
              <w:left w:val="nil"/>
              <w:bottom w:val="single" w:sz="4" w:space="0" w:color="auto"/>
              <w:right w:val="single" w:sz="4" w:space="0" w:color="auto"/>
            </w:tcBorders>
            <w:shd w:val="clear" w:color="auto" w:fill="auto"/>
            <w:noWrap/>
            <w:vAlign w:val="center"/>
            <w:hideMark/>
          </w:tcPr>
          <w:p w14:paraId="77061F9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4144603.049</w:t>
            </w:r>
          </w:p>
        </w:tc>
        <w:tc>
          <w:tcPr>
            <w:tcW w:w="1361" w:type="dxa"/>
            <w:tcBorders>
              <w:top w:val="nil"/>
              <w:left w:val="nil"/>
              <w:bottom w:val="single" w:sz="4" w:space="0" w:color="auto"/>
              <w:right w:val="single" w:sz="4" w:space="0" w:color="auto"/>
            </w:tcBorders>
            <w:shd w:val="clear" w:color="auto" w:fill="auto"/>
            <w:noWrap/>
            <w:vAlign w:val="center"/>
            <w:hideMark/>
          </w:tcPr>
          <w:p w14:paraId="40F81E1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458.7750 </w:t>
            </w:r>
          </w:p>
        </w:tc>
        <w:tc>
          <w:tcPr>
            <w:tcW w:w="1361" w:type="dxa"/>
            <w:tcBorders>
              <w:top w:val="nil"/>
              <w:left w:val="nil"/>
              <w:bottom w:val="single" w:sz="4" w:space="0" w:color="auto"/>
              <w:right w:val="single" w:sz="4" w:space="0" w:color="auto"/>
            </w:tcBorders>
            <w:shd w:val="clear" w:color="auto" w:fill="auto"/>
            <w:noWrap/>
            <w:vAlign w:val="center"/>
            <w:hideMark/>
          </w:tcPr>
          <w:p w14:paraId="09A6E74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458.6140 </w:t>
            </w:r>
          </w:p>
        </w:tc>
        <w:tc>
          <w:tcPr>
            <w:tcW w:w="1448" w:type="dxa"/>
            <w:tcBorders>
              <w:top w:val="nil"/>
              <w:left w:val="nil"/>
              <w:bottom w:val="single" w:sz="4" w:space="0" w:color="auto"/>
              <w:right w:val="single" w:sz="4" w:space="0" w:color="auto"/>
            </w:tcBorders>
            <w:shd w:val="clear" w:color="auto" w:fill="auto"/>
            <w:noWrap/>
            <w:vAlign w:val="center"/>
            <w:hideMark/>
          </w:tcPr>
          <w:p w14:paraId="6302FB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046A3D7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(0.1610)</w:t>
            </w:r>
          </w:p>
        </w:tc>
      </w:tr>
      <w:tr w:rsidR="00B831FE" w:rsidRPr="00B831FE" w14:paraId="2EFB085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1FD1E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NVA834</w:t>
            </w:r>
          </w:p>
        </w:tc>
        <w:tc>
          <w:tcPr>
            <w:tcW w:w="1385" w:type="dxa"/>
            <w:tcBorders>
              <w:top w:val="nil"/>
              <w:left w:val="nil"/>
              <w:bottom w:val="single" w:sz="4" w:space="0" w:color="auto"/>
              <w:right w:val="single" w:sz="4" w:space="0" w:color="auto"/>
            </w:tcBorders>
            <w:shd w:val="clear" w:color="000000" w:fill="D9D9D9"/>
            <w:noWrap/>
            <w:vAlign w:val="center"/>
            <w:hideMark/>
          </w:tcPr>
          <w:p w14:paraId="1688CAE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523443.642</w:t>
            </w:r>
          </w:p>
        </w:tc>
        <w:tc>
          <w:tcPr>
            <w:tcW w:w="1497" w:type="dxa"/>
            <w:tcBorders>
              <w:top w:val="nil"/>
              <w:left w:val="nil"/>
              <w:bottom w:val="single" w:sz="4" w:space="0" w:color="auto"/>
              <w:right w:val="single" w:sz="4" w:space="0" w:color="auto"/>
            </w:tcBorders>
            <w:shd w:val="clear" w:color="000000" w:fill="D9D9D9"/>
            <w:noWrap/>
            <w:vAlign w:val="center"/>
            <w:hideMark/>
          </w:tcPr>
          <w:p w14:paraId="18DDD49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4175789.798</w:t>
            </w:r>
          </w:p>
        </w:tc>
        <w:tc>
          <w:tcPr>
            <w:tcW w:w="1361" w:type="dxa"/>
            <w:tcBorders>
              <w:top w:val="nil"/>
              <w:left w:val="nil"/>
              <w:bottom w:val="single" w:sz="4" w:space="0" w:color="auto"/>
              <w:right w:val="single" w:sz="4" w:space="0" w:color="auto"/>
            </w:tcBorders>
            <w:shd w:val="clear" w:color="000000" w:fill="D9D9D9"/>
            <w:noWrap/>
            <w:vAlign w:val="center"/>
            <w:hideMark/>
          </w:tcPr>
          <w:p w14:paraId="113288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595.1410 </w:t>
            </w:r>
          </w:p>
        </w:tc>
        <w:tc>
          <w:tcPr>
            <w:tcW w:w="1361" w:type="dxa"/>
            <w:tcBorders>
              <w:top w:val="nil"/>
              <w:left w:val="nil"/>
              <w:bottom w:val="single" w:sz="4" w:space="0" w:color="auto"/>
              <w:right w:val="single" w:sz="4" w:space="0" w:color="auto"/>
            </w:tcBorders>
            <w:shd w:val="clear" w:color="000000" w:fill="D9D9D9"/>
            <w:noWrap/>
            <w:vAlign w:val="center"/>
            <w:hideMark/>
          </w:tcPr>
          <w:p w14:paraId="5A9E9A2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594.9710 </w:t>
            </w:r>
          </w:p>
        </w:tc>
        <w:tc>
          <w:tcPr>
            <w:tcW w:w="1448" w:type="dxa"/>
            <w:tcBorders>
              <w:top w:val="nil"/>
              <w:left w:val="nil"/>
              <w:bottom w:val="single" w:sz="4" w:space="0" w:color="auto"/>
              <w:right w:val="single" w:sz="4" w:space="0" w:color="auto"/>
            </w:tcBorders>
            <w:shd w:val="clear" w:color="000000" w:fill="D9D9D9"/>
            <w:noWrap/>
            <w:vAlign w:val="center"/>
            <w:hideMark/>
          </w:tcPr>
          <w:p w14:paraId="118BF34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40FFC37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(0.1700)</w:t>
            </w:r>
          </w:p>
        </w:tc>
      </w:tr>
      <w:tr w:rsidR="00B831FE" w:rsidRPr="00B831FE" w14:paraId="2407482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F7CF15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NVA624</w:t>
            </w:r>
          </w:p>
        </w:tc>
        <w:tc>
          <w:tcPr>
            <w:tcW w:w="1385" w:type="dxa"/>
            <w:tcBorders>
              <w:top w:val="nil"/>
              <w:left w:val="nil"/>
              <w:bottom w:val="single" w:sz="4" w:space="0" w:color="auto"/>
              <w:right w:val="single" w:sz="4" w:space="0" w:color="auto"/>
            </w:tcBorders>
            <w:shd w:val="clear" w:color="auto" w:fill="auto"/>
            <w:noWrap/>
            <w:vAlign w:val="center"/>
            <w:hideMark/>
          </w:tcPr>
          <w:p w14:paraId="27426AD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506846.106</w:t>
            </w:r>
          </w:p>
        </w:tc>
        <w:tc>
          <w:tcPr>
            <w:tcW w:w="1497" w:type="dxa"/>
            <w:tcBorders>
              <w:top w:val="nil"/>
              <w:left w:val="nil"/>
              <w:bottom w:val="single" w:sz="4" w:space="0" w:color="auto"/>
              <w:right w:val="single" w:sz="4" w:space="0" w:color="auto"/>
            </w:tcBorders>
            <w:shd w:val="clear" w:color="auto" w:fill="auto"/>
            <w:noWrap/>
            <w:vAlign w:val="center"/>
            <w:hideMark/>
          </w:tcPr>
          <w:p w14:paraId="3A0ABA9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4174567.157</w:t>
            </w:r>
          </w:p>
        </w:tc>
        <w:tc>
          <w:tcPr>
            <w:tcW w:w="1361" w:type="dxa"/>
            <w:tcBorders>
              <w:top w:val="nil"/>
              <w:left w:val="nil"/>
              <w:bottom w:val="single" w:sz="4" w:space="0" w:color="auto"/>
              <w:right w:val="single" w:sz="4" w:space="0" w:color="auto"/>
            </w:tcBorders>
            <w:shd w:val="clear" w:color="auto" w:fill="auto"/>
            <w:noWrap/>
            <w:vAlign w:val="center"/>
            <w:hideMark/>
          </w:tcPr>
          <w:p w14:paraId="48A4001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621.7070 </w:t>
            </w:r>
          </w:p>
        </w:tc>
        <w:tc>
          <w:tcPr>
            <w:tcW w:w="1361" w:type="dxa"/>
            <w:tcBorders>
              <w:top w:val="nil"/>
              <w:left w:val="nil"/>
              <w:bottom w:val="single" w:sz="4" w:space="0" w:color="auto"/>
              <w:right w:val="single" w:sz="4" w:space="0" w:color="auto"/>
            </w:tcBorders>
            <w:shd w:val="clear" w:color="auto" w:fill="auto"/>
            <w:noWrap/>
            <w:vAlign w:val="center"/>
            <w:hideMark/>
          </w:tcPr>
          <w:p w14:paraId="56A3C9F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621.9040 </w:t>
            </w:r>
          </w:p>
        </w:tc>
        <w:tc>
          <w:tcPr>
            <w:tcW w:w="1448" w:type="dxa"/>
            <w:tcBorders>
              <w:top w:val="nil"/>
              <w:left w:val="nil"/>
              <w:bottom w:val="single" w:sz="4" w:space="0" w:color="auto"/>
              <w:right w:val="single" w:sz="4" w:space="0" w:color="auto"/>
            </w:tcBorders>
            <w:shd w:val="clear" w:color="auto" w:fill="auto"/>
            <w:noWrap/>
            <w:vAlign w:val="center"/>
            <w:hideMark/>
          </w:tcPr>
          <w:p w14:paraId="64880C9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auto" w:fill="auto"/>
            <w:noWrap/>
            <w:vAlign w:val="center"/>
            <w:hideMark/>
          </w:tcPr>
          <w:p w14:paraId="525864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0.1970 </w:t>
            </w:r>
          </w:p>
        </w:tc>
      </w:tr>
      <w:tr w:rsidR="00B831FE" w:rsidRPr="00B831FE" w14:paraId="673E7B9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6687A3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NVA429</w:t>
            </w:r>
          </w:p>
        </w:tc>
        <w:tc>
          <w:tcPr>
            <w:tcW w:w="1385" w:type="dxa"/>
            <w:tcBorders>
              <w:top w:val="nil"/>
              <w:left w:val="nil"/>
              <w:bottom w:val="single" w:sz="4" w:space="0" w:color="auto"/>
              <w:right w:val="single" w:sz="4" w:space="0" w:color="auto"/>
            </w:tcBorders>
            <w:shd w:val="clear" w:color="000000" w:fill="D9D9D9"/>
            <w:noWrap/>
            <w:vAlign w:val="center"/>
            <w:hideMark/>
          </w:tcPr>
          <w:p w14:paraId="3124FBE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508595.483</w:t>
            </w:r>
          </w:p>
        </w:tc>
        <w:tc>
          <w:tcPr>
            <w:tcW w:w="1497" w:type="dxa"/>
            <w:tcBorders>
              <w:top w:val="nil"/>
              <w:left w:val="nil"/>
              <w:bottom w:val="single" w:sz="4" w:space="0" w:color="auto"/>
              <w:right w:val="single" w:sz="4" w:space="0" w:color="auto"/>
            </w:tcBorders>
            <w:shd w:val="clear" w:color="000000" w:fill="D9D9D9"/>
            <w:noWrap/>
            <w:vAlign w:val="center"/>
            <w:hideMark/>
          </w:tcPr>
          <w:p w14:paraId="72E08CA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4156766.924</w:t>
            </w:r>
          </w:p>
        </w:tc>
        <w:tc>
          <w:tcPr>
            <w:tcW w:w="1361" w:type="dxa"/>
            <w:tcBorders>
              <w:top w:val="nil"/>
              <w:left w:val="nil"/>
              <w:bottom w:val="single" w:sz="4" w:space="0" w:color="auto"/>
              <w:right w:val="single" w:sz="4" w:space="0" w:color="auto"/>
            </w:tcBorders>
            <w:shd w:val="clear" w:color="000000" w:fill="D9D9D9"/>
            <w:noWrap/>
            <w:vAlign w:val="center"/>
            <w:hideMark/>
          </w:tcPr>
          <w:p w14:paraId="2B81DF2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626.1590 </w:t>
            </w:r>
          </w:p>
        </w:tc>
        <w:tc>
          <w:tcPr>
            <w:tcW w:w="1361" w:type="dxa"/>
            <w:tcBorders>
              <w:top w:val="nil"/>
              <w:left w:val="nil"/>
              <w:bottom w:val="single" w:sz="4" w:space="0" w:color="auto"/>
              <w:right w:val="single" w:sz="4" w:space="0" w:color="auto"/>
            </w:tcBorders>
            <w:shd w:val="clear" w:color="000000" w:fill="D9D9D9"/>
            <w:noWrap/>
            <w:vAlign w:val="center"/>
            <w:hideMark/>
          </w:tcPr>
          <w:p w14:paraId="305AC36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626.3580 </w:t>
            </w:r>
          </w:p>
        </w:tc>
        <w:tc>
          <w:tcPr>
            <w:tcW w:w="1448" w:type="dxa"/>
            <w:tcBorders>
              <w:top w:val="nil"/>
              <w:left w:val="nil"/>
              <w:bottom w:val="single" w:sz="4" w:space="0" w:color="auto"/>
              <w:right w:val="single" w:sz="4" w:space="0" w:color="auto"/>
            </w:tcBorders>
            <w:shd w:val="clear" w:color="000000" w:fill="D9D9D9"/>
            <w:noWrap/>
            <w:vAlign w:val="center"/>
            <w:hideMark/>
          </w:tcPr>
          <w:p w14:paraId="2506C69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188" w:type="dxa"/>
            <w:tcBorders>
              <w:top w:val="nil"/>
              <w:left w:val="nil"/>
              <w:bottom w:val="single" w:sz="4" w:space="0" w:color="auto"/>
              <w:right w:val="single" w:sz="4" w:space="0" w:color="auto"/>
            </w:tcBorders>
            <w:shd w:val="clear" w:color="000000" w:fill="D9D9D9"/>
            <w:noWrap/>
            <w:vAlign w:val="center"/>
            <w:hideMark/>
          </w:tcPr>
          <w:p w14:paraId="0FFC907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0.1990 </w:t>
            </w:r>
          </w:p>
        </w:tc>
      </w:tr>
      <w:tr w:rsidR="00B831FE" w:rsidRPr="00B831FE" w14:paraId="488D6972"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3176A2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VVA436</w:t>
            </w:r>
          </w:p>
        </w:tc>
        <w:tc>
          <w:tcPr>
            <w:tcW w:w="1385" w:type="dxa"/>
            <w:tcBorders>
              <w:top w:val="nil"/>
              <w:left w:val="nil"/>
              <w:bottom w:val="single" w:sz="4" w:space="0" w:color="auto"/>
              <w:right w:val="single" w:sz="4" w:space="0" w:color="auto"/>
            </w:tcBorders>
            <w:shd w:val="clear" w:color="auto" w:fill="auto"/>
            <w:noWrap/>
            <w:vAlign w:val="center"/>
            <w:hideMark/>
          </w:tcPr>
          <w:p w14:paraId="14512DE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558541.507</w:t>
            </w:r>
          </w:p>
        </w:tc>
        <w:tc>
          <w:tcPr>
            <w:tcW w:w="1497" w:type="dxa"/>
            <w:tcBorders>
              <w:top w:val="nil"/>
              <w:left w:val="nil"/>
              <w:bottom w:val="single" w:sz="4" w:space="0" w:color="auto"/>
              <w:right w:val="single" w:sz="4" w:space="0" w:color="auto"/>
            </w:tcBorders>
            <w:shd w:val="clear" w:color="auto" w:fill="auto"/>
            <w:noWrap/>
            <w:vAlign w:val="center"/>
            <w:hideMark/>
          </w:tcPr>
          <w:p w14:paraId="095A731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4157576.384</w:t>
            </w:r>
          </w:p>
        </w:tc>
        <w:tc>
          <w:tcPr>
            <w:tcW w:w="1361" w:type="dxa"/>
            <w:tcBorders>
              <w:top w:val="nil"/>
              <w:left w:val="nil"/>
              <w:bottom w:val="single" w:sz="4" w:space="0" w:color="auto"/>
              <w:right w:val="single" w:sz="4" w:space="0" w:color="auto"/>
            </w:tcBorders>
            <w:shd w:val="clear" w:color="auto" w:fill="auto"/>
            <w:noWrap/>
            <w:vAlign w:val="center"/>
            <w:hideMark/>
          </w:tcPr>
          <w:p w14:paraId="6DFE55C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520.1980 </w:t>
            </w:r>
          </w:p>
        </w:tc>
        <w:tc>
          <w:tcPr>
            <w:tcW w:w="1361" w:type="dxa"/>
            <w:tcBorders>
              <w:top w:val="nil"/>
              <w:left w:val="nil"/>
              <w:bottom w:val="single" w:sz="4" w:space="0" w:color="auto"/>
              <w:right w:val="single" w:sz="4" w:space="0" w:color="auto"/>
            </w:tcBorders>
            <w:shd w:val="clear" w:color="auto" w:fill="auto"/>
            <w:noWrap/>
            <w:vAlign w:val="center"/>
            <w:hideMark/>
          </w:tcPr>
          <w:p w14:paraId="512EA3D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520.1990 </w:t>
            </w:r>
          </w:p>
        </w:tc>
        <w:tc>
          <w:tcPr>
            <w:tcW w:w="1448" w:type="dxa"/>
            <w:tcBorders>
              <w:top w:val="nil"/>
              <w:left w:val="nil"/>
              <w:bottom w:val="single" w:sz="4" w:space="0" w:color="auto"/>
              <w:right w:val="single" w:sz="4" w:space="0" w:color="auto"/>
            </w:tcBorders>
            <w:shd w:val="clear" w:color="auto" w:fill="auto"/>
            <w:noWrap/>
            <w:vAlign w:val="center"/>
            <w:hideMark/>
          </w:tcPr>
          <w:p w14:paraId="0551420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195E0FB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0.0010 </w:t>
            </w:r>
          </w:p>
        </w:tc>
      </w:tr>
      <w:tr w:rsidR="00B831FE" w:rsidRPr="00B831FE" w14:paraId="549CDF6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4131A5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VVA439</w:t>
            </w:r>
          </w:p>
        </w:tc>
        <w:tc>
          <w:tcPr>
            <w:tcW w:w="1385" w:type="dxa"/>
            <w:tcBorders>
              <w:top w:val="nil"/>
              <w:left w:val="nil"/>
              <w:bottom w:val="single" w:sz="4" w:space="0" w:color="auto"/>
              <w:right w:val="single" w:sz="4" w:space="0" w:color="auto"/>
            </w:tcBorders>
            <w:shd w:val="clear" w:color="000000" w:fill="D9D9D9"/>
            <w:noWrap/>
            <w:vAlign w:val="center"/>
            <w:hideMark/>
          </w:tcPr>
          <w:p w14:paraId="1BE5A8D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578295.718</w:t>
            </w:r>
          </w:p>
        </w:tc>
        <w:tc>
          <w:tcPr>
            <w:tcW w:w="1497" w:type="dxa"/>
            <w:tcBorders>
              <w:top w:val="nil"/>
              <w:left w:val="nil"/>
              <w:bottom w:val="single" w:sz="4" w:space="0" w:color="auto"/>
              <w:right w:val="single" w:sz="4" w:space="0" w:color="auto"/>
            </w:tcBorders>
            <w:shd w:val="clear" w:color="000000" w:fill="D9D9D9"/>
            <w:noWrap/>
            <w:vAlign w:val="center"/>
            <w:hideMark/>
          </w:tcPr>
          <w:p w14:paraId="5489F22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4160680.123</w:t>
            </w:r>
          </w:p>
        </w:tc>
        <w:tc>
          <w:tcPr>
            <w:tcW w:w="1361" w:type="dxa"/>
            <w:tcBorders>
              <w:top w:val="nil"/>
              <w:left w:val="nil"/>
              <w:bottom w:val="single" w:sz="4" w:space="0" w:color="auto"/>
              <w:right w:val="single" w:sz="4" w:space="0" w:color="auto"/>
            </w:tcBorders>
            <w:shd w:val="clear" w:color="000000" w:fill="D9D9D9"/>
            <w:noWrap/>
            <w:vAlign w:val="center"/>
            <w:hideMark/>
          </w:tcPr>
          <w:p w14:paraId="4B1AA9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485.6360 </w:t>
            </w:r>
          </w:p>
        </w:tc>
        <w:tc>
          <w:tcPr>
            <w:tcW w:w="1361" w:type="dxa"/>
            <w:tcBorders>
              <w:top w:val="nil"/>
              <w:left w:val="nil"/>
              <w:bottom w:val="single" w:sz="4" w:space="0" w:color="auto"/>
              <w:right w:val="single" w:sz="4" w:space="0" w:color="auto"/>
            </w:tcBorders>
            <w:shd w:val="clear" w:color="000000" w:fill="D9D9D9"/>
            <w:noWrap/>
            <w:vAlign w:val="center"/>
            <w:hideMark/>
          </w:tcPr>
          <w:p w14:paraId="58D88D8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485.6350 </w:t>
            </w:r>
          </w:p>
        </w:tc>
        <w:tc>
          <w:tcPr>
            <w:tcW w:w="1448" w:type="dxa"/>
            <w:tcBorders>
              <w:top w:val="nil"/>
              <w:left w:val="nil"/>
              <w:bottom w:val="single" w:sz="4" w:space="0" w:color="auto"/>
              <w:right w:val="single" w:sz="4" w:space="0" w:color="auto"/>
            </w:tcBorders>
            <w:shd w:val="clear" w:color="000000" w:fill="D9D9D9"/>
            <w:noWrap/>
            <w:vAlign w:val="center"/>
            <w:hideMark/>
          </w:tcPr>
          <w:p w14:paraId="06BAECC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4C1B767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(0.0010)</w:t>
            </w:r>
          </w:p>
        </w:tc>
      </w:tr>
      <w:tr w:rsidR="00B831FE" w:rsidRPr="00B831FE" w14:paraId="0D51DCA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133CF1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VVA302</w:t>
            </w:r>
          </w:p>
        </w:tc>
        <w:tc>
          <w:tcPr>
            <w:tcW w:w="1385" w:type="dxa"/>
            <w:tcBorders>
              <w:top w:val="nil"/>
              <w:left w:val="nil"/>
              <w:bottom w:val="single" w:sz="4" w:space="0" w:color="auto"/>
              <w:right w:val="single" w:sz="4" w:space="0" w:color="auto"/>
            </w:tcBorders>
            <w:shd w:val="clear" w:color="auto" w:fill="auto"/>
            <w:noWrap/>
            <w:vAlign w:val="center"/>
            <w:hideMark/>
          </w:tcPr>
          <w:p w14:paraId="5B9C2FD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598966.078</w:t>
            </w:r>
          </w:p>
        </w:tc>
        <w:tc>
          <w:tcPr>
            <w:tcW w:w="1497" w:type="dxa"/>
            <w:tcBorders>
              <w:top w:val="nil"/>
              <w:left w:val="nil"/>
              <w:bottom w:val="single" w:sz="4" w:space="0" w:color="auto"/>
              <w:right w:val="single" w:sz="4" w:space="0" w:color="auto"/>
            </w:tcBorders>
            <w:shd w:val="clear" w:color="auto" w:fill="auto"/>
            <w:noWrap/>
            <w:vAlign w:val="center"/>
            <w:hideMark/>
          </w:tcPr>
          <w:p w14:paraId="11E45BC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4151227.612</w:t>
            </w:r>
          </w:p>
        </w:tc>
        <w:tc>
          <w:tcPr>
            <w:tcW w:w="1361" w:type="dxa"/>
            <w:tcBorders>
              <w:top w:val="nil"/>
              <w:left w:val="nil"/>
              <w:bottom w:val="single" w:sz="4" w:space="0" w:color="auto"/>
              <w:right w:val="single" w:sz="4" w:space="0" w:color="auto"/>
            </w:tcBorders>
            <w:shd w:val="clear" w:color="auto" w:fill="auto"/>
            <w:noWrap/>
            <w:vAlign w:val="center"/>
            <w:hideMark/>
          </w:tcPr>
          <w:p w14:paraId="00A24AE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451.0000 </w:t>
            </w:r>
          </w:p>
        </w:tc>
        <w:tc>
          <w:tcPr>
            <w:tcW w:w="1361" w:type="dxa"/>
            <w:tcBorders>
              <w:top w:val="nil"/>
              <w:left w:val="nil"/>
              <w:bottom w:val="single" w:sz="4" w:space="0" w:color="auto"/>
              <w:right w:val="single" w:sz="4" w:space="0" w:color="auto"/>
            </w:tcBorders>
            <w:shd w:val="clear" w:color="auto" w:fill="auto"/>
            <w:noWrap/>
            <w:vAlign w:val="center"/>
            <w:hideMark/>
          </w:tcPr>
          <w:p w14:paraId="6D2100D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451.0050 </w:t>
            </w:r>
          </w:p>
        </w:tc>
        <w:tc>
          <w:tcPr>
            <w:tcW w:w="1448" w:type="dxa"/>
            <w:tcBorders>
              <w:top w:val="nil"/>
              <w:left w:val="nil"/>
              <w:bottom w:val="single" w:sz="4" w:space="0" w:color="auto"/>
              <w:right w:val="single" w:sz="4" w:space="0" w:color="auto"/>
            </w:tcBorders>
            <w:shd w:val="clear" w:color="auto" w:fill="auto"/>
            <w:noWrap/>
            <w:vAlign w:val="center"/>
            <w:hideMark/>
          </w:tcPr>
          <w:p w14:paraId="262A58C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419BB3E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0.0050 </w:t>
            </w:r>
          </w:p>
        </w:tc>
      </w:tr>
      <w:tr w:rsidR="00B831FE" w:rsidRPr="00B831FE" w14:paraId="5F61ED1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88A681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VVA437</w:t>
            </w:r>
          </w:p>
        </w:tc>
        <w:tc>
          <w:tcPr>
            <w:tcW w:w="1385" w:type="dxa"/>
            <w:tcBorders>
              <w:top w:val="nil"/>
              <w:left w:val="nil"/>
              <w:bottom w:val="single" w:sz="4" w:space="0" w:color="auto"/>
              <w:right w:val="single" w:sz="4" w:space="0" w:color="auto"/>
            </w:tcBorders>
            <w:shd w:val="clear" w:color="000000" w:fill="D9D9D9"/>
            <w:noWrap/>
            <w:vAlign w:val="center"/>
            <w:hideMark/>
          </w:tcPr>
          <w:p w14:paraId="10C8963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568920.424</w:t>
            </w:r>
          </w:p>
        </w:tc>
        <w:tc>
          <w:tcPr>
            <w:tcW w:w="1497" w:type="dxa"/>
            <w:tcBorders>
              <w:top w:val="nil"/>
              <w:left w:val="nil"/>
              <w:bottom w:val="single" w:sz="4" w:space="0" w:color="auto"/>
              <w:right w:val="single" w:sz="4" w:space="0" w:color="auto"/>
            </w:tcBorders>
            <w:shd w:val="clear" w:color="000000" w:fill="D9D9D9"/>
            <w:noWrap/>
            <w:vAlign w:val="center"/>
            <w:hideMark/>
          </w:tcPr>
          <w:p w14:paraId="7A36D37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4137008.804</w:t>
            </w:r>
          </w:p>
        </w:tc>
        <w:tc>
          <w:tcPr>
            <w:tcW w:w="1361" w:type="dxa"/>
            <w:tcBorders>
              <w:top w:val="nil"/>
              <w:left w:val="nil"/>
              <w:bottom w:val="single" w:sz="4" w:space="0" w:color="auto"/>
              <w:right w:val="single" w:sz="4" w:space="0" w:color="auto"/>
            </w:tcBorders>
            <w:shd w:val="clear" w:color="000000" w:fill="D9D9D9"/>
            <w:noWrap/>
            <w:vAlign w:val="center"/>
            <w:hideMark/>
          </w:tcPr>
          <w:p w14:paraId="245AFA6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515.1510 </w:t>
            </w:r>
          </w:p>
        </w:tc>
        <w:tc>
          <w:tcPr>
            <w:tcW w:w="1361" w:type="dxa"/>
            <w:tcBorders>
              <w:top w:val="nil"/>
              <w:left w:val="nil"/>
              <w:bottom w:val="single" w:sz="4" w:space="0" w:color="auto"/>
              <w:right w:val="single" w:sz="4" w:space="0" w:color="auto"/>
            </w:tcBorders>
            <w:shd w:val="clear" w:color="000000" w:fill="D9D9D9"/>
            <w:noWrap/>
            <w:vAlign w:val="center"/>
            <w:hideMark/>
          </w:tcPr>
          <w:p w14:paraId="5146406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515.1460 </w:t>
            </w:r>
          </w:p>
        </w:tc>
        <w:tc>
          <w:tcPr>
            <w:tcW w:w="1448" w:type="dxa"/>
            <w:tcBorders>
              <w:top w:val="nil"/>
              <w:left w:val="nil"/>
              <w:bottom w:val="single" w:sz="4" w:space="0" w:color="auto"/>
              <w:right w:val="single" w:sz="4" w:space="0" w:color="auto"/>
            </w:tcBorders>
            <w:shd w:val="clear" w:color="000000" w:fill="D9D9D9"/>
            <w:noWrap/>
            <w:vAlign w:val="center"/>
            <w:hideMark/>
          </w:tcPr>
          <w:p w14:paraId="0F208AB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6E76D1F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(0.0050)</w:t>
            </w:r>
          </w:p>
        </w:tc>
      </w:tr>
      <w:tr w:rsidR="00B831FE" w:rsidRPr="00B831FE" w14:paraId="6E23026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AD2391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VVA632</w:t>
            </w:r>
          </w:p>
        </w:tc>
        <w:tc>
          <w:tcPr>
            <w:tcW w:w="1385" w:type="dxa"/>
            <w:tcBorders>
              <w:top w:val="nil"/>
              <w:left w:val="nil"/>
              <w:bottom w:val="single" w:sz="4" w:space="0" w:color="auto"/>
              <w:right w:val="single" w:sz="4" w:space="0" w:color="auto"/>
            </w:tcBorders>
            <w:shd w:val="clear" w:color="auto" w:fill="auto"/>
            <w:noWrap/>
            <w:vAlign w:val="center"/>
            <w:hideMark/>
          </w:tcPr>
          <w:p w14:paraId="7DE5131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565508.182</w:t>
            </w:r>
          </w:p>
        </w:tc>
        <w:tc>
          <w:tcPr>
            <w:tcW w:w="1497" w:type="dxa"/>
            <w:tcBorders>
              <w:top w:val="nil"/>
              <w:left w:val="nil"/>
              <w:bottom w:val="single" w:sz="4" w:space="0" w:color="auto"/>
              <w:right w:val="single" w:sz="4" w:space="0" w:color="auto"/>
            </w:tcBorders>
            <w:shd w:val="clear" w:color="auto" w:fill="auto"/>
            <w:noWrap/>
            <w:vAlign w:val="center"/>
            <w:hideMark/>
          </w:tcPr>
          <w:p w14:paraId="581AADE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4145915.077</w:t>
            </w:r>
          </w:p>
        </w:tc>
        <w:tc>
          <w:tcPr>
            <w:tcW w:w="1361" w:type="dxa"/>
            <w:tcBorders>
              <w:top w:val="nil"/>
              <w:left w:val="nil"/>
              <w:bottom w:val="single" w:sz="4" w:space="0" w:color="auto"/>
              <w:right w:val="single" w:sz="4" w:space="0" w:color="auto"/>
            </w:tcBorders>
            <w:shd w:val="clear" w:color="auto" w:fill="auto"/>
            <w:noWrap/>
            <w:vAlign w:val="center"/>
            <w:hideMark/>
          </w:tcPr>
          <w:p w14:paraId="128F431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485.0840 </w:t>
            </w:r>
          </w:p>
        </w:tc>
        <w:tc>
          <w:tcPr>
            <w:tcW w:w="1361" w:type="dxa"/>
            <w:tcBorders>
              <w:top w:val="nil"/>
              <w:left w:val="nil"/>
              <w:bottom w:val="single" w:sz="4" w:space="0" w:color="auto"/>
              <w:right w:val="single" w:sz="4" w:space="0" w:color="auto"/>
            </w:tcBorders>
            <w:shd w:val="clear" w:color="auto" w:fill="auto"/>
            <w:noWrap/>
            <w:vAlign w:val="center"/>
            <w:hideMark/>
          </w:tcPr>
          <w:p w14:paraId="1D0D11E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485.0670 </w:t>
            </w:r>
          </w:p>
        </w:tc>
        <w:tc>
          <w:tcPr>
            <w:tcW w:w="1448" w:type="dxa"/>
            <w:tcBorders>
              <w:top w:val="nil"/>
              <w:left w:val="nil"/>
              <w:bottom w:val="single" w:sz="4" w:space="0" w:color="auto"/>
              <w:right w:val="single" w:sz="4" w:space="0" w:color="auto"/>
            </w:tcBorders>
            <w:shd w:val="clear" w:color="auto" w:fill="auto"/>
            <w:noWrap/>
            <w:vAlign w:val="center"/>
            <w:hideMark/>
          </w:tcPr>
          <w:p w14:paraId="1974E19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33FF8F2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(0.0170)</w:t>
            </w:r>
          </w:p>
        </w:tc>
      </w:tr>
      <w:tr w:rsidR="00B831FE" w:rsidRPr="00B831FE" w14:paraId="6139A59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5020680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VVA573</w:t>
            </w:r>
          </w:p>
        </w:tc>
        <w:tc>
          <w:tcPr>
            <w:tcW w:w="1385" w:type="dxa"/>
            <w:tcBorders>
              <w:top w:val="nil"/>
              <w:left w:val="nil"/>
              <w:bottom w:val="single" w:sz="4" w:space="0" w:color="auto"/>
              <w:right w:val="single" w:sz="4" w:space="0" w:color="auto"/>
            </w:tcBorders>
            <w:shd w:val="clear" w:color="000000" w:fill="D9D9D9"/>
            <w:noWrap/>
            <w:vAlign w:val="center"/>
            <w:hideMark/>
          </w:tcPr>
          <w:p w14:paraId="0643FEB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568800.623</w:t>
            </w:r>
          </w:p>
        </w:tc>
        <w:tc>
          <w:tcPr>
            <w:tcW w:w="1497" w:type="dxa"/>
            <w:tcBorders>
              <w:top w:val="nil"/>
              <w:left w:val="nil"/>
              <w:bottom w:val="single" w:sz="4" w:space="0" w:color="auto"/>
              <w:right w:val="single" w:sz="4" w:space="0" w:color="auto"/>
            </w:tcBorders>
            <w:shd w:val="clear" w:color="000000" w:fill="D9D9D9"/>
            <w:noWrap/>
            <w:vAlign w:val="center"/>
            <w:hideMark/>
          </w:tcPr>
          <w:p w14:paraId="798F2CA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4182894.520</w:t>
            </w:r>
          </w:p>
        </w:tc>
        <w:tc>
          <w:tcPr>
            <w:tcW w:w="1361" w:type="dxa"/>
            <w:tcBorders>
              <w:top w:val="nil"/>
              <w:left w:val="nil"/>
              <w:bottom w:val="single" w:sz="4" w:space="0" w:color="auto"/>
              <w:right w:val="single" w:sz="4" w:space="0" w:color="auto"/>
            </w:tcBorders>
            <w:shd w:val="clear" w:color="000000" w:fill="D9D9D9"/>
            <w:noWrap/>
            <w:vAlign w:val="center"/>
            <w:hideMark/>
          </w:tcPr>
          <w:p w14:paraId="04B03C9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485.3140 </w:t>
            </w:r>
          </w:p>
        </w:tc>
        <w:tc>
          <w:tcPr>
            <w:tcW w:w="1361" w:type="dxa"/>
            <w:tcBorders>
              <w:top w:val="nil"/>
              <w:left w:val="nil"/>
              <w:bottom w:val="single" w:sz="4" w:space="0" w:color="auto"/>
              <w:right w:val="single" w:sz="4" w:space="0" w:color="auto"/>
            </w:tcBorders>
            <w:shd w:val="clear" w:color="000000" w:fill="D9D9D9"/>
            <w:noWrap/>
            <w:vAlign w:val="center"/>
            <w:hideMark/>
          </w:tcPr>
          <w:p w14:paraId="78120CF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485.2950 </w:t>
            </w:r>
          </w:p>
        </w:tc>
        <w:tc>
          <w:tcPr>
            <w:tcW w:w="1448" w:type="dxa"/>
            <w:tcBorders>
              <w:top w:val="nil"/>
              <w:left w:val="nil"/>
              <w:bottom w:val="single" w:sz="4" w:space="0" w:color="auto"/>
              <w:right w:val="single" w:sz="4" w:space="0" w:color="auto"/>
            </w:tcBorders>
            <w:shd w:val="clear" w:color="000000" w:fill="D9D9D9"/>
            <w:noWrap/>
            <w:vAlign w:val="center"/>
            <w:hideMark/>
          </w:tcPr>
          <w:p w14:paraId="6787D62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612EF35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(0.0190)</w:t>
            </w:r>
          </w:p>
        </w:tc>
      </w:tr>
      <w:tr w:rsidR="00B831FE" w:rsidRPr="00B831FE" w14:paraId="7BAE1E9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B92AE6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VVA631</w:t>
            </w:r>
          </w:p>
        </w:tc>
        <w:tc>
          <w:tcPr>
            <w:tcW w:w="1385" w:type="dxa"/>
            <w:tcBorders>
              <w:top w:val="nil"/>
              <w:left w:val="nil"/>
              <w:bottom w:val="single" w:sz="4" w:space="0" w:color="auto"/>
              <w:right w:val="single" w:sz="4" w:space="0" w:color="auto"/>
            </w:tcBorders>
            <w:shd w:val="clear" w:color="auto" w:fill="auto"/>
            <w:noWrap/>
            <w:vAlign w:val="center"/>
            <w:hideMark/>
          </w:tcPr>
          <w:p w14:paraId="4538AA3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523448.467</w:t>
            </w:r>
          </w:p>
        </w:tc>
        <w:tc>
          <w:tcPr>
            <w:tcW w:w="1497" w:type="dxa"/>
            <w:tcBorders>
              <w:top w:val="nil"/>
              <w:left w:val="nil"/>
              <w:bottom w:val="single" w:sz="4" w:space="0" w:color="auto"/>
              <w:right w:val="single" w:sz="4" w:space="0" w:color="auto"/>
            </w:tcBorders>
            <w:shd w:val="clear" w:color="auto" w:fill="auto"/>
            <w:noWrap/>
            <w:vAlign w:val="center"/>
            <w:hideMark/>
          </w:tcPr>
          <w:p w14:paraId="29E7A85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4175794.954</w:t>
            </w:r>
          </w:p>
        </w:tc>
        <w:tc>
          <w:tcPr>
            <w:tcW w:w="1361" w:type="dxa"/>
            <w:tcBorders>
              <w:top w:val="nil"/>
              <w:left w:val="nil"/>
              <w:bottom w:val="single" w:sz="4" w:space="0" w:color="auto"/>
              <w:right w:val="single" w:sz="4" w:space="0" w:color="auto"/>
            </w:tcBorders>
            <w:shd w:val="clear" w:color="auto" w:fill="auto"/>
            <w:noWrap/>
            <w:vAlign w:val="center"/>
            <w:hideMark/>
          </w:tcPr>
          <w:p w14:paraId="37313A8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594.9710 </w:t>
            </w:r>
          </w:p>
        </w:tc>
        <w:tc>
          <w:tcPr>
            <w:tcW w:w="1361" w:type="dxa"/>
            <w:tcBorders>
              <w:top w:val="nil"/>
              <w:left w:val="nil"/>
              <w:bottom w:val="single" w:sz="4" w:space="0" w:color="auto"/>
              <w:right w:val="single" w:sz="4" w:space="0" w:color="auto"/>
            </w:tcBorders>
            <w:shd w:val="clear" w:color="auto" w:fill="auto"/>
            <w:noWrap/>
            <w:vAlign w:val="center"/>
            <w:hideMark/>
          </w:tcPr>
          <w:p w14:paraId="769F976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594.9940 </w:t>
            </w:r>
          </w:p>
        </w:tc>
        <w:tc>
          <w:tcPr>
            <w:tcW w:w="1448" w:type="dxa"/>
            <w:tcBorders>
              <w:top w:val="nil"/>
              <w:left w:val="nil"/>
              <w:bottom w:val="single" w:sz="4" w:space="0" w:color="auto"/>
              <w:right w:val="single" w:sz="4" w:space="0" w:color="auto"/>
            </w:tcBorders>
            <w:shd w:val="clear" w:color="auto" w:fill="auto"/>
            <w:noWrap/>
            <w:vAlign w:val="center"/>
            <w:hideMark/>
          </w:tcPr>
          <w:p w14:paraId="6380FB8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663E361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0.0230 </w:t>
            </w:r>
          </w:p>
        </w:tc>
      </w:tr>
      <w:tr w:rsidR="00B831FE" w:rsidRPr="00B831FE" w14:paraId="22F2DDB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1D7976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VVA434</w:t>
            </w:r>
          </w:p>
        </w:tc>
        <w:tc>
          <w:tcPr>
            <w:tcW w:w="1385" w:type="dxa"/>
            <w:tcBorders>
              <w:top w:val="nil"/>
              <w:left w:val="nil"/>
              <w:bottom w:val="single" w:sz="4" w:space="0" w:color="auto"/>
              <w:right w:val="single" w:sz="4" w:space="0" w:color="auto"/>
            </w:tcBorders>
            <w:shd w:val="clear" w:color="000000" w:fill="D9D9D9"/>
            <w:noWrap/>
            <w:vAlign w:val="center"/>
            <w:hideMark/>
          </w:tcPr>
          <w:p w14:paraId="26D979C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531488.635</w:t>
            </w:r>
          </w:p>
        </w:tc>
        <w:tc>
          <w:tcPr>
            <w:tcW w:w="1497" w:type="dxa"/>
            <w:tcBorders>
              <w:top w:val="nil"/>
              <w:left w:val="nil"/>
              <w:bottom w:val="single" w:sz="4" w:space="0" w:color="auto"/>
              <w:right w:val="single" w:sz="4" w:space="0" w:color="auto"/>
            </w:tcBorders>
            <w:shd w:val="clear" w:color="000000" w:fill="D9D9D9"/>
            <w:noWrap/>
            <w:vAlign w:val="center"/>
            <w:hideMark/>
          </w:tcPr>
          <w:p w14:paraId="0021BC2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4174607.375</w:t>
            </w:r>
          </w:p>
        </w:tc>
        <w:tc>
          <w:tcPr>
            <w:tcW w:w="1361" w:type="dxa"/>
            <w:tcBorders>
              <w:top w:val="nil"/>
              <w:left w:val="nil"/>
              <w:bottom w:val="single" w:sz="4" w:space="0" w:color="auto"/>
              <w:right w:val="single" w:sz="4" w:space="0" w:color="auto"/>
            </w:tcBorders>
            <w:shd w:val="clear" w:color="000000" w:fill="D9D9D9"/>
            <w:noWrap/>
            <w:vAlign w:val="center"/>
            <w:hideMark/>
          </w:tcPr>
          <w:p w14:paraId="293D185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565.5380 </w:t>
            </w:r>
          </w:p>
        </w:tc>
        <w:tc>
          <w:tcPr>
            <w:tcW w:w="1361" w:type="dxa"/>
            <w:tcBorders>
              <w:top w:val="nil"/>
              <w:left w:val="nil"/>
              <w:bottom w:val="single" w:sz="4" w:space="0" w:color="auto"/>
              <w:right w:val="single" w:sz="4" w:space="0" w:color="auto"/>
            </w:tcBorders>
            <w:shd w:val="clear" w:color="000000" w:fill="D9D9D9"/>
            <w:noWrap/>
            <w:vAlign w:val="center"/>
            <w:hideMark/>
          </w:tcPr>
          <w:p w14:paraId="27DB7D1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565.5620 </w:t>
            </w:r>
          </w:p>
        </w:tc>
        <w:tc>
          <w:tcPr>
            <w:tcW w:w="1448" w:type="dxa"/>
            <w:tcBorders>
              <w:top w:val="nil"/>
              <w:left w:val="nil"/>
              <w:bottom w:val="single" w:sz="4" w:space="0" w:color="auto"/>
              <w:right w:val="single" w:sz="4" w:space="0" w:color="auto"/>
            </w:tcBorders>
            <w:shd w:val="clear" w:color="000000" w:fill="D9D9D9"/>
            <w:noWrap/>
            <w:vAlign w:val="center"/>
            <w:hideMark/>
          </w:tcPr>
          <w:p w14:paraId="2A5B18D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03D524D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0.0240 </w:t>
            </w:r>
          </w:p>
        </w:tc>
      </w:tr>
      <w:tr w:rsidR="00B831FE" w:rsidRPr="00B831FE" w14:paraId="2ED7504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A30834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VVA304</w:t>
            </w:r>
          </w:p>
        </w:tc>
        <w:tc>
          <w:tcPr>
            <w:tcW w:w="1385" w:type="dxa"/>
            <w:tcBorders>
              <w:top w:val="nil"/>
              <w:left w:val="nil"/>
              <w:bottom w:val="single" w:sz="4" w:space="0" w:color="auto"/>
              <w:right w:val="single" w:sz="4" w:space="0" w:color="auto"/>
            </w:tcBorders>
            <w:shd w:val="clear" w:color="auto" w:fill="auto"/>
            <w:noWrap/>
            <w:vAlign w:val="center"/>
            <w:hideMark/>
          </w:tcPr>
          <w:p w14:paraId="1228434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606208.687</w:t>
            </w:r>
          </w:p>
        </w:tc>
        <w:tc>
          <w:tcPr>
            <w:tcW w:w="1497" w:type="dxa"/>
            <w:tcBorders>
              <w:top w:val="nil"/>
              <w:left w:val="nil"/>
              <w:bottom w:val="single" w:sz="4" w:space="0" w:color="auto"/>
              <w:right w:val="single" w:sz="4" w:space="0" w:color="auto"/>
            </w:tcBorders>
            <w:shd w:val="clear" w:color="auto" w:fill="auto"/>
            <w:noWrap/>
            <w:vAlign w:val="center"/>
            <w:hideMark/>
          </w:tcPr>
          <w:p w14:paraId="2DAA05D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4187097.111</w:t>
            </w:r>
          </w:p>
        </w:tc>
        <w:tc>
          <w:tcPr>
            <w:tcW w:w="1361" w:type="dxa"/>
            <w:tcBorders>
              <w:top w:val="nil"/>
              <w:left w:val="nil"/>
              <w:bottom w:val="single" w:sz="4" w:space="0" w:color="auto"/>
              <w:right w:val="single" w:sz="4" w:space="0" w:color="auto"/>
            </w:tcBorders>
            <w:shd w:val="clear" w:color="auto" w:fill="auto"/>
            <w:noWrap/>
            <w:vAlign w:val="center"/>
            <w:hideMark/>
          </w:tcPr>
          <w:p w14:paraId="6EAFA78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455.6580 </w:t>
            </w:r>
          </w:p>
        </w:tc>
        <w:tc>
          <w:tcPr>
            <w:tcW w:w="1361" w:type="dxa"/>
            <w:tcBorders>
              <w:top w:val="nil"/>
              <w:left w:val="nil"/>
              <w:bottom w:val="single" w:sz="4" w:space="0" w:color="auto"/>
              <w:right w:val="single" w:sz="4" w:space="0" w:color="auto"/>
            </w:tcBorders>
            <w:shd w:val="clear" w:color="auto" w:fill="auto"/>
            <w:noWrap/>
            <w:vAlign w:val="center"/>
            <w:hideMark/>
          </w:tcPr>
          <w:p w14:paraId="63BBDC3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455.6320 </w:t>
            </w:r>
          </w:p>
        </w:tc>
        <w:tc>
          <w:tcPr>
            <w:tcW w:w="1448" w:type="dxa"/>
            <w:tcBorders>
              <w:top w:val="nil"/>
              <w:left w:val="nil"/>
              <w:bottom w:val="single" w:sz="4" w:space="0" w:color="auto"/>
              <w:right w:val="single" w:sz="4" w:space="0" w:color="auto"/>
            </w:tcBorders>
            <w:shd w:val="clear" w:color="auto" w:fill="auto"/>
            <w:noWrap/>
            <w:vAlign w:val="center"/>
            <w:hideMark/>
          </w:tcPr>
          <w:p w14:paraId="38FCC82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54968E2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(0.0260)</w:t>
            </w:r>
          </w:p>
        </w:tc>
      </w:tr>
      <w:tr w:rsidR="00B831FE" w:rsidRPr="00B831FE" w14:paraId="71A2A094"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53031F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VVA576</w:t>
            </w:r>
          </w:p>
        </w:tc>
        <w:tc>
          <w:tcPr>
            <w:tcW w:w="1385" w:type="dxa"/>
            <w:tcBorders>
              <w:top w:val="nil"/>
              <w:left w:val="nil"/>
              <w:bottom w:val="single" w:sz="4" w:space="0" w:color="auto"/>
              <w:right w:val="single" w:sz="4" w:space="0" w:color="auto"/>
            </w:tcBorders>
            <w:shd w:val="clear" w:color="000000" w:fill="D9D9D9"/>
            <w:noWrap/>
            <w:vAlign w:val="center"/>
            <w:hideMark/>
          </w:tcPr>
          <w:p w14:paraId="74F915E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565519.228</w:t>
            </w:r>
          </w:p>
        </w:tc>
        <w:tc>
          <w:tcPr>
            <w:tcW w:w="1497" w:type="dxa"/>
            <w:tcBorders>
              <w:top w:val="nil"/>
              <w:left w:val="nil"/>
              <w:bottom w:val="single" w:sz="4" w:space="0" w:color="auto"/>
              <w:right w:val="single" w:sz="4" w:space="0" w:color="auto"/>
            </w:tcBorders>
            <w:shd w:val="clear" w:color="000000" w:fill="D9D9D9"/>
            <w:noWrap/>
            <w:vAlign w:val="center"/>
            <w:hideMark/>
          </w:tcPr>
          <w:p w14:paraId="12CA754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4145918.081</w:t>
            </w:r>
          </w:p>
        </w:tc>
        <w:tc>
          <w:tcPr>
            <w:tcW w:w="1361" w:type="dxa"/>
            <w:tcBorders>
              <w:top w:val="nil"/>
              <w:left w:val="nil"/>
              <w:bottom w:val="single" w:sz="4" w:space="0" w:color="auto"/>
              <w:right w:val="single" w:sz="4" w:space="0" w:color="auto"/>
            </w:tcBorders>
            <w:shd w:val="clear" w:color="000000" w:fill="D9D9D9"/>
            <w:noWrap/>
            <w:vAlign w:val="center"/>
            <w:hideMark/>
          </w:tcPr>
          <w:p w14:paraId="7C029C9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485.0300 </w:t>
            </w:r>
          </w:p>
        </w:tc>
        <w:tc>
          <w:tcPr>
            <w:tcW w:w="1361" w:type="dxa"/>
            <w:tcBorders>
              <w:top w:val="nil"/>
              <w:left w:val="nil"/>
              <w:bottom w:val="single" w:sz="4" w:space="0" w:color="auto"/>
              <w:right w:val="single" w:sz="4" w:space="0" w:color="auto"/>
            </w:tcBorders>
            <w:shd w:val="clear" w:color="000000" w:fill="D9D9D9"/>
            <w:noWrap/>
            <w:vAlign w:val="center"/>
            <w:hideMark/>
          </w:tcPr>
          <w:p w14:paraId="0B3DCDE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485.0020 </w:t>
            </w:r>
          </w:p>
        </w:tc>
        <w:tc>
          <w:tcPr>
            <w:tcW w:w="1448" w:type="dxa"/>
            <w:tcBorders>
              <w:top w:val="nil"/>
              <w:left w:val="nil"/>
              <w:bottom w:val="single" w:sz="4" w:space="0" w:color="auto"/>
              <w:right w:val="single" w:sz="4" w:space="0" w:color="auto"/>
            </w:tcBorders>
            <w:shd w:val="clear" w:color="000000" w:fill="D9D9D9"/>
            <w:noWrap/>
            <w:vAlign w:val="center"/>
            <w:hideMark/>
          </w:tcPr>
          <w:p w14:paraId="5D1105B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7115EFE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(0.0280)</w:t>
            </w:r>
          </w:p>
        </w:tc>
      </w:tr>
      <w:tr w:rsidR="00B831FE" w:rsidRPr="00B831FE" w14:paraId="67E8476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6F7383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VVA303</w:t>
            </w:r>
          </w:p>
        </w:tc>
        <w:tc>
          <w:tcPr>
            <w:tcW w:w="1385" w:type="dxa"/>
            <w:tcBorders>
              <w:top w:val="nil"/>
              <w:left w:val="nil"/>
              <w:bottom w:val="single" w:sz="4" w:space="0" w:color="auto"/>
              <w:right w:val="single" w:sz="4" w:space="0" w:color="auto"/>
            </w:tcBorders>
            <w:shd w:val="clear" w:color="auto" w:fill="auto"/>
            <w:noWrap/>
            <w:vAlign w:val="center"/>
            <w:hideMark/>
          </w:tcPr>
          <w:p w14:paraId="55355A5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527621.588</w:t>
            </w:r>
          </w:p>
        </w:tc>
        <w:tc>
          <w:tcPr>
            <w:tcW w:w="1497" w:type="dxa"/>
            <w:tcBorders>
              <w:top w:val="nil"/>
              <w:left w:val="nil"/>
              <w:bottom w:val="single" w:sz="4" w:space="0" w:color="auto"/>
              <w:right w:val="single" w:sz="4" w:space="0" w:color="auto"/>
            </w:tcBorders>
            <w:shd w:val="clear" w:color="auto" w:fill="auto"/>
            <w:noWrap/>
            <w:vAlign w:val="center"/>
            <w:hideMark/>
          </w:tcPr>
          <w:p w14:paraId="7AD7C82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4164827.308</w:t>
            </w:r>
          </w:p>
        </w:tc>
        <w:tc>
          <w:tcPr>
            <w:tcW w:w="1361" w:type="dxa"/>
            <w:tcBorders>
              <w:top w:val="nil"/>
              <w:left w:val="nil"/>
              <w:bottom w:val="single" w:sz="4" w:space="0" w:color="auto"/>
              <w:right w:val="single" w:sz="4" w:space="0" w:color="auto"/>
            </w:tcBorders>
            <w:shd w:val="clear" w:color="auto" w:fill="auto"/>
            <w:noWrap/>
            <w:vAlign w:val="center"/>
            <w:hideMark/>
          </w:tcPr>
          <w:p w14:paraId="4327108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551.9260 </w:t>
            </w:r>
          </w:p>
        </w:tc>
        <w:tc>
          <w:tcPr>
            <w:tcW w:w="1361" w:type="dxa"/>
            <w:tcBorders>
              <w:top w:val="nil"/>
              <w:left w:val="nil"/>
              <w:bottom w:val="single" w:sz="4" w:space="0" w:color="auto"/>
              <w:right w:val="single" w:sz="4" w:space="0" w:color="auto"/>
            </w:tcBorders>
            <w:shd w:val="clear" w:color="auto" w:fill="auto"/>
            <w:noWrap/>
            <w:vAlign w:val="center"/>
            <w:hideMark/>
          </w:tcPr>
          <w:p w14:paraId="4CB2156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551.9600 </w:t>
            </w:r>
          </w:p>
        </w:tc>
        <w:tc>
          <w:tcPr>
            <w:tcW w:w="1448" w:type="dxa"/>
            <w:tcBorders>
              <w:top w:val="nil"/>
              <w:left w:val="nil"/>
              <w:bottom w:val="single" w:sz="4" w:space="0" w:color="auto"/>
              <w:right w:val="single" w:sz="4" w:space="0" w:color="auto"/>
            </w:tcBorders>
            <w:shd w:val="clear" w:color="auto" w:fill="auto"/>
            <w:noWrap/>
            <w:vAlign w:val="center"/>
            <w:hideMark/>
          </w:tcPr>
          <w:p w14:paraId="66ED2FF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3456257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0.0340 </w:t>
            </w:r>
          </w:p>
        </w:tc>
      </w:tr>
      <w:tr w:rsidR="00B831FE" w:rsidRPr="00B831FE" w14:paraId="6CDB639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5508405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VVA595</w:t>
            </w:r>
          </w:p>
        </w:tc>
        <w:tc>
          <w:tcPr>
            <w:tcW w:w="1385" w:type="dxa"/>
            <w:tcBorders>
              <w:top w:val="nil"/>
              <w:left w:val="nil"/>
              <w:bottom w:val="single" w:sz="4" w:space="0" w:color="auto"/>
              <w:right w:val="single" w:sz="4" w:space="0" w:color="auto"/>
            </w:tcBorders>
            <w:shd w:val="clear" w:color="000000" w:fill="D9D9D9"/>
            <w:noWrap/>
            <w:vAlign w:val="center"/>
            <w:hideMark/>
          </w:tcPr>
          <w:p w14:paraId="38982D9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581533.723</w:t>
            </w:r>
          </w:p>
        </w:tc>
        <w:tc>
          <w:tcPr>
            <w:tcW w:w="1497" w:type="dxa"/>
            <w:tcBorders>
              <w:top w:val="nil"/>
              <w:left w:val="nil"/>
              <w:bottom w:val="single" w:sz="4" w:space="0" w:color="auto"/>
              <w:right w:val="single" w:sz="4" w:space="0" w:color="auto"/>
            </w:tcBorders>
            <w:shd w:val="clear" w:color="000000" w:fill="D9D9D9"/>
            <w:noWrap/>
            <w:vAlign w:val="center"/>
            <w:hideMark/>
          </w:tcPr>
          <w:p w14:paraId="411A666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4139460.171</w:t>
            </w:r>
          </w:p>
        </w:tc>
        <w:tc>
          <w:tcPr>
            <w:tcW w:w="1361" w:type="dxa"/>
            <w:tcBorders>
              <w:top w:val="nil"/>
              <w:left w:val="nil"/>
              <w:bottom w:val="single" w:sz="4" w:space="0" w:color="auto"/>
              <w:right w:val="single" w:sz="4" w:space="0" w:color="auto"/>
            </w:tcBorders>
            <w:shd w:val="clear" w:color="000000" w:fill="D9D9D9"/>
            <w:noWrap/>
            <w:vAlign w:val="center"/>
            <w:hideMark/>
          </w:tcPr>
          <w:p w14:paraId="2CD7681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482.6960 </w:t>
            </w:r>
          </w:p>
        </w:tc>
        <w:tc>
          <w:tcPr>
            <w:tcW w:w="1361" w:type="dxa"/>
            <w:tcBorders>
              <w:top w:val="nil"/>
              <w:left w:val="nil"/>
              <w:bottom w:val="single" w:sz="4" w:space="0" w:color="auto"/>
              <w:right w:val="single" w:sz="4" w:space="0" w:color="auto"/>
            </w:tcBorders>
            <w:shd w:val="clear" w:color="000000" w:fill="D9D9D9"/>
            <w:noWrap/>
            <w:vAlign w:val="center"/>
            <w:hideMark/>
          </w:tcPr>
          <w:p w14:paraId="5EC2138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482.6320 </w:t>
            </w:r>
          </w:p>
        </w:tc>
        <w:tc>
          <w:tcPr>
            <w:tcW w:w="1448" w:type="dxa"/>
            <w:tcBorders>
              <w:top w:val="nil"/>
              <w:left w:val="nil"/>
              <w:bottom w:val="single" w:sz="4" w:space="0" w:color="auto"/>
              <w:right w:val="single" w:sz="4" w:space="0" w:color="auto"/>
            </w:tcBorders>
            <w:shd w:val="clear" w:color="000000" w:fill="D9D9D9"/>
            <w:noWrap/>
            <w:vAlign w:val="center"/>
            <w:hideMark/>
          </w:tcPr>
          <w:p w14:paraId="5674DB1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5C05FD8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(0.0640)</w:t>
            </w:r>
          </w:p>
        </w:tc>
      </w:tr>
      <w:tr w:rsidR="00B831FE" w:rsidRPr="00B831FE" w14:paraId="2C169DF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789030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VVA435</w:t>
            </w:r>
          </w:p>
        </w:tc>
        <w:tc>
          <w:tcPr>
            <w:tcW w:w="1385" w:type="dxa"/>
            <w:tcBorders>
              <w:top w:val="nil"/>
              <w:left w:val="nil"/>
              <w:bottom w:val="single" w:sz="4" w:space="0" w:color="auto"/>
              <w:right w:val="single" w:sz="4" w:space="0" w:color="auto"/>
            </w:tcBorders>
            <w:shd w:val="clear" w:color="auto" w:fill="auto"/>
            <w:noWrap/>
            <w:vAlign w:val="center"/>
            <w:hideMark/>
          </w:tcPr>
          <w:p w14:paraId="1E47108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580112.487</w:t>
            </w:r>
          </w:p>
        </w:tc>
        <w:tc>
          <w:tcPr>
            <w:tcW w:w="1497" w:type="dxa"/>
            <w:tcBorders>
              <w:top w:val="nil"/>
              <w:left w:val="nil"/>
              <w:bottom w:val="single" w:sz="4" w:space="0" w:color="auto"/>
              <w:right w:val="single" w:sz="4" w:space="0" w:color="auto"/>
            </w:tcBorders>
            <w:shd w:val="clear" w:color="auto" w:fill="auto"/>
            <w:noWrap/>
            <w:vAlign w:val="center"/>
            <w:hideMark/>
          </w:tcPr>
          <w:p w14:paraId="27518F6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4176585.733</w:t>
            </w:r>
          </w:p>
        </w:tc>
        <w:tc>
          <w:tcPr>
            <w:tcW w:w="1361" w:type="dxa"/>
            <w:tcBorders>
              <w:top w:val="nil"/>
              <w:left w:val="nil"/>
              <w:bottom w:val="single" w:sz="4" w:space="0" w:color="auto"/>
              <w:right w:val="single" w:sz="4" w:space="0" w:color="auto"/>
            </w:tcBorders>
            <w:shd w:val="clear" w:color="auto" w:fill="auto"/>
            <w:noWrap/>
            <w:vAlign w:val="center"/>
            <w:hideMark/>
          </w:tcPr>
          <w:p w14:paraId="7EF6B75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482.0480 </w:t>
            </w:r>
          </w:p>
        </w:tc>
        <w:tc>
          <w:tcPr>
            <w:tcW w:w="1361" w:type="dxa"/>
            <w:tcBorders>
              <w:top w:val="nil"/>
              <w:left w:val="nil"/>
              <w:bottom w:val="single" w:sz="4" w:space="0" w:color="auto"/>
              <w:right w:val="single" w:sz="4" w:space="0" w:color="auto"/>
            </w:tcBorders>
            <w:shd w:val="clear" w:color="auto" w:fill="auto"/>
            <w:noWrap/>
            <w:vAlign w:val="center"/>
            <w:hideMark/>
          </w:tcPr>
          <w:p w14:paraId="59E4271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482.1260 </w:t>
            </w:r>
          </w:p>
        </w:tc>
        <w:tc>
          <w:tcPr>
            <w:tcW w:w="1448" w:type="dxa"/>
            <w:tcBorders>
              <w:top w:val="nil"/>
              <w:left w:val="nil"/>
              <w:bottom w:val="single" w:sz="4" w:space="0" w:color="auto"/>
              <w:right w:val="single" w:sz="4" w:space="0" w:color="auto"/>
            </w:tcBorders>
            <w:shd w:val="clear" w:color="auto" w:fill="auto"/>
            <w:noWrap/>
            <w:vAlign w:val="center"/>
            <w:hideMark/>
          </w:tcPr>
          <w:p w14:paraId="20BBCCA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5FA7312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0.0780 </w:t>
            </w:r>
          </w:p>
        </w:tc>
      </w:tr>
      <w:tr w:rsidR="00B831FE" w:rsidRPr="00B831FE" w14:paraId="59D5406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AB7921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VVA301</w:t>
            </w:r>
          </w:p>
        </w:tc>
        <w:tc>
          <w:tcPr>
            <w:tcW w:w="1385" w:type="dxa"/>
            <w:tcBorders>
              <w:top w:val="nil"/>
              <w:left w:val="nil"/>
              <w:bottom w:val="single" w:sz="4" w:space="0" w:color="auto"/>
              <w:right w:val="single" w:sz="4" w:space="0" w:color="auto"/>
            </w:tcBorders>
            <w:shd w:val="clear" w:color="000000" w:fill="D9D9D9"/>
            <w:noWrap/>
            <w:vAlign w:val="center"/>
            <w:hideMark/>
          </w:tcPr>
          <w:p w14:paraId="6F6BF8A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596382.884</w:t>
            </w:r>
          </w:p>
        </w:tc>
        <w:tc>
          <w:tcPr>
            <w:tcW w:w="1497" w:type="dxa"/>
            <w:tcBorders>
              <w:top w:val="nil"/>
              <w:left w:val="nil"/>
              <w:bottom w:val="single" w:sz="4" w:space="0" w:color="auto"/>
              <w:right w:val="single" w:sz="4" w:space="0" w:color="auto"/>
            </w:tcBorders>
            <w:shd w:val="clear" w:color="000000" w:fill="D9D9D9"/>
            <w:noWrap/>
            <w:vAlign w:val="center"/>
            <w:hideMark/>
          </w:tcPr>
          <w:p w14:paraId="1C302F5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4165699.025</w:t>
            </w:r>
          </w:p>
        </w:tc>
        <w:tc>
          <w:tcPr>
            <w:tcW w:w="1361" w:type="dxa"/>
            <w:tcBorders>
              <w:top w:val="nil"/>
              <w:left w:val="nil"/>
              <w:bottom w:val="single" w:sz="4" w:space="0" w:color="auto"/>
              <w:right w:val="single" w:sz="4" w:space="0" w:color="auto"/>
            </w:tcBorders>
            <w:shd w:val="clear" w:color="000000" w:fill="D9D9D9"/>
            <w:noWrap/>
            <w:vAlign w:val="center"/>
            <w:hideMark/>
          </w:tcPr>
          <w:p w14:paraId="7F93CC8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431.6540 </w:t>
            </w:r>
          </w:p>
        </w:tc>
        <w:tc>
          <w:tcPr>
            <w:tcW w:w="1361" w:type="dxa"/>
            <w:tcBorders>
              <w:top w:val="nil"/>
              <w:left w:val="nil"/>
              <w:bottom w:val="single" w:sz="4" w:space="0" w:color="auto"/>
              <w:right w:val="single" w:sz="4" w:space="0" w:color="auto"/>
            </w:tcBorders>
            <w:shd w:val="clear" w:color="000000" w:fill="D9D9D9"/>
            <w:noWrap/>
            <w:vAlign w:val="center"/>
            <w:hideMark/>
          </w:tcPr>
          <w:p w14:paraId="641A474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431.7410 </w:t>
            </w:r>
          </w:p>
        </w:tc>
        <w:tc>
          <w:tcPr>
            <w:tcW w:w="1448" w:type="dxa"/>
            <w:tcBorders>
              <w:top w:val="nil"/>
              <w:left w:val="nil"/>
              <w:bottom w:val="single" w:sz="4" w:space="0" w:color="auto"/>
              <w:right w:val="single" w:sz="4" w:space="0" w:color="auto"/>
            </w:tcBorders>
            <w:shd w:val="clear" w:color="000000" w:fill="D9D9D9"/>
            <w:noWrap/>
            <w:vAlign w:val="center"/>
            <w:hideMark/>
          </w:tcPr>
          <w:p w14:paraId="5F2D994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735D355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0.0870 </w:t>
            </w:r>
          </w:p>
        </w:tc>
      </w:tr>
      <w:tr w:rsidR="00B831FE" w:rsidRPr="00B831FE" w14:paraId="576D346D"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515510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VVA577</w:t>
            </w:r>
          </w:p>
        </w:tc>
        <w:tc>
          <w:tcPr>
            <w:tcW w:w="1385" w:type="dxa"/>
            <w:tcBorders>
              <w:top w:val="nil"/>
              <w:left w:val="nil"/>
              <w:bottom w:val="single" w:sz="4" w:space="0" w:color="auto"/>
              <w:right w:val="single" w:sz="4" w:space="0" w:color="auto"/>
            </w:tcBorders>
            <w:shd w:val="clear" w:color="auto" w:fill="auto"/>
            <w:noWrap/>
            <w:vAlign w:val="center"/>
            <w:hideMark/>
          </w:tcPr>
          <w:p w14:paraId="7DD1E1D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590741.481</w:t>
            </w:r>
          </w:p>
        </w:tc>
        <w:tc>
          <w:tcPr>
            <w:tcW w:w="1497" w:type="dxa"/>
            <w:tcBorders>
              <w:top w:val="nil"/>
              <w:left w:val="nil"/>
              <w:bottom w:val="single" w:sz="4" w:space="0" w:color="auto"/>
              <w:right w:val="single" w:sz="4" w:space="0" w:color="auto"/>
            </w:tcBorders>
            <w:shd w:val="clear" w:color="auto" w:fill="auto"/>
            <w:noWrap/>
            <w:vAlign w:val="center"/>
            <w:hideMark/>
          </w:tcPr>
          <w:p w14:paraId="77D2CC3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4160331.974</w:t>
            </w:r>
          </w:p>
        </w:tc>
        <w:tc>
          <w:tcPr>
            <w:tcW w:w="1361" w:type="dxa"/>
            <w:tcBorders>
              <w:top w:val="nil"/>
              <w:left w:val="nil"/>
              <w:bottom w:val="single" w:sz="4" w:space="0" w:color="auto"/>
              <w:right w:val="single" w:sz="4" w:space="0" w:color="auto"/>
            </w:tcBorders>
            <w:shd w:val="clear" w:color="auto" w:fill="auto"/>
            <w:noWrap/>
            <w:vAlign w:val="center"/>
            <w:hideMark/>
          </w:tcPr>
          <w:p w14:paraId="6CF0B68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445.2270 </w:t>
            </w:r>
          </w:p>
        </w:tc>
        <w:tc>
          <w:tcPr>
            <w:tcW w:w="1361" w:type="dxa"/>
            <w:tcBorders>
              <w:top w:val="nil"/>
              <w:left w:val="nil"/>
              <w:bottom w:val="single" w:sz="4" w:space="0" w:color="auto"/>
              <w:right w:val="single" w:sz="4" w:space="0" w:color="auto"/>
            </w:tcBorders>
            <w:shd w:val="clear" w:color="auto" w:fill="auto"/>
            <w:noWrap/>
            <w:vAlign w:val="center"/>
            <w:hideMark/>
          </w:tcPr>
          <w:p w14:paraId="6997A94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445.1080 </w:t>
            </w:r>
          </w:p>
        </w:tc>
        <w:tc>
          <w:tcPr>
            <w:tcW w:w="1448" w:type="dxa"/>
            <w:tcBorders>
              <w:top w:val="nil"/>
              <w:left w:val="nil"/>
              <w:bottom w:val="single" w:sz="4" w:space="0" w:color="auto"/>
              <w:right w:val="single" w:sz="4" w:space="0" w:color="auto"/>
            </w:tcBorders>
            <w:shd w:val="clear" w:color="auto" w:fill="auto"/>
            <w:noWrap/>
            <w:vAlign w:val="center"/>
            <w:hideMark/>
          </w:tcPr>
          <w:p w14:paraId="7A458D8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5952C57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(0.1190)</w:t>
            </w:r>
          </w:p>
        </w:tc>
      </w:tr>
      <w:tr w:rsidR="00B831FE" w:rsidRPr="00B831FE" w14:paraId="747BD9E6"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38112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VVA628</w:t>
            </w:r>
          </w:p>
        </w:tc>
        <w:tc>
          <w:tcPr>
            <w:tcW w:w="1385" w:type="dxa"/>
            <w:tcBorders>
              <w:top w:val="nil"/>
              <w:left w:val="nil"/>
              <w:bottom w:val="single" w:sz="4" w:space="0" w:color="auto"/>
              <w:right w:val="single" w:sz="4" w:space="0" w:color="auto"/>
            </w:tcBorders>
            <w:shd w:val="clear" w:color="000000" w:fill="D9D9D9"/>
            <w:noWrap/>
            <w:vAlign w:val="center"/>
            <w:hideMark/>
          </w:tcPr>
          <w:p w14:paraId="59A2A38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515067.158</w:t>
            </w:r>
          </w:p>
        </w:tc>
        <w:tc>
          <w:tcPr>
            <w:tcW w:w="1497" w:type="dxa"/>
            <w:tcBorders>
              <w:top w:val="nil"/>
              <w:left w:val="nil"/>
              <w:bottom w:val="single" w:sz="4" w:space="0" w:color="auto"/>
              <w:right w:val="single" w:sz="4" w:space="0" w:color="auto"/>
            </w:tcBorders>
            <w:shd w:val="clear" w:color="000000" w:fill="D9D9D9"/>
            <w:noWrap/>
            <w:vAlign w:val="center"/>
            <w:hideMark/>
          </w:tcPr>
          <w:p w14:paraId="4F6977A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4152653.016</w:t>
            </w:r>
          </w:p>
        </w:tc>
        <w:tc>
          <w:tcPr>
            <w:tcW w:w="1361" w:type="dxa"/>
            <w:tcBorders>
              <w:top w:val="nil"/>
              <w:left w:val="nil"/>
              <w:bottom w:val="single" w:sz="4" w:space="0" w:color="auto"/>
              <w:right w:val="single" w:sz="4" w:space="0" w:color="auto"/>
            </w:tcBorders>
            <w:shd w:val="clear" w:color="000000" w:fill="D9D9D9"/>
            <w:noWrap/>
            <w:vAlign w:val="center"/>
            <w:hideMark/>
          </w:tcPr>
          <w:p w14:paraId="1C20C95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608.3210 </w:t>
            </w:r>
          </w:p>
        </w:tc>
        <w:tc>
          <w:tcPr>
            <w:tcW w:w="1361" w:type="dxa"/>
            <w:tcBorders>
              <w:top w:val="nil"/>
              <w:left w:val="nil"/>
              <w:bottom w:val="single" w:sz="4" w:space="0" w:color="auto"/>
              <w:right w:val="single" w:sz="4" w:space="0" w:color="auto"/>
            </w:tcBorders>
            <w:shd w:val="clear" w:color="000000" w:fill="D9D9D9"/>
            <w:noWrap/>
            <w:vAlign w:val="center"/>
            <w:hideMark/>
          </w:tcPr>
          <w:p w14:paraId="30D8EFD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608.4630 </w:t>
            </w:r>
          </w:p>
        </w:tc>
        <w:tc>
          <w:tcPr>
            <w:tcW w:w="1448" w:type="dxa"/>
            <w:tcBorders>
              <w:top w:val="nil"/>
              <w:left w:val="nil"/>
              <w:bottom w:val="single" w:sz="4" w:space="0" w:color="auto"/>
              <w:right w:val="single" w:sz="4" w:space="0" w:color="auto"/>
            </w:tcBorders>
            <w:shd w:val="clear" w:color="000000" w:fill="D9D9D9"/>
            <w:noWrap/>
            <w:vAlign w:val="center"/>
            <w:hideMark/>
          </w:tcPr>
          <w:p w14:paraId="0D76C24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20082B8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0.1420 </w:t>
            </w:r>
          </w:p>
        </w:tc>
      </w:tr>
      <w:tr w:rsidR="00B831FE" w:rsidRPr="00B831FE" w14:paraId="04AA74B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E633B4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VVA571</w:t>
            </w:r>
          </w:p>
        </w:tc>
        <w:tc>
          <w:tcPr>
            <w:tcW w:w="1385" w:type="dxa"/>
            <w:tcBorders>
              <w:top w:val="nil"/>
              <w:left w:val="nil"/>
              <w:bottom w:val="single" w:sz="4" w:space="0" w:color="auto"/>
              <w:right w:val="single" w:sz="4" w:space="0" w:color="auto"/>
            </w:tcBorders>
            <w:shd w:val="clear" w:color="auto" w:fill="auto"/>
            <w:noWrap/>
            <w:vAlign w:val="center"/>
            <w:hideMark/>
          </w:tcPr>
          <w:p w14:paraId="4FE6BE6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506333.034</w:t>
            </w:r>
          </w:p>
        </w:tc>
        <w:tc>
          <w:tcPr>
            <w:tcW w:w="1497" w:type="dxa"/>
            <w:tcBorders>
              <w:top w:val="nil"/>
              <w:left w:val="nil"/>
              <w:bottom w:val="single" w:sz="4" w:space="0" w:color="auto"/>
              <w:right w:val="single" w:sz="4" w:space="0" w:color="auto"/>
            </w:tcBorders>
            <w:shd w:val="clear" w:color="auto" w:fill="auto"/>
            <w:noWrap/>
            <w:vAlign w:val="center"/>
            <w:hideMark/>
          </w:tcPr>
          <w:p w14:paraId="62246A6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4150297.285</w:t>
            </w:r>
          </w:p>
        </w:tc>
        <w:tc>
          <w:tcPr>
            <w:tcW w:w="1361" w:type="dxa"/>
            <w:tcBorders>
              <w:top w:val="nil"/>
              <w:left w:val="nil"/>
              <w:bottom w:val="single" w:sz="4" w:space="0" w:color="auto"/>
              <w:right w:val="single" w:sz="4" w:space="0" w:color="auto"/>
            </w:tcBorders>
            <w:shd w:val="clear" w:color="auto" w:fill="auto"/>
            <w:noWrap/>
            <w:vAlign w:val="center"/>
            <w:hideMark/>
          </w:tcPr>
          <w:p w14:paraId="2A131FE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605.7200 </w:t>
            </w:r>
          </w:p>
        </w:tc>
        <w:tc>
          <w:tcPr>
            <w:tcW w:w="1361" w:type="dxa"/>
            <w:tcBorders>
              <w:top w:val="nil"/>
              <w:left w:val="nil"/>
              <w:bottom w:val="single" w:sz="4" w:space="0" w:color="auto"/>
              <w:right w:val="single" w:sz="4" w:space="0" w:color="auto"/>
            </w:tcBorders>
            <w:shd w:val="clear" w:color="auto" w:fill="auto"/>
            <w:noWrap/>
            <w:vAlign w:val="center"/>
            <w:hideMark/>
          </w:tcPr>
          <w:p w14:paraId="3ABCA28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605.8940 </w:t>
            </w:r>
          </w:p>
        </w:tc>
        <w:tc>
          <w:tcPr>
            <w:tcW w:w="1448" w:type="dxa"/>
            <w:tcBorders>
              <w:top w:val="nil"/>
              <w:left w:val="nil"/>
              <w:bottom w:val="single" w:sz="4" w:space="0" w:color="auto"/>
              <w:right w:val="single" w:sz="4" w:space="0" w:color="auto"/>
            </w:tcBorders>
            <w:shd w:val="clear" w:color="auto" w:fill="auto"/>
            <w:noWrap/>
            <w:vAlign w:val="center"/>
            <w:hideMark/>
          </w:tcPr>
          <w:p w14:paraId="71B3462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0596C90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0.1740 </w:t>
            </w:r>
          </w:p>
        </w:tc>
      </w:tr>
      <w:tr w:rsidR="00B831FE" w:rsidRPr="00B831FE" w14:paraId="64F4711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A4BAD2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VVA578</w:t>
            </w:r>
          </w:p>
        </w:tc>
        <w:tc>
          <w:tcPr>
            <w:tcW w:w="1385" w:type="dxa"/>
            <w:tcBorders>
              <w:top w:val="nil"/>
              <w:left w:val="nil"/>
              <w:bottom w:val="single" w:sz="4" w:space="0" w:color="auto"/>
              <w:right w:val="single" w:sz="4" w:space="0" w:color="auto"/>
            </w:tcBorders>
            <w:shd w:val="clear" w:color="000000" w:fill="D9D9D9"/>
            <w:noWrap/>
            <w:vAlign w:val="center"/>
            <w:hideMark/>
          </w:tcPr>
          <w:p w14:paraId="643D840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524706.043</w:t>
            </w:r>
          </w:p>
        </w:tc>
        <w:tc>
          <w:tcPr>
            <w:tcW w:w="1497" w:type="dxa"/>
            <w:tcBorders>
              <w:top w:val="nil"/>
              <w:left w:val="nil"/>
              <w:bottom w:val="single" w:sz="4" w:space="0" w:color="auto"/>
              <w:right w:val="single" w:sz="4" w:space="0" w:color="auto"/>
            </w:tcBorders>
            <w:shd w:val="clear" w:color="000000" w:fill="D9D9D9"/>
            <w:noWrap/>
            <w:vAlign w:val="center"/>
            <w:hideMark/>
          </w:tcPr>
          <w:p w14:paraId="26FE235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4149167.207</w:t>
            </w:r>
          </w:p>
        </w:tc>
        <w:tc>
          <w:tcPr>
            <w:tcW w:w="1361" w:type="dxa"/>
            <w:tcBorders>
              <w:top w:val="nil"/>
              <w:left w:val="nil"/>
              <w:bottom w:val="single" w:sz="4" w:space="0" w:color="auto"/>
              <w:right w:val="single" w:sz="4" w:space="0" w:color="auto"/>
            </w:tcBorders>
            <w:shd w:val="clear" w:color="000000" w:fill="D9D9D9"/>
            <w:noWrap/>
            <w:vAlign w:val="center"/>
            <w:hideMark/>
          </w:tcPr>
          <w:p w14:paraId="7E9E4F3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556.7310 </w:t>
            </w:r>
          </w:p>
        </w:tc>
        <w:tc>
          <w:tcPr>
            <w:tcW w:w="1361" w:type="dxa"/>
            <w:tcBorders>
              <w:top w:val="nil"/>
              <w:left w:val="nil"/>
              <w:bottom w:val="single" w:sz="4" w:space="0" w:color="auto"/>
              <w:right w:val="single" w:sz="4" w:space="0" w:color="auto"/>
            </w:tcBorders>
            <w:shd w:val="clear" w:color="000000" w:fill="D9D9D9"/>
            <w:noWrap/>
            <w:vAlign w:val="center"/>
            <w:hideMark/>
          </w:tcPr>
          <w:p w14:paraId="1A51DAE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556.9060 </w:t>
            </w:r>
          </w:p>
        </w:tc>
        <w:tc>
          <w:tcPr>
            <w:tcW w:w="1448" w:type="dxa"/>
            <w:tcBorders>
              <w:top w:val="nil"/>
              <w:left w:val="nil"/>
              <w:bottom w:val="single" w:sz="4" w:space="0" w:color="auto"/>
              <w:right w:val="single" w:sz="4" w:space="0" w:color="auto"/>
            </w:tcBorders>
            <w:shd w:val="clear" w:color="000000" w:fill="D9D9D9"/>
            <w:noWrap/>
            <w:vAlign w:val="center"/>
            <w:hideMark/>
          </w:tcPr>
          <w:p w14:paraId="5148B04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6CA083F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0.1750 </w:t>
            </w:r>
          </w:p>
        </w:tc>
      </w:tr>
      <w:tr w:rsidR="00B831FE" w:rsidRPr="00B831FE" w14:paraId="0C3D1AD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0A2E2F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VVA305</w:t>
            </w:r>
          </w:p>
        </w:tc>
        <w:tc>
          <w:tcPr>
            <w:tcW w:w="1385" w:type="dxa"/>
            <w:tcBorders>
              <w:top w:val="nil"/>
              <w:left w:val="nil"/>
              <w:bottom w:val="single" w:sz="4" w:space="0" w:color="auto"/>
              <w:right w:val="single" w:sz="4" w:space="0" w:color="auto"/>
            </w:tcBorders>
            <w:shd w:val="clear" w:color="auto" w:fill="auto"/>
            <w:noWrap/>
            <w:vAlign w:val="center"/>
            <w:hideMark/>
          </w:tcPr>
          <w:p w14:paraId="53E9B0E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534021.941</w:t>
            </w:r>
          </w:p>
        </w:tc>
        <w:tc>
          <w:tcPr>
            <w:tcW w:w="1497" w:type="dxa"/>
            <w:tcBorders>
              <w:top w:val="nil"/>
              <w:left w:val="nil"/>
              <w:bottom w:val="single" w:sz="4" w:space="0" w:color="auto"/>
              <w:right w:val="single" w:sz="4" w:space="0" w:color="auto"/>
            </w:tcBorders>
            <w:shd w:val="clear" w:color="auto" w:fill="auto"/>
            <w:noWrap/>
            <w:vAlign w:val="center"/>
            <w:hideMark/>
          </w:tcPr>
          <w:p w14:paraId="4734C7A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4186371.282</w:t>
            </w:r>
          </w:p>
        </w:tc>
        <w:tc>
          <w:tcPr>
            <w:tcW w:w="1361" w:type="dxa"/>
            <w:tcBorders>
              <w:top w:val="nil"/>
              <w:left w:val="nil"/>
              <w:bottom w:val="single" w:sz="4" w:space="0" w:color="auto"/>
              <w:right w:val="single" w:sz="4" w:space="0" w:color="auto"/>
            </w:tcBorders>
            <w:shd w:val="clear" w:color="auto" w:fill="auto"/>
            <w:noWrap/>
            <w:vAlign w:val="center"/>
            <w:hideMark/>
          </w:tcPr>
          <w:p w14:paraId="4EDCA99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571.2790 </w:t>
            </w:r>
          </w:p>
        </w:tc>
        <w:tc>
          <w:tcPr>
            <w:tcW w:w="1361" w:type="dxa"/>
            <w:tcBorders>
              <w:top w:val="nil"/>
              <w:left w:val="nil"/>
              <w:bottom w:val="single" w:sz="4" w:space="0" w:color="auto"/>
              <w:right w:val="single" w:sz="4" w:space="0" w:color="auto"/>
            </w:tcBorders>
            <w:shd w:val="clear" w:color="auto" w:fill="auto"/>
            <w:noWrap/>
            <w:vAlign w:val="center"/>
            <w:hideMark/>
          </w:tcPr>
          <w:p w14:paraId="0263B23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571.4560 </w:t>
            </w:r>
          </w:p>
        </w:tc>
        <w:tc>
          <w:tcPr>
            <w:tcW w:w="1448" w:type="dxa"/>
            <w:tcBorders>
              <w:top w:val="nil"/>
              <w:left w:val="nil"/>
              <w:bottom w:val="single" w:sz="4" w:space="0" w:color="auto"/>
              <w:right w:val="single" w:sz="4" w:space="0" w:color="auto"/>
            </w:tcBorders>
            <w:shd w:val="clear" w:color="auto" w:fill="auto"/>
            <w:noWrap/>
            <w:vAlign w:val="center"/>
            <w:hideMark/>
          </w:tcPr>
          <w:p w14:paraId="45B9D5E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0550EA6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0.1770 </w:t>
            </w:r>
          </w:p>
        </w:tc>
      </w:tr>
      <w:tr w:rsidR="00B831FE" w:rsidRPr="00B831FE" w14:paraId="059FC76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F3C083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VVA567</w:t>
            </w:r>
          </w:p>
        </w:tc>
        <w:tc>
          <w:tcPr>
            <w:tcW w:w="1385" w:type="dxa"/>
            <w:tcBorders>
              <w:top w:val="nil"/>
              <w:left w:val="nil"/>
              <w:bottom w:val="single" w:sz="4" w:space="0" w:color="auto"/>
              <w:right w:val="single" w:sz="4" w:space="0" w:color="auto"/>
            </w:tcBorders>
            <w:shd w:val="clear" w:color="000000" w:fill="D9D9D9"/>
            <w:noWrap/>
            <w:vAlign w:val="center"/>
            <w:hideMark/>
          </w:tcPr>
          <w:p w14:paraId="5D13285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515065.905</w:t>
            </w:r>
          </w:p>
        </w:tc>
        <w:tc>
          <w:tcPr>
            <w:tcW w:w="1497" w:type="dxa"/>
            <w:tcBorders>
              <w:top w:val="nil"/>
              <w:left w:val="nil"/>
              <w:bottom w:val="single" w:sz="4" w:space="0" w:color="auto"/>
              <w:right w:val="single" w:sz="4" w:space="0" w:color="auto"/>
            </w:tcBorders>
            <w:shd w:val="clear" w:color="000000" w:fill="D9D9D9"/>
            <w:noWrap/>
            <w:vAlign w:val="center"/>
            <w:hideMark/>
          </w:tcPr>
          <w:p w14:paraId="42FEE0E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4152665.405</w:t>
            </w:r>
          </w:p>
        </w:tc>
        <w:tc>
          <w:tcPr>
            <w:tcW w:w="1361" w:type="dxa"/>
            <w:tcBorders>
              <w:top w:val="nil"/>
              <w:left w:val="nil"/>
              <w:bottom w:val="single" w:sz="4" w:space="0" w:color="auto"/>
              <w:right w:val="single" w:sz="4" w:space="0" w:color="auto"/>
            </w:tcBorders>
            <w:shd w:val="clear" w:color="000000" w:fill="D9D9D9"/>
            <w:noWrap/>
            <w:vAlign w:val="center"/>
            <w:hideMark/>
          </w:tcPr>
          <w:p w14:paraId="4706D53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608.3430 </w:t>
            </w:r>
          </w:p>
        </w:tc>
        <w:tc>
          <w:tcPr>
            <w:tcW w:w="1361" w:type="dxa"/>
            <w:tcBorders>
              <w:top w:val="nil"/>
              <w:left w:val="nil"/>
              <w:bottom w:val="single" w:sz="4" w:space="0" w:color="auto"/>
              <w:right w:val="single" w:sz="4" w:space="0" w:color="auto"/>
            </w:tcBorders>
            <w:shd w:val="clear" w:color="000000" w:fill="D9D9D9"/>
            <w:noWrap/>
            <w:vAlign w:val="center"/>
            <w:hideMark/>
          </w:tcPr>
          <w:p w14:paraId="6C2E438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608.5250 </w:t>
            </w:r>
          </w:p>
        </w:tc>
        <w:tc>
          <w:tcPr>
            <w:tcW w:w="1448" w:type="dxa"/>
            <w:tcBorders>
              <w:top w:val="nil"/>
              <w:left w:val="nil"/>
              <w:bottom w:val="single" w:sz="4" w:space="0" w:color="auto"/>
              <w:right w:val="single" w:sz="4" w:space="0" w:color="auto"/>
            </w:tcBorders>
            <w:shd w:val="clear" w:color="000000" w:fill="D9D9D9"/>
            <w:noWrap/>
            <w:vAlign w:val="center"/>
            <w:hideMark/>
          </w:tcPr>
          <w:p w14:paraId="45E21DE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000000" w:fill="D9D9D9"/>
            <w:noWrap/>
            <w:vAlign w:val="center"/>
            <w:hideMark/>
          </w:tcPr>
          <w:p w14:paraId="0EA25B9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0.1820 </w:t>
            </w:r>
          </w:p>
        </w:tc>
      </w:tr>
      <w:tr w:rsidR="00B831FE" w:rsidRPr="00B831FE" w14:paraId="02673D5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DB1B2A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VVA574</w:t>
            </w:r>
          </w:p>
        </w:tc>
        <w:tc>
          <w:tcPr>
            <w:tcW w:w="1385" w:type="dxa"/>
            <w:tcBorders>
              <w:top w:val="nil"/>
              <w:left w:val="nil"/>
              <w:bottom w:val="single" w:sz="4" w:space="0" w:color="auto"/>
              <w:right w:val="single" w:sz="4" w:space="0" w:color="auto"/>
            </w:tcBorders>
            <w:shd w:val="clear" w:color="auto" w:fill="auto"/>
            <w:noWrap/>
            <w:vAlign w:val="center"/>
            <w:hideMark/>
          </w:tcPr>
          <w:p w14:paraId="0520852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545109.205</w:t>
            </w:r>
          </w:p>
        </w:tc>
        <w:tc>
          <w:tcPr>
            <w:tcW w:w="1497" w:type="dxa"/>
            <w:tcBorders>
              <w:top w:val="nil"/>
              <w:left w:val="nil"/>
              <w:bottom w:val="single" w:sz="4" w:space="0" w:color="auto"/>
              <w:right w:val="single" w:sz="4" w:space="0" w:color="auto"/>
            </w:tcBorders>
            <w:shd w:val="clear" w:color="auto" w:fill="auto"/>
            <w:noWrap/>
            <w:vAlign w:val="center"/>
            <w:hideMark/>
          </w:tcPr>
          <w:p w14:paraId="4BA09E4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4181110.437</w:t>
            </w:r>
          </w:p>
        </w:tc>
        <w:tc>
          <w:tcPr>
            <w:tcW w:w="1361" w:type="dxa"/>
            <w:tcBorders>
              <w:top w:val="nil"/>
              <w:left w:val="nil"/>
              <w:bottom w:val="single" w:sz="4" w:space="0" w:color="auto"/>
              <w:right w:val="single" w:sz="4" w:space="0" w:color="auto"/>
            </w:tcBorders>
            <w:shd w:val="clear" w:color="auto" w:fill="auto"/>
            <w:noWrap/>
            <w:vAlign w:val="center"/>
            <w:hideMark/>
          </w:tcPr>
          <w:p w14:paraId="6BE5E33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555.6180 </w:t>
            </w:r>
          </w:p>
        </w:tc>
        <w:tc>
          <w:tcPr>
            <w:tcW w:w="1361" w:type="dxa"/>
            <w:tcBorders>
              <w:top w:val="nil"/>
              <w:left w:val="nil"/>
              <w:bottom w:val="single" w:sz="4" w:space="0" w:color="auto"/>
              <w:right w:val="single" w:sz="4" w:space="0" w:color="auto"/>
            </w:tcBorders>
            <w:shd w:val="clear" w:color="auto" w:fill="auto"/>
            <w:noWrap/>
            <w:vAlign w:val="center"/>
            <w:hideMark/>
          </w:tcPr>
          <w:p w14:paraId="6D4A766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555.4100 </w:t>
            </w:r>
          </w:p>
        </w:tc>
        <w:tc>
          <w:tcPr>
            <w:tcW w:w="1448" w:type="dxa"/>
            <w:tcBorders>
              <w:top w:val="nil"/>
              <w:left w:val="nil"/>
              <w:bottom w:val="single" w:sz="4" w:space="0" w:color="auto"/>
              <w:right w:val="single" w:sz="4" w:space="0" w:color="auto"/>
            </w:tcBorders>
            <w:shd w:val="clear" w:color="auto" w:fill="auto"/>
            <w:noWrap/>
            <w:vAlign w:val="center"/>
            <w:hideMark/>
          </w:tcPr>
          <w:p w14:paraId="5CACCA3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188" w:type="dxa"/>
            <w:tcBorders>
              <w:top w:val="nil"/>
              <w:left w:val="nil"/>
              <w:bottom w:val="single" w:sz="4" w:space="0" w:color="auto"/>
              <w:right w:val="single" w:sz="4" w:space="0" w:color="auto"/>
            </w:tcBorders>
            <w:shd w:val="clear" w:color="auto" w:fill="auto"/>
            <w:noWrap/>
            <w:vAlign w:val="center"/>
            <w:hideMark/>
          </w:tcPr>
          <w:p w14:paraId="6BD5C15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(0.2080)</w:t>
            </w:r>
          </w:p>
        </w:tc>
      </w:tr>
    </w:tbl>
    <w:p w14:paraId="6E913C60" w14:textId="497E3785" w:rsidR="00F32C90" w:rsidRDefault="0018037D" w:rsidP="0015665A">
      <w:pPr>
        <w:pStyle w:val="Caption"/>
      </w:pPr>
      <w:r>
        <w:t xml:space="preserve">Table </w:t>
      </w:r>
      <w:r w:rsidR="00E77ACB">
        <w:fldChar w:fldCharType="begin"/>
      </w:r>
      <w:r w:rsidR="00E77ACB">
        <w:instrText xml:space="preserve"> SEQ Table \* ARABIC </w:instrText>
      </w:r>
      <w:r w:rsidR="00E77ACB">
        <w:fldChar w:fldCharType="separate"/>
      </w:r>
      <w:r>
        <w:rPr>
          <w:noProof/>
        </w:rPr>
        <w:t>28</w:t>
      </w:r>
      <w:r w:rsidR="00E77ACB">
        <w:rPr>
          <w:noProof/>
        </w:rPr>
        <w:fldChar w:fldCharType="end"/>
      </w:r>
      <w:r w:rsidRPr="00F32C90">
        <w:t>: Point Cloud Check Point Assessment</w:t>
      </w:r>
    </w:p>
    <w:p w14:paraId="1AFFD221" w14:textId="6FB8CD0A" w:rsidR="00F32C90" w:rsidRDefault="00245705" w:rsidP="00623B58">
      <w:pPr>
        <w:pStyle w:val="Heading3"/>
      </w:pPr>
      <w:bookmarkStart w:id="43" w:name="_Toc27652170"/>
      <w:r>
        <w:t xml:space="preserve">Digital Elevation Model (DEM) </w:t>
      </w:r>
      <w:r w:rsidR="009656D6">
        <w:t>Check</w:t>
      </w:r>
      <w:r w:rsidR="00872DA6">
        <w:t xml:space="preserve"> P</w:t>
      </w:r>
      <w:r w:rsidR="009656D6">
        <w:t>oint</w:t>
      </w:r>
      <w:r>
        <w:t xml:space="preserve"> Assessment</w:t>
      </w:r>
      <w:bookmarkEnd w:id="43"/>
    </w:p>
    <w:tbl>
      <w:tblPr>
        <w:tblW w:w="9375" w:type="dxa"/>
        <w:jc w:val="center"/>
        <w:tblLook w:val="04A0" w:firstRow="1" w:lastRow="0" w:firstColumn="1" w:lastColumn="0" w:noHBand="0" w:noVBand="1"/>
      </w:tblPr>
      <w:tblGrid>
        <w:gridCol w:w="1057"/>
        <w:gridCol w:w="1385"/>
        <w:gridCol w:w="1497"/>
        <w:gridCol w:w="1361"/>
        <w:gridCol w:w="1388"/>
        <w:gridCol w:w="1448"/>
        <w:gridCol w:w="1239"/>
      </w:tblGrid>
      <w:tr w:rsidR="00B831FE" w:rsidRPr="00B831FE" w14:paraId="2B5975DC" w14:textId="77777777" w:rsidTr="00B831FE">
        <w:trPr>
          <w:trHeight w:val="300"/>
          <w:tblHeader/>
          <w:jc w:val="center"/>
        </w:trPr>
        <w:tc>
          <w:tcPr>
            <w:tcW w:w="1057" w:type="dxa"/>
            <w:tcBorders>
              <w:top w:val="single" w:sz="4" w:space="0" w:color="auto"/>
              <w:left w:val="single" w:sz="4" w:space="0" w:color="auto"/>
              <w:bottom w:val="single" w:sz="4" w:space="0" w:color="auto"/>
              <w:right w:val="single" w:sz="4" w:space="0" w:color="FFFFFF"/>
            </w:tcBorders>
            <w:shd w:val="clear" w:color="000000" w:fill="041E42"/>
            <w:noWrap/>
            <w:vAlign w:val="center"/>
            <w:hideMark/>
          </w:tcPr>
          <w:p w14:paraId="5F3916ED"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Point ID</w:t>
            </w:r>
          </w:p>
        </w:tc>
        <w:tc>
          <w:tcPr>
            <w:tcW w:w="1385" w:type="dxa"/>
            <w:tcBorders>
              <w:top w:val="single" w:sz="4" w:space="0" w:color="auto"/>
              <w:left w:val="nil"/>
              <w:bottom w:val="single" w:sz="4" w:space="0" w:color="auto"/>
              <w:right w:val="single" w:sz="4" w:space="0" w:color="FFFFFF"/>
            </w:tcBorders>
            <w:shd w:val="clear" w:color="000000" w:fill="041E42"/>
            <w:noWrap/>
            <w:vAlign w:val="center"/>
            <w:hideMark/>
          </w:tcPr>
          <w:p w14:paraId="2C317D35"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Easting</w:t>
            </w:r>
          </w:p>
        </w:tc>
        <w:tc>
          <w:tcPr>
            <w:tcW w:w="1497" w:type="dxa"/>
            <w:tcBorders>
              <w:top w:val="single" w:sz="4" w:space="0" w:color="auto"/>
              <w:left w:val="nil"/>
              <w:bottom w:val="single" w:sz="4" w:space="0" w:color="auto"/>
              <w:right w:val="single" w:sz="4" w:space="0" w:color="FFFFFF"/>
            </w:tcBorders>
            <w:shd w:val="clear" w:color="000000" w:fill="041E42"/>
            <w:noWrap/>
            <w:vAlign w:val="center"/>
            <w:hideMark/>
          </w:tcPr>
          <w:p w14:paraId="019D1E71"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Northing</w:t>
            </w:r>
          </w:p>
        </w:tc>
        <w:tc>
          <w:tcPr>
            <w:tcW w:w="1361" w:type="dxa"/>
            <w:tcBorders>
              <w:top w:val="single" w:sz="4" w:space="0" w:color="auto"/>
              <w:left w:val="nil"/>
              <w:bottom w:val="single" w:sz="4" w:space="0" w:color="auto"/>
              <w:right w:val="single" w:sz="4" w:space="0" w:color="FFFFFF"/>
            </w:tcBorders>
            <w:shd w:val="clear" w:color="000000" w:fill="041E42"/>
            <w:noWrap/>
            <w:vAlign w:val="center"/>
            <w:hideMark/>
          </w:tcPr>
          <w:p w14:paraId="03A593C5"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KnownZ</w:t>
            </w:r>
          </w:p>
        </w:tc>
        <w:tc>
          <w:tcPr>
            <w:tcW w:w="1388" w:type="dxa"/>
            <w:tcBorders>
              <w:top w:val="single" w:sz="4" w:space="0" w:color="auto"/>
              <w:left w:val="nil"/>
              <w:bottom w:val="single" w:sz="4" w:space="0" w:color="auto"/>
              <w:right w:val="single" w:sz="4" w:space="0" w:color="FFFFFF"/>
            </w:tcBorders>
            <w:shd w:val="clear" w:color="000000" w:fill="041E42"/>
            <w:noWrap/>
            <w:vAlign w:val="center"/>
            <w:hideMark/>
          </w:tcPr>
          <w:p w14:paraId="0222A152"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DEMZ</w:t>
            </w:r>
          </w:p>
        </w:tc>
        <w:tc>
          <w:tcPr>
            <w:tcW w:w="1448" w:type="dxa"/>
            <w:tcBorders>
              <w:top w:val="single" w:sz="4" w:space="0" w:color="auto"/>
              <w:left w:val="nil"/>
              <w:bottom w:val="single" w:sz="4" w:space="0" w:color="auto"/>
              <w:right w:val="single" w:sz="4" w:space="0" w:color="FFFFFF"/>
            </w:tcBorders>
            <w:shd w:val="clear" w:color="000000" w:fill="041E42"/>
            <w:noWrap/>
            <w:vAlign w:val="center"/>
            <w:hideMark/>
          </w:tcPr>
          <w:p w14:paraId="059380F8"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Description</w:t>
            </w:r>
          </w:p>
        </w:tc>
        <w:tc>
          <w:tcPr>
            <w:tcW w:w="1239" w:type="dxa"/>
            <w:tcBorders>
              <w:top w:val="single" w:sz="4" w:space="0" w:color="auto"/>
              <w:left w:val="nil"/>
              <w:bottom w:val="single" w:sz="4" w:space="0" w:color="auto"/>
              <w:right w:val="single" w:sz="4" w:space="0" w:color="auto"/>
            </w:tcBorders>
            <w:shd w:val="clear" w:color="000000" w:fill="041E42"/>
            <w:noWrap/>
            <w:vAlign w:val="center"/>
            <w:hideMark/>
          </w:tcPr>
          <w:p w14:paraId="06C76AD1" w14:textId="77777777" w:rsidR="00B831FE" w:rsidRPr="00B831FE" w:rsidRDefault="00B831FE" w:rsidP="00B831FE">
            <w:pPr>
              <w:spacing w:after="0"/>
              <w:jc w:val="center"/>
              <w:rPr>
                <w:rFonts w:ascii="Calibri" w:eastAsia="Times New Roman" w:hAnsi="Calibri" w:cs="Calibri"/>
                <w:b/>
                <w:bCs/>
                <w:color w:val="FFFFFF"/>
              </w:rPr>
            </w:pPr>
            <w:r w:rsidRPr="00B831FE">
              <w:rPr>
                <w:rFonts w:ascii="Calibri" w:eastAsia="Times New Roman" w:hAnsi="Calibri" w:cs="Calibri"/>
                <w:b/>
                <w:bCs/>
                <w:color w:val="FFFFFF"/>
              </w:rPr>
              <w:t>DeltaZ</w:t>
            </w:r>
          </w:p>
        </w:tc>
      </w:tr>
      <w:tr w:rsidR="00B831FE" w:rsidRPr="00B831FE" w14:paraId="1D1A2CB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20B4E5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NVA423</w:t>
            </w:r>
          </w:p>
        </w:tc>
        <w:tc>
          <w:tcPr>
            <w:tcW w:w="1385" w:type="dxa"/>
            <w:tcBorders>
              <w:top w:val="nil"/>
              <w:left w:val="nil"/>
              <w:bottom w:val="single" w:sz="4" w:space="0" w:color="auto"/>
              <w:right w:val="single" w:sz="4" w:space="0" w:color="auto"/>
            </w:tcBorders>
            <w:shd w:val="clear" w:color="auto" w:fill="auto"/>
            <w:noWrap/>
            <w:vAlign w:val="center"/>
            <w:hideMark/>
          </w:tcPr>
          <w:p w14:paraId="26CA501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513360.175</w:t>
            </w:r>
          </w:p>
        </w:tc>
        <w:tc>
          <w:tcPr>
            <w:tcW w:w="1497" w:type="dxa"/>
            <w:tcBorders>
              <w:top w:val="nil"/>
              <w:left w:val="nil"/>
              <w:bottom w:val="single" w:sz="4" w:space="0" w:color="auto"/>
              <w:right w:val="single" w:sz="4" w:space="0" w:color="auto"/>
            </w:tcBorders>
            <w:shd w:val="clear" w:color="auto" w:fill="auto"/>
            <w:noWrap/>
            <w:vAlign w:val="center"/>
            <w:hideMark/>
          </w:tcPr>
          <w:p w14:paraId="3A6FDB2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4175581.513</w:t>
            </w:r>
          </w:p>
        </w:tc>
        <w:tc>
          <w:tcPr>
            <w:tcW w:w="1361" w:type="dxa"/>
            <w:tcBorders>
              <w:top w:val="nil"/>
              <w:left w:val="nil"/>
              <w:bottom w:val="single" w:sz="4" w:space="0" w:color="auto"/>
              <w:right w:val="single" w:sz="4" w:space="0" w:color="auto"/>
            </w:tcBorders>
            <w:shd w:val="clear" w:color="auto" w:fill="auto"/>
            <w:noWrap/>
            <w:vAlign w:val="center"/>
            <w:hideMark/>
          </w:tcPr>
          <w:p w14:paraId="703620C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609.6670 </w:t>
            </w:r>
          </w:p>
        </w:tc>
        <w:tc>
          <w:tcPr>
            <w:tcW w:w="1388" w:type="dxa"/>
            <w:tcBorders>
              <w:top w:val="nil"/>
              <w:left w:val="nil"/>
              <w:bottom w:val="single" w:sz="4" w:space="0" w:color="auto"/>
              <w:right w:val="single" w:sz="4" w:space="0" w:color="auto"/>
            </w:tcBorders>
            <w:shd w:val="clear" w:color="auto" w:fill="auto"/>
            <w:noWrap/>
            <w:vAlign w:val="center"/>
            <w:hideMark/>
          </w:tcPr>
          <w:p w14:paraId="67938CE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609.7401 </w:t>
            </w:r>
          </w:p>
        </w:tc>
        <w:tc>
          <w:tcPr>
            <w:tcW w:w="1448" w:type="dxa"/>
            <w:tcBorders>
              <w:top w:val="nil"/>
              <w:left w:val="nil"/>
              <w:bottom w:val="single" w:sz="4" w:space="0" w:color="auto"/>
              <w:right w:val="single" w:sz="4" w:space="0" w:color="auto"/>
            </w:tcBorders>
            <w:shd w:val="clear" w:color="auto" w:fill="auto"/>
            <w:noWrap/>
            <w:vAlign w:val="center"/>
            <w:hideMark/>
          </w:tcPr>
          <w:p w14:paraId="2291D02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4EEAB47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0.0731 </w:t>
            </w:r>
          </w:p>
        </w:tc>
      </w:tr>
      <w:tr w:rsidR="00B831FE" w:rsidRPr="00B831FE" w14:paraId="16E4F19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0317EF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NVA429</w:t>
            </w:r>
          </w:p>
        </w:tc>
        <w:tc>
          <w:tcPr>
            <w:tcW w:w="1385" w:type="dxa"/>
            <w:tcBorders>
              <w:top w:val="nil"/>
              <w:left w:val="nil"/>
              <w:bottom w:val="single" w:sz="4" w:space="0" w:color="auto"/>
              <w:right w:val="single" w:sz="4" w:space="0" w:color="auto"/>
            </w:tcBorders>
            <w:shd w:val="clear" w:color="000000" w:fill="D9D9D9"/>
            <w:noWrap/>
            <w:vAlign w:val="center"/>
            <w:hideMark/>
          </w:tcPr>
          <w:p w14:paraId="55E1469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508595.483</w:t>
            </w:r>
          </w:p>
        </w:tc>
        <w:tc>
          <w:tcPr>
            <w:tcW w:w="1497" w:type="dxa"/>
            <w:tcBorders>
              <w:top w:val="nil"/>
              <w:left w:val="nil"/>
              <w:bottom w:val="single" w:sz="4" w:space="0" w:color="auto"/>
              <w:right w:val="single" w:sz="4" w:space="0" w:color="auto"/>
            </w:tcBorders>
            <w:shd w:val="clear" w:color="000000" w:fill="D9D9D9"/>
            <w:noWrap/>
            <w:vAlign w:val="center"/>
            <w:hideMark/>
          </w:tcPr>
          <w:p w14:paraId="3E5ED04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4156766.924</w:t>
            </w:r>
          </w:p>
        </w:tc>
        <w:tc>
          <w:tcPr>
            <w:tcW w:w="1361" w:type="dxa"/>
            <w:tcBorders>
              <w:top w:val="nil"/>
              <w:left w:val="nil"/>
              <w:bottom w:val="single" w:sz="4" w:space="0" w:color="auto"/>
              <w:right w:val="single" w:sz="4" w:space="0" w:color="auto"/>
            </w:tcBorders>
            <w:shd w:val="clear" w:color="000000" w:fill="D9D9D9"/>
            <w:noWrap/>
            <w:vAlign w:val="center"/>
            <w:hideMark/>
          </w:tcPr>
          <w:p w14:paraId="5669D69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626.1590 </w:t>
            </w:r>
          </w:p>
        </w:tc>
        <w:tc>
          <w:tcPr>
            <w:tcW w:w="1388" w:type="dxa"/>
            <w:tcBorders>
              <w:top w:val="nil"/>
              <w:left w:val="nil"/>
              <w:bottom w:val="single" w:sz="4" w:space="0" w:color="auto"/>
              <w:right w:val="single" w:sz="4" w:space="0" w:color="auto"/>
            </w:tcBorders>
            <w:shd w:val="clear" w:color="000000" w:fill="D9D9D9"/>
            <w:noWrap/>
            <w:vAlign w:val="center"/>
            <w:hideMark/>
          </w:tcPr>
          <w:p w14:paraId="355A36A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626.3511 </w:t>
            </w:r>
          </w:p>
        </w:tc>
        <w:tc>
          <w:tcPr>
            <w:tcW w:w="1448" w:type="dxa"/>
            <w:tcBorders>
              <w:top w:val="nil"/>
              <w:left w:val="nil"/>
              <w:bottom w:val="single" w:sz="4" w:space="0" w:color="auto"/>
              <w:right w:val="single" w:sz="4" w:space="0" w:color="auto"/>
            </w:tcBorders>
            <w:shd w:val="clear" w:color="000000" w:fill="D9D9D9"/>
            <w:noWrap/>
            <w:vAlign w:val="center"/>
            <w:hideMark/>
          </w:tcPr>
          <w:p w14:paraId="60F039D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7AE74F9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0.1921 </w:t>
            </w:r>
          </w:p>
        </w:tc>
      </w:tr>
      <w:tr w:rsidR="00B831FE" w:rsidRPr="00B831FE" w14:paraId="223D14D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8157F2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NVA431</w:t>
            </w:r>
          </w:p>
        </w:tc>
        <w:tc>
          <w:tcPr>
            <w:tcW w:w="1385" w:type="dxa"/>
            <w:tcBorders>
              <w:top w:val="nil"/>
              <w:left w:val="nil"/>
              <w:bottom w:val="single" w:sz="4" w:space="0" w:color="auto"/>
              <w:right w:val="single" w:sz="4" w:space="0" w:color="auto"/>
            </w:tcBorders>
            <w:shd w:val="clear" w:color="auto" w:fill="auto"/>
            <w:noWrap/>
            <w:vAlign w:val="center"/>
            <w:hideMark/>
          </w:tcPr>
          <w:p w14:paraId="1BBAFB3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539107.888</w:t>
            </w:r>
          </w:p>
        </w:tc>
        <w:tc>
          <w:tcPr>
            <w:tcW w:w="1497" w:type="dxa"/>
            <w:tcBorders>
              <w:top w:val="nil"/>
              <w:left w:val="nil"/>
              <w:bottom w:val="single" w:sz="4" w:space="0" w:color="auto"/>
              <w:right w:val="single" w:sz="4" w:space="0" w:color="auto"/>
            </w:tcBorders>
            <w:shd w:val="clear" w:color="auto" w:fill="auto"/>
            <w:noWrap/>
            <w:vAlign w:val="center"/>
            <w:hideMark/>
          </w:tcPr>
          <w:p w14:paraId="6F43575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4161131.726</w:t>
            </w:r>
          </w:p>
        </w:tc>
        <w:tc>
          <w:tcPr>
            <w:tcW w:w="1361" w:type="dxa"/>
            <w:tcBorders>
              <w:top w:val="nil"/>
              <w:left w:val="nil"/>
              <w:bottom w:val="single" w:sz="4" w:space="0" w:color="auto"/>
              <w:right w:val="single" w:sz="4" w:space="0" w:color="auto"/>
            </w:tcBorders>
            <w:shd w:val="clear" w:color="auto" w:fill="auto"/>
            <w:noWrap/>
            <w:vAlign w:val="center"/>
            <w:hideMark/>
          </w:tcPr>
          <w:p w14:paraId="057AD54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559.7000 </w:t>
            </w:r>
          </w:p>
        </w:tc>
        <w:tc>
          <w:tcPr>
            <w:tcW w:w="1388" w:type="dxa"/>
            <w:tcBorders>
              <w:top w:val="nil"/>
              <w:left w:val="nil"/>
              <w:bottom w:val="single" w:sz="4" w:space="0" w:color="auto"/>
              <w:right w:val="single" w:sz="4" w:space="0" w:color="auto"/>
            </w:tcBorders>
            <w:shd w:val="clear" w:color="auto" w:fill="auto"/>
            <w:noWrap/>
            <w:vAlign w:val="center"/>
            <w:hideMark/>
          </w:tcPr>
          <w:p w14:paraId="5455375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559.6214 </w:t>
            </w:r>
          </w:p>
        </w:tc>
        <w:tc>
          <w:tcPr>
            <w:tcW w:w="1448" w:type="dxa"/>
            <w:tcBorders>
              <w:top w:val="nil"/>
              <w:left w:val="nil"/>
              <w:bottom w:val="single" w:sz="4" w:space="0" w:color="auto"/>
              <w:right w:val="single" w:sz="4" w:space="0" w:color="auto"/>
            </w:tcBorders>
            <w:shd w:val="clear" w:color="auto" w:fill="auto"/>
            <w:noWrap/>
            <w:vAlign w:val="center"/>
            <w:hideMark/>
          </w:tcPr>
          <w:p w14:paraId="6439256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F5CB29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(0.0786)</w:t>
            </w:r>
          </w:p>
        </w:tc>
      </w:tr>
      <w:tr w:rsidR="00B831FE" w:rsidRPr="00B831FE" w14:paraId="07BEFE6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C5553D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NVA432</w:t>
            </w:r>
          </w:p>
        </w:tc>
        <w:tc>
          <w:tcPr>
            <w:tcW w:w="1385" w:type="dxa"/>
            <w:tcBorders>
              <w:top w:val="nil"/>
              <w:left w:val="nil"/>
              <w:bottom w:val="single" w:sz="4" w:space="0" w:color="auto"/>
              <w:right w:val="single" w:sz="4" w:space="0" w:color="auto"/>
            </w:tcBorders>
            <w:shd w:val="clear" w:color="000000" w:fill="D9D9D9"/>
            <w:noWrap/>
            <w:vAlign w:val="center"/>
            <w:hideMark/>
          </w:tcPr>
          <w:p w14:paraId="107E7A3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581297.054</w:t>
            </w:r>
          </w:p>
        </w:tc>
        <w:tc>
          <w:tcPr>
            <w:tcW w:w="1497" w:type="dxa"/>
            <w:tcBorders>
              <w:top w:val="nil"/>
              <w:left w:val="nil"/>
              <w:bottom w:val="single" w:sz="4" w:space="0" w:color="auto"/>
              <w:right w:val="single" w:sz="4" w:space="0" w:color="auto"/>
            </w:tcBorders>
            <w:shd w:val="clear" w:color="000000" w:fill="D9D9D9"/>
            <w:noWrap/>
            <w:vAlign w:val="center"/>
            <w:hideMark/>
          </w:tcPr>
          <w:p w14:paraId="5F231CF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4149310.246</w:t>
            </w:r>
          </w:p>
        </w:tc>
        <w:tc>
          <w:tcPr>
            <w:tcW w:w="1361" w:type="dxa"/>
            <w:tcBorders>
              <w:top w:val="nil"/>
              <w:left w:val="nil"/>
              <w:bottom w:val="single" w:sz="4" w:space="0" w:color="auto"/>
              <w:right w:val="single" w:sz="4" w:space="0" w:color="auto"/>
            </w:tcBorders>
            <w:shd w:val="clear" w:color="000000" w:fill="D9D9D9"/>
            <w:noWrap/>
            <w:vAlign w:val="center"/>
            <w:hideMark/>
          </w:tcPr>
          <w:p w14:paraId="611A33A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462.0720 </w:t>
            </w:r>
          </w:p>
        </w:tc>
        <w:tc>
          <w:tcPr>
            <w:tcW w:w="1388" w:type="dxa"/>
            <w:tcBorders>
              <w:top w:val="nil"/>
              <w:left w:val="nil"/>
              <w:bottom w:val="single" w:sz="4" w:space="0" w:color="auto"/>
              <w:right w:val="single" w:sz="4" w:space="0" w:color="auto"/>
            </w:tcBorders>
            <w:shd w:val="clear" w:color="000000" w:fill="D9D9D9"/>
            <w:noWrap/>
            <w:vAlign w:val="center"/>
            <w:hideMark/>
          </w:tcPr>
          <w:p w14:paraId="453C48F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462.0567 </w:t>
            </w:r>
          </w:p>
        </w:tc>
        <w:tc>
          <w:tcPr>
            <w:tcW w:w="1448" w:type="dxa"/>
            <w:tcBorders>
              <w:top w:val="nil"/>
              <w:left w:val="nil"/>
              <w:bottom w:val="single" w:sz="4" w:space="0" w:color="auto"/>
              <w:right w:val="single" w:sz="4" w:space="0" w:color="auto"/>
            </w:tcBorders>
            <w:shd w:val="clear" w:color="000000" w:fill="D9D9D9"/>
            <w:noWrap/>
            <w:vAlign w:val="center"/>
            <w:hideMark/>
          </w:tcPr>
          <w:p w14:paraId="34C6ECA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4E72088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(0.0153)</w:t>
            </w:r>
          </w:p>
        </w:tc>
      </w:tr>
      <w:tr w:rsidR="00B831FE" w:rsidRPr="00B831FE" w14:paraId="79B0B5B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532DF4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NVA433</w:t>
            </w:r>
          </w:p>
        </w:tc>
        <w:tc>
          <w:tcPr>
            <w:tcW w:w="1385" w:type="dxa"/>
            <w:tcBorders>
              <w:top w:val="nil"/>
              <w:left w:val="nil"/>
              <w:bottom w:val="single" w:sz="4" w:space="0" w:color="auto"/>
              <w:right w:val="single" w:sz="4" w:space="0" w:color="auto"/>
            </w:tcBorders>
            <w:shd w:val="clear" w:color="auto" w:fill="auto"/>
            <w:noWrap/>
            <w:vAlign w:val="center"/>
            <w:hideMark/>
          </w:tcPr>
          <w:p w14:paraId="4BAC9E8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591669.623</w:t>
            </w:r>
          </w:p>
        </w:tc>
        <w:tc>
          <w:tcPr>
            <w:tcW w:w="1497" w:type="dxa"/>
            <w:tcBorders>
              <w:top w:val="nil"/>
              <w:left w:val="nil"/>
              <w:bottom w:val="single" w:sz="4" w:space="0" w:color="auto"/>
              <w:right w:val="single" w:sz="4" w:space="0" w:color="auto"/>
            </w:tcBorders>
            <w:shd w:val="clear" w:color="auto" w:fill="auto"/>
            <w:noWrap/>
            <w:vAlign w:val="center"/>
            <w:hideMark/>
          </w:tcPr>
          <w:p w14:paraId="384A84E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4159289.817</w:t>
            </w:r>
          </w:p>
        </w:tc>
        <w:tc>
          <w:tcPr>
            <w:tcW w:w="1361" w:type="dxa"/>
            <w:tcBorders>
              <w:top w:val="nil"/>
              <w:left w:val="nil"/>
              <w:bottom w:val="single" w:sz="4" w:space="0" w:color="auto"/>
              <w:right w:val="single" w:sz="4" w:space="0" w:color="auto"/>
            </w:tcBorders>
            <w:shd w:val="clear" w:color="auto" w:fill="auto"/>
            <w:noWrap/>
            <w:vAlign w:val="center"/>
            <w:hideMark/>
          </w:tcPr>
          <w:p w14:paraId="1DDA307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469.4320 </w:t>
            </w:r>
          </w:p>
        </w:tc>
        <w:tc>
          <w:tcPr>
            <w:tcW w:w="1388" w:type="dxa"/>
            <w:tcBorders>
              <w:top w:val="nil"/>
              <w:left w:val="nil"/>
              <w:bottom w:val="single" w:sz="4" w:space="0" w:color="auto"/>
              <w:right w:val="single" w:sz="4" w:space="0" w:color="auto"/>
            </w:tcBorders>
            <w:shd w:val="clear" w:color="auto" w:fill="auto"/>
            <w:noWrap/>
            <w:vAlign w:val="center"/>
            <w:hideMark/>
          </w:tcPr>
          <w:p w14:paraId="56814FA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469.4247 </w:t>
            </w:r>
          </w:p>
        </w:tc>
        <w:tc>
          <w:tcPr>
            <w:tcW w:w="1448" w:type="dxa"/>
            <w:tcBorders>
              <w:top w:val="nil"/>
              <w:left w:val="nil"/>
              <w:bottom w:val="single" w:sz="4" w:space="0" w:color="auto"/>
              <w:right w:val="single" w:sz="4" w:space="0" w:color="auto"/>
            </w:tcBorders>
            <w:shd w:val="clear" w:color="auto" w:fill="auto"/>
            <w:noWrap/>
            <w:vAlign w:val="center"/>
            <w:hideMark/>
          </w:tcPr>
          <w:p w14:paraId="39DA2D3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02044A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(0.0073)</w:t>
            </w:r>
          </w:p>
        </w:tc>
      </w:tr>
      <w:tr w:rsidR="00B831FE" w:rsidRPr="00B831FE" w14:paraId="4B59B82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B373D0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NVA434</w:t>
            </w:r>
          </w:p>
        </w:tc>
        <w:tc>
          <w:tcPr>
            <w:tcW w:w="1385" w:type="dxa"/>
            <w:tcBorders>
              <w:top w:val="nil"/>
              <w:left w:val="nil"/>
              <w:bottom w:val="single" w:sz="4" w:space="0" w:color="auto"/>
              <w:right w:val="single" w:sz="4" w:space="0" w:color="auto"/>
            </w:tcBorders>
            <w:shd w:val="clear" w:color="000000" w:fill="D9D9D9"/>
            <w:noWrap/>
            <w:vAlign w:val="center"/>
            <w:hideMark/>
          </w:tcPr>
          <w:p w14:paraId="612C9AA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525473.381</w:t>
            </w:r>
          </w:p>
        </w:tc>
        <w:tc>
          <w:tcPr>
            <w:tcW w:w="1497" w:type="dxa"/>
            <w:tcBorders>
              <w:top w:val="nil"/>
              <w:left w:val="nil"/>
              <w:bottom w:val="single" w:sz="4" w:space="0" w:color="auto"/>
              <w:right w:val="single" w:sz="4" w:space="0" w:color="auto"/>
            </w:tcBorders>
            <w:shd w:val="clear" w:color="000000" w:fill="D9D9D9"/>
            <w:noWrap/>
            <w:vAlign w:val="center"/>
            <w:hideMark/>
          </w:tcPr>
          <w:p w14:paraId="07357DC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4153619.375</w:t>
            </w:r>
          </w:p>
        </w:tc>
        <w:tc>
          <w:tcPr>
            <w:tcW w:w="1361" w:type="dxa"/>
            <w:tcBorders>
              <w:top w:val="nil"/>
              <w:left w:val="nil"/>
              <w:bottom w:val="single" w:sz="4" w:space="0" w:color="auto"/>
              <w:right w:val="single" w:sz="4" w:space="0" w:color="auto"/>
            </w:tcBorders>
            <w:shd w:val="clear" w:color="000000" w:fill="D9D9D9"/>
            <w:noWrap/>
            <w:vAlign w:val="center"/>
            <w:hideMark/>
          </w:tcPr>
          <w:p w14:paraId="2A2689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585.6030 </w:t>
            </w:r>
          </w:p>
        </w:tc>
        <w:tc>
          <w:tcPr>
            <w:tcW w:w="1388" w:type="dxa"/>
            <w:tcBorders>
              <w:top w:val="nil"/>
              <w:left w:val="nil"/>
              <w:bottom w:val="single" w:sz="4" w:space="0" w:color="auto"/>
              <w:right w:val="single" w:sz="4" w:space="0" w:color="auto"/>
            </w:tcBorders>
            <w:shd w:val="clear" w:color="000000" w:fill="D9D9D9"/>
            <w:noWrap/>
            <w:vAlign w:val="center"/>
            <w:hideMark/>
          </w:tcPr>
          <w:p w14:paraId="2368FC9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585.6706 </w:t>
            </w:r>
          </w:p>
        </w:tc>
        <w:tc>
          <w:tcPr>
            <w:tcW w:w="1448" w:type="dxa"/>
            <w:tcBorders>
              <w:top w:val="nil"/>
              <w:left w:val="nil"/>
              <w:bottom w:val="single" w:sz="4" w:space="0" w:color="auto"/>
              <w:right w:val="single" w:sz="4" w:space="0" w:color="auto"/>
            </w:tcBorders>
            <w:shd w:val="clear" w:color="000000" w:fill="D9D9D9"/>
            <w:noWrap/>
            <w:vAlign w:val="center"/>
            <w:hideMark/>
          </w:tcPr>
          <w:p w14:paraId="0DAF92D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239FFA8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0.0676 </w:t>
            </w:r>
          </w:p>
        </w:tc>
      </w:tr>
      <w:tr w:rsidR="00B831FE" w:rsidRPr="00B831FE" w14:paraId="2210579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BFB484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NVA435</w:t>
            </w:r>
          </w:p>
        </w:tc>
        <w:tc>
          <w:tcPr>
            <w:tcW w:w="1385" w:type="dxa"/>
            <w:tcBorders>
              <w:top w:val="nil"/>
              <w:left w:val="nil"/>
              <w:bottom w:val="single" w:sz="4" w:space="0" w:color="auto"/>
              <w:right w:val="single" w:sz="4" w:space="0" w:color="auto"/>
            </w:tcBorders>
            <w:shd w:val="clear" w:color="auto" w:fill="auto"/>
            <w:noWrap/>
            <w:vAlign w:val="center"/>
            <w:hideMark/>
          </w:tcPr>
          <w:p w14:paraId="020F980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594831.127</w:t>
            </w:r>
          </w:p>
        </w:tc>
        <w:tc>
          <w:tcPr>
            <w:tcW w:w="1497" w:type="dxa"/>
            <w:tcBorders>
              <w:top w:val="nil"/>
              <w:left w:val="nil"/>
              <w:bottom w:val="single" w:sz="4" w:space="0" w:color="auto"/>
              <w:right w:val="single" w:sz="4" w:space="0" w:color="auto"/>
            </w:tcBorders>
            <w:shd w:val="clear" w:color="auto" w:fill="auto"/>
            <w:noWrap/>
            <w:vAlign w:val="center"/>
            <w:hideMark/>
          </w:tcPr>
          <w:p w14:paraId="2B489AD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4172022.511</w:t>
            </w:r>
          </w:p>
        </w:tc>
        <w:tc>
          <w:tcPr>
            <w:tcW w:w="1361" w:type="dxa"/>
            <w:tcBorders>
              <w:top w:val="nil"/>
              <w:left w:val="nil"/>
              <w:bottom w:val="single" w:sz="4" w:space="0" w:color="auto"/>
              <w:right w:val="single" w:sz="4" w:space="0" w:color="auto"/>
            </w:tcBorders>
            <w:shd w:val="clear" w:color="auto" w:fill="auto"/>
            <w:noWrap/>
            <w:vAlign w:val="center"/>
            <w:hideMark/>
          </w:tcPr>
          <w:p w14:paraId="1B68F07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448.2160 </w:t>
            </w:r>
          </w:p>
        </w:tc>
        <w:tc>
          <w:tcPr>
            <w:tcW w:w="1388" w:type="dxa"/>
            <w:tcBorders>
              <w:top w:val="nil"/>
              <w:left w:val="nil"/>
              <w:bottom w:val="single" w:sz="4" w:space="0" w:color="auto"/>
              <w:right w:val="single" w:sz="4" w:space="0" w:color="auto"/>
            </w:tcBorders>
            <w:shd w:val="clear" w:color="auto" w:fill="auto"/>
            <w:noWrap/>
            <w:vAlign w:val="center"/>
            <w:hideMark/>
          </w:tcPr>
          <w:p w14:paraId="23DDE53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448.1437 </w:t>
            </w:r>
          </w:p>
        </w:tc>
        <w:tc>
          <w:tcPr>
            <w:tcW w:w="1448" w:type="dxa"/>
            <w:tcBorders>
              <w:top w:val="nil"/>
              <w:left w:val="nil"/>
              <w:bottom w:val="single" w:sz="4" w:space="0" w:color="auto"/>
              <w:right w:val="single" w:sz="4" w:space="0" w:color="auto"/>
            </w:tcBorders>
            <w:shd w:val="clear" w:color="auto" w:fill="auto"/>
            <w:noWrap/>
            <w:vAlign w:val="center"/>
            <w:hideMark/>
          </w:tcPr>
          <w:p w14:paraId="12AF3C9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67B4E70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(0.0723)</w:t>
            </w:r>
          </w:p>
        </w:tc>
      </w:tr>
      <w:tr w:rsidR="00B831FE" w:rsidRPr="00B831FE" w14:paraId="4DA5D2F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7FCA6A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NVA436</w:t>
            </w:r>
          </w:p>
        </w:tc>
        <w:tc>
          <w:tcPr>
            <w:tcW w:w="1385" w:type="dxa"/>
            <w:tcBorders>
              <w:top w:val="nil"/>
              <w:left w:val="nil"/>
              <w:bottom w:val="single" w:sz="4" w:space="0" w:color="auto"/>
              <w:right w:val="single" w:sz="4" w:space="0" w:color="auto"/>
            </w:tcBorders>
            <w:shd w:val="clear" w:color="000000" w:fill="D9D9D9"/>
            <w:noWrap/>
            <w:vAlign w:val="center"/>
            <w:hideMark/>
          </w:tcPr>
          <w:p w14:paraId="62921EF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562163.824</w:t>
            </w:r>
          </w:p>
        </w:tc>
        <w:tc>
          <w:tcPr>
            <w:tcW w:w="1497" w:type="dxa"/>
            <w:tcBorders>
              <w:top w:val="nil"/>
              <w:left w:val="nil"/>
              <w:bottom w:val="single" w:sz="4" w:space="0" w:color="auto"/>
              <w:right w:val="single" w:sz="4" w:space="0" w:color="auto"/>
            </w:tcBorders>
            <w:shd w:val="clear" w:color="000000" w:fill="D9D9D9"/>
            <w:noWrap/>
            <w:vAlign w:val="center"/>
            <w:hideMark/>
          </w:tcPr>
          <w:p w14:paraId="1ABBFDA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4153853.365</w:t>
            </w:r>
          </w:p>
        </w:tc>
        <w:tc>
          <w:tcPr>
            <w:tcW w:w="1361" w:type="dxa"/>
            <w:tcBorders>
              <w:top w:val="nil"/>
              <w:left w:val="nil"/>
              <w:bottom w:val="single" w:sz="4" w:space="0" w:color="auto"/>
              <w:right w:val="single" w:sz="4" w:space="0" w:color="auto"/>
            </w:tcBorders>
            <w:shd w:val="clear" w:color="000000" w:fill="D9D9D9"/>
            <w:noWrap/>
            <w:vAlign w:val="center"/>
            <w:hideMark/>
          </w:tcPr>
          <w:p w14:paraId="38FF6B9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517.1970 </w:t>
            </w:r>
          </w:p>
        </w:tc>
        <w:tc>
          <w:tcPr>
            <w:tcW w:w="1388" w:type="dxa"/>
            <w:tcBorders>
              <w:top w:val="nil"/>
              <w:left w:val="nil"/>
              <w:bottom w:val="single" w:sz="4" w:space="0" w:color="auto"/>
              <w:right w:val="single" w:sz="4" w:space="0" w:color="auto"/>
            </w:tcBorders>
            <w:shd w:val="clear" w:color="000000" w:fill="D9D9D9"/>
            <w:noWrap/>
            <w:vAlign w:val="center"/>
            <w:hideMark/>
          </w:tcPr>
          <w:p w14:paraId="39CEDA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517.1327 </w:t>
            </w:r>
          </w:p>
        </w:tc>
        <w:tc>
          <w:tcPr>
            <w:tcW w:w="1448" w:type="dxa"/>
            <w:tcBorders>
              <w:top w:val="nil"/>
              <w:left w:val="nil"/>
              <w:bottom w:val="single" w:sz="4" w:space="0" w:color="auto"/>
              <w:right w:val="single" w:sz="4" w:space="0" w:color="auto"/>
            </w:tcBorders>
            <w:shd w:val="clear" w:color="000000" w:fill="D9D9D9"/>
            <w:noWrap/>
            <w:vAlign w:val="center"/>
            <w:hideMark/>
          </w:tcPr>
          <w:p w14:paraId="4F946F7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0C8461B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(0.0643)</w:t>
            </w:r>
          </w:p>
        </w:tc>
      </w:tr>
      <w:tr w:rsidR="00B831FE" w:rsidRPr="00B831FE" w14:paraId="331CF40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D9B48F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NVA437</w:t>
            </w:r>
          </w:p>
        </w:tc>
        <w:tc>
          <w:tcPr>
            <w:tcW w:w="1385" w:type="dxa"/>
            <w:tcBorders>
              <w:top w:val="nil"/>
              <w:left w:val="nil"/>
              <w:bottom w:val="single" w:sz="4" w:space="0" w:color="auto"/>
              <w:right w:val="single" w:sz="4" w:space="0" w:color="auto"/>
            </w:tcBorders>
            <w:shd w:val="clear" w:color="auto" w:fill="auto"/>
            <w:noWrap/>
            <w:vAlign w:val="center"/>
            <w:hideMark/>
          </w:tcPr>
          <w:p w14:paraId="794BE40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532532.335</w:t>
            </w:r>
          </w:p>
        </w:tc>
        <w:tc>
          <w:tcPr>
            <w:tcW w:w="1497" w:type="dxa"/>
            <w:tcBorders>
              <w:top w:val="nil"/>
              <w:left w:val="nil"/>
              <w:bottom w:val="single" w:sz="4" w:space="0" w:color="auto"/>
              <w:right w:val="single" w:sz="4" w:space="0" w:color="auto"/>
            </w:tcBorders>
            <w:shd w:val="clear" w:color="auto" w:fill="auto"/>
            <w:noWrap/>
            <w:vAlign w:val="center"/>
            <w:hideMark/>
          </w:tcPr>
          <w:p w14:paraId="6F77E3B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4180866.795</w:t>
            </w:r>
          </w:p>
        </w:tc>
        <w:tc>
          <w:tcPr>
            <w:tcW w:w="1361" w:type="dxa"/>
            <w:tcBorders>
              <w:top w:val="nil"/>
              <w:left w:val="nil"/>
              <w:bottom w:val="single" w:sz="4" w:space="0" w:color="auto"/>
              <w:right w:val="single" w:sz="4" w:space="0" w:color="auto"/>
            </w:tcBorders>
            <w:shd w:val="clear" w:color="auto" w:fill="auto"/>
            <w:noWrap/>
            <w:vAlign w:val="center"/>
            <w:hideMark/>
          </w:tcPr>
          <w:p w14:paraId="6568CBF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580.1110 </w:t>
            </w:r>
          </w:p>
        </w:tc>
        <w:tc>
          <w:tcPr>
            <w:tcW w:w="1388" w:type="dxa"/>
            <w:tcBorders>
              <w:top w:val="nil"/>
              <w:left w:val="nil"/>
              <w:bottom w:val="single" w:sz="4" w:space="0" w:color="auto"/>
              <w:right w:val="single" w:sz="4" w:space="0" w:color="auto"/>
            </w:tcBorders>
            <w:shd w:val="clear" w:color="auto" w:fill="auto"/>
            <w:noWrap/>
            <w:vAlign w:val="center"/>
            <w:hideMark/>
          </w:tcPr>
          <w:p w14:paraId="0065716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579.9829 </w:t>
            </w:r>
          </w:p>
        </w:tc>
        <w:tc>
          <w:tcPr>
            <w:tcW w:w="1448" w:type="dxa"/>
            <w:tcBorders>
              <w:top w:val="nil"/>
              <w:left w:val="nil"/>
              <w:bottom w:val="single" w:sz="4" w:space="0" w:color="auto"/>
              <w:right w:val="single" w:sz="4" w:space="0" w:color="auto"/>
            </w:tcBorders>
            <w:shd w:val="clear" w:color="auto" w:fill="auto"/>
            <w:noWrap/>
            <w:vAlign w:val="center"/>
            <w:hideMark/>
          </w:tcPr>
          <w:p w14:paraId="4EBCA93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36B4047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(0.1281)</w:t>
            </w:r>
          </w:p>
        </w:tc>
      </w:tr>
      <w:tr w:rsidR="00B831FE" w:rsidRPr="00B831FE" w14:paraId="21551D0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8CB32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NVA438</w:t>
            </w:r>
          </w:p>
        </w:tc>
        <w:tc>
          <w:tcPr>
            <w:tcW w:w="1385" w:type="dxa"/>
            <w:tcBorders>
              <w:top w:val="nil"/>
              <w:left w:val="nil"/>
              <w:bottom w:val="single" w:sz="4" w:space="0" w:color="auto"/>
              <w:right w:val="single" w:sz="4" w:space="0" w:color="auto"/>
            </w:tcBorders>
            <w:shd w:val="clear" w:color="000000" w:fill="D9D9D9"/>
            <w:noWrap/>
            <w:vAlign w:val="center"/>
            <w:hideMark/>
          </w:tcPr>
          <w:p w14:paraId="265E011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571170.511</w:t>
            </w:r>
          </w:p>
        </w:tc>
        <w:tc>
          <w:tcPr>
            <w:tcW w:w="1497" w:type="dxa"/>
            <w:tcBorders>
              <w:top w:val="nil"/>
              <w:left w:val="nil"/>
              <w:bottom w:val="single" w:sz="4" w:space="0" w:color="auto"/>
              <w:right w:val="single" w:sz="4" w:space="0" w:color="auto"/>
            </w:tcBorders>
            <w:shd w:val="clear" w:color="000000" w:fill="D9D9D9"/>
            <w:noWrap/>
            <w:vAlign w:val="center"/>
            <w:hideMark/>
          </w:tcPr>
          <w:p w14:paraId="7F5BC09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4181324.275</w:t>
            </w:r>
          </w:p>
        </w:tc>
        <w:tc>
          <w:tcPr>
            <w:tcW w:w="1361" w:type="dxa"/>
            <w:tcBorders>
              <w:top w:val="nil"/>
              <w:left w:val="nil"/>
              <w:bottom w:val="single" w:sz="4" w:space="0" w:color="auto"/>
              <w:right w:val="single" w:sz="4" w:space="0" w:color="auto"/>
            </w:tcBorders>
            <w:shd w:val="clear" w:color="000000" w:fill="D9D9D9"/>
            <w:noWrap/>
            <w:vAlign w:val="center"/>
            <w:hideMark/>
          </w:tcPr>
          <w:p w14:paraId="7DF9464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500.7280 </w:t>
            </w:r>
          </w:p>
        </w:tc>
        <w:tc>
          <w:tcPr>
            <w:tcW w:w="1388" w:type="dxa"/>
            <w:tcBorders>
              <w:top w:val="nil"/>
              <w:left w:val="nil"/>
              <w:bottom w:val="single" w:sz="4" w:space="0" w:color="auto"/>
              <w:right w:val="single" w:sz="4" w:space="0" w:color="auto"/>
            </w:tcBorders>
            <w:shd w:val="clear" w:color="000000" w:fill="D9D9D9"/>
            <w:noWrap/>
            <w:vAlign w:val="center"/>
            <w:hideMark/>
          </w:tcPr>
          <w:p w14:paraId="5F0962A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500.5981 </w:t>
            </w:r>
          </w:p>
        </w:tc>
        <w:tc>
          <w:tcPr>
            <w:tcW w:w="1448" w:type="dxa"/>
            <w:tcBorders>
              <w:top w:val="nil"/>
              <w:left w:val="nil"/>
              <w:bottom w:val="single" w:sz="4" w:space="0" w:color="auto"/>
              <w:right w:val="single" w:sz="4" w:space="0" w:color="auto"/>
            </w:tcBorders>
            <w:shd w:val="clear" w:color="000000" w:fill="D9D9D9"/>
            <w:noWrap/>
            <w:vAlign w:val="center"/>
            <w:hideMark/>
          </w:tcPr>
          <w:p w14:paraId="061AE40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50A9E8C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(0.1299)</w:t>
            </w:r>
          </w:p>
        </w:tc>
      </w:tr>
      <w:tr w:rsidR="00B831FE" w:rsidRPr="00B831FE" w14:paraId="4439C182"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9464DA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NVA624</w:t>
            </w:r>
          </w:p>
        </w:tc>
        <w:tc>
          <w:tcPr>
            <w:tcW w:w="1385" w:type="dxa"/>
            <w:tcBorders>
              <w:top w:val="nil"/>
              <w:left w:val="nil"/>
              <w:bottom w:val="single" w:sz="4" w:space="0" w:color="auto"/>
              <w:right w:val="single" w:sz="4" w:space="0" w:color="auto"/>
            </w:tcBorders>
            <w:shd w:val="clear" w:color="auto" w:fill="auto"/>
            <w:noWrap/>
            <w:vAlign w:val="center"/>
            <w:hideMark/>
          </w:tcPr>
          <w:p w14:paraId="791D286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506846.106</w:t>
            </w:r>
          </w:p>
        </w:tc>
        <w:tc>
          <w:tcPr>
            <w:tcW w:w="1497" w:type="dxa"/>
            <w:tcBorders>
              <w:top w:val="nil"/>
              <w:left w:val="nil"/>
              <w:bottom w:val="single" w:sz="4" w:space="0" w:color="auto"/>
              <w:right w:val="single" w:sz="4" w:space="0" w:color="auto"/>
            </w:tcBorders>
            <w:shd w:val="clear" w:color="auto" w:fill="auto"/>
            <w:noWrap/>
            <w:vAlign w:val="center"/>
            <w:hideMark/>
          </w:tcPr>
          <w:p w14:paraId="6EA2D39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4174567.157</w:t>
            </w:r>
          </w:p>
        </w:tc>
        <w:tc>
          <w:tcPr>
            <w:tcW w:w="1361" w:type="dxa"/>
            <w:tcBorders>
              <w:top w:val="nil"/>
              <w:left w:val="nil"/>
              <w:bottom w:val="single" w:sz="4" w:space="0" w:color="auto"/>
              <w:right w:val="single" w:sz="4" w:space="0" w:color="auto"/>
            </w:tcBorders>
            <w:shd w:val="clear" w:color="auto" w:fill="auto"/>
            <w:noWrap/>
            <w:vAlign w:val="center"/>
            <w:hideMark/>
          </w:tcPr>
          <w:p w14:paraId="779D789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621.7070 </w:t>
            </w:r>
          </w:p>
        </w:tc>
        <w:tc>
          <w:tcPr>
            <w:tcW w:w="1388" w:type="dxa"/>
            <w:tcBorders>
              <w:top w:val="nil"/>
              <w:left w:val="nil"/>
              <w:bottom w:val="single" w:sz="4" w:space="0" w:color="auto"/>
              <w:right w:val="single" w:sz="4" w:space="0" w:color="auto"/>
            </w:tcBorders>
            <w:shd w:val="clear" w:color="auto" w:fill="auto"/>
            <w:noWrap/>
            <w:vAlign w:val="center"/>
            <w:hideMark/>
          </w:tcPr>
          <w:p w14:paraId="6F272B9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621.9096 </w:t>
            </w:r>
          </w:p>
        </w:tc>
        <w:tc>
          <w:tcPr>
            <w:tcW w:w="1448" w:type="dxa"/>
            <w:tcBorders>
              <w:top w:val="nil"/>
              <w:left w:val="nil"/>
              <w:bottom w:val="single" w:sz="4" w:space="0" w:color="auto"/>
              <w:right w:val="single" w:sz="4" w:space="0" w:color="auto"/>
            </w:tcBorders>
            <w:shd w:val="clear" w:color="auto" w:fill="auto"/>
            <w:noWrap/>
            <w:vAlign w:val="center"/>
            <w:hideMark/>
          </w:tcPr>
          <w:p w14:paraId="4CC1174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26A5DDC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0.2026 </w:t>
            </w:r>
          </w:p>
        </w:tc>
      </w:tr>
      <w:tr w:rsidR="00B831FE" w:rsidRPr="00B831FE" w14:paraId="08C1DB5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6C1642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NVA630</w:t>
            </w:r>
          </w:p>
        </w:tc>
        <w:tc>
          <w:tcPr>
            <w:tcW w:w="1385" w:type="dxa"/>
            <w:tcBorders>
              <w:top w:val="nil"/>
              <w:left w:val="nil"/>
              <w:bottom w:val="single" w:sz="4" w:space="0" w:color="auto"/>
              <w:right w:val="single" w:sz="4" w:space="0" w:color="auto"/>
            </w:tcBorders>
            <w:shd w:val="clear" w:color="000000" w:fill="D9D9D9"/>
            <w:noWrap/>
            <w:vAlign w:val="center"/>
            <w:hideMark/>
          </w:tcPr>
          <w:p w14:paraId="742B1FE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571346.327</w:t>
            </w:r>
          </w:p>
        </w:tc>
        <w:tc>
          <w:tcPr>
            <w:tcW w:w="1497" w:type="dxa"/>
            <w:tcBorders>
              <w:top w:val="nil"/>
              <w:left w:val="nil"/>
              <w:bottom w:val="single" w:sz="4" w:space="0" w:color="auto"/>
              <w:right w:val="single" w:sz="4" w:space="0" w:color="auto"/>
            </w:tcBorders>
            <w:shd w:val="clear" w:color="000000" w:fill="D9D9D9"/>
            <w:noWrap/>
            <w:vAlign w:val="center"/>
            <w:hideMark/>
          </w:tcPr>
          <w:p w14:paraId="3573B98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4173465.495</w:t>
            </w:r>
          </w:p>
        </w:tc>
        <w:tc>
          <w:tcPr>
            <w:tcW w:w="1361" w:type="dxa"/>
            <w:tcBorders>
              <w:top w:val="nil"/>
              <w:left w:val="nil"/>
              <w:bottom w:val="single" w:sz="4" w:space="0" w:color="auto"/>
              <w:right w:val="single" w:sz="4" w:space="0" w:color="auto"/>
            </w:tcBorders>
            <w:shd w:val="clear" w:color="000000" w:fill="D9D9D9"/>
            <w:noWrap/>
            <w:vAlign w:val="center"/>
            <w:hideMark/>
          </w:tcPr>
          <w:p w14:paraId="33A2784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503.5320 </w:t>
            </w:r>
          </w:p>
        </w:tc>
        <w:tc>
          <w:tcPr>
            <w:tcW w:w="1388" w:type="dxa"/>
            <w:tcBorders>
              <w:top w:val="nil"/>
              <w:left w:val="nil"/>
              <w:bottom w:val="single" w:sz="4" w:space="0" w:color="auto"/>
              <w:right w:val="single" w:sz="4" w:space="0" w:color="auto"/>
            </w:tcBorders>
            <w:shd w:val="clear" w:color="000000" w:fill="D9D9D9"/>
            <w:noWrap/>
            <w:vAlign w:val="center"/>
            <w:hideMark/>
          </w:tcPr>
          <w:p w14:paraId="7AEDAAD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503.5085 </w:t>
            </w:r>
          </w:p>
        </w:tc>
        <w:tc>
          <w:tcPr>
            <w:tcW w:w="1448" w:type="dxa"/>
            <w:tcBorders>
              <w:top w:val="nil"/>
              <w:left w:val="nil"/>
              <w:bottom w:val="single" w:sz="4" w:space="0" w:color="auto"/>
              <w:right w:val="single" w:sz="4" w:space="0" w:color="auto"/>
            </w:tcBorders>
            <w:shd w:val="clear" w:color="000000" w:fill="D9D9D9"/>
            <w:noWrap/>
            <w:vAlign w:val="center"/>
            <w:hideMark/>
          </w:tcPr>
          <w:p w14:paraId="0ABED80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5672AF7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(0.0235)</w:t>
            </w:r>
          </w:p>
        </w:tc>
      </w:tr>
      <w:tr w:rsidR="00B831FE" w:rsidRPr="00B831FE" w14:paraId="72FB3EC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0088F8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NVA631</w:t>
            </w:r>
          </w:p>
        </w:tc>
        <w:tc>
          <w:tcPr>
            <w:tcW w:w="1385" w:type="dxa"/>
            <w:tcBorders>
              <w:top w:val="nil"/>
              <w:left w:val="nil"/>
              <w:bottom w:val="single" w:sz="4" w:space="0" w:color="auto"/>
              <w:right w:val="single" w:sz="4" w:space="0" w:color="auto"/>
            </w:tcBorders>
            <w:shd w:val="clear" w:color="auto" w:fill="auto"/>
            <w:noWrap/>
            <w:vAlign w:val="center"/>
            <w:hideMark/>
          </w:tcPr>
          <w:p w14:paraId="33769EE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554465.202</w:t>
            </w:r>
          </w:p>
        </w:tc>
        <w:tc>
          <w:tcPr>
            <w:tcW w:w="1497" w:type="dxa"/>
            <w:tcBorders>
              <w:top w:val="nil"/>
              <w:left w:val="nil"/>
              <w:bottom w:val="single" w:sz="4" w:space="0" w:color="auto"/>
              <w:right w:val="single" w:sz="4" w:space="0" w:color="auto"/>
            </w:tcBorders>
            <w:shd w:val="clear" w:color="auto" w:fill="auto"/>
            <w:noWrap/>
            <w:vAlign w:val="center"/>
            <w:hideMark/>
          </w:tcPr>
          <w:p w14:paraId="68BB0FF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4156950.709</w:t>
            </w:r>
          </w:p>
        </w:tc>
        <w:tc>
          <w:tcPr>
            <w:tcW w:w="1361" w:type="dxa"/>
            <w:tcBorders>
              <w:top w:val="nil"/>
              <w:left w:val="nil"/>
              <w:bottom w:val="single" w:sz="4" w:space="0" w:color="auto"/>
              <w:right w:val="single" w:sz="4" w:space="0" w:color="auto"/>
            </w:tcBorders>
            <w:shd w:val="clear" w:color="auto" w:fill="auto"/>
            <w:noWrap/>
            <w:vAlign w:val="center"/>
            <w:hideMark/>
          </w:tcPr>
          <w:p w14:paraId="6B60167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537.3020 </w:t>
            </w:r>
          </w:p>
        </w:tc>
        <w:tc>
          <w:tcPr>
            <w:tcW w:w="1388" w:type="dxa"/>
            <w:tcBorders>
              <w:top w:val="nil"/>
              <w:left w:val="nil"/>
              <w:bottom w:val="single" w:sz="4" w:space="0" w:color="auto"/>
              <w:right w:val="single" w:sz="4" w:space="0" w:color="auto"/>
            </w:tcBorders>
            <w:shd w:val="clear" w:color="auto" w:fill="auto"/>
            <w:noWrap/>
            <w:vAlign w:val="center"/>
            <w:hideMark/>
          </w:tcPr>
          <w:p w14:paraId="604C06F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537.2589 </w:t>
            </w:r>
          </w:p>
        </w:tc>
        <w:tc>
          <w:tcPr>
            <w:tcW w:w="1448" w:type="dxa"/>
            <w:tcBorders>
              <w:top w:val="nil"/>
              <w:left w:val="nil"/>
              <w:bottom w:val="single" w:sz="4" w:space="0" w:color="auto"/>
              <w:right w:val="single" w:sz="4" w:space="0" w:color="auto"/>
            </w:tcBorders>
            <w:shd w:val="clear" w:color="auto" w:fill="auto"/>
            <w:noWrap/>
            <w:vAlign w:val="center"/>
            <w:hideMark/>
          </w:tcPr>
          <w:p w14:paraId="5FB3085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252F12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(0.0431)</w:t>
            </w:r>
          </w:p>
        </w:tc>
      </w:tr>
      <w:tr w:rsidR="00B831FE" w:rsidRPr="00B831FE" w14:paraId="354FF36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2BA587F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NVA632</w:t>
            </w:r>
          </w:p>
        </w:tc>
        <w:tc>
          <w:tcPr>
            <w:tcW w:w="1385" w:type="dxa"/>
            <w:tcBorders>
              <w:top w:val="nil"/>
              <w:left w:val="nil"/>
              <w:bottom w:val="single" w:sz="4" w:space="0" w:color="auto"/>
              <w:right w:val="single" w:sz="4" w:space="0" w:color="auto"/>
            </w:tcBorders>
            <w:shd w:val="clear" w:color="000000" w:fill="D9D9D9"/>
            <w:noWrap/>
            <w:vAlign w:val="center"/>
            <w:hideMark/>
          </w:tcPr>
          <w:p w14:paraId="085D861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560257.867</w:t>
            </w:r>
          </w:p>
        </w:tc>
        <w:tc>
          <w:tcPr>
            <w:tcW w:w="1497" w:type="dxa"/>
            <w:tcBorders>
              <w:top w:val="nil"/>
              <w:left w:val="nil"/>
              <w:bottom w:val="single" w:sz="4" w:space="0" w:color="auto"/>
              <w:right w:val="single" w:sz="4" w:space="0" w:color="auto"/>
            </w:tcBorders>
            <w:shd w:val="clear" w:color="000000" w:fill="D9D9D9"/>
            <w:noWrap/>
            <w:vAlign w:val="center"/>
            <w:hideMark/>
          </w:tcPr>
          <w:p w14:paraId="06EEE4A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4143261.957</w:t>
            </w:r>
          </w:p>
        </w:tc>
        <w:tc>
          <w:tcPr>
            <w:tcW w:w="1361" w:type="dxa"/>
            <w:tcBorders>
              <w:top w:val="nil"/>
              <w:left w:val="nil"/>
              <w:bottom w:val="single" w:sz="4" w:space="0" w:color="auto"/>
              <w:right w:val="single" w:sz="4" w:space="0" w:color="auto"/>
            </w:tcBorders>
            <w:shd w:val="clear" w:color="000000" w:fill="D9D9D9"/>
            <w:noWrap/>
            <w:vAlign w:val="center"/>
            <w:hideMark/>
          </w:tcPr>
          <w:p w14:paraId="15C66D2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514.5920 </w:t>
            </w:r>
          </w:p>
        </w:tc>
        <w:tc>
          <w:tcPr>
            <w:tcW w:w="1388" w:type="dxa"/>
            <w:tcBorders>
              <w:top w:val="nil"/>
              <w:left w:val="nil"/>
              <w:bottom w:val="single" w:sz="4" w:space="0" w:color="auto"/>
              <w:right w:val="single" w:sz="4" w:space="0" w:color="auto"/>
            </w:tcBorders>
            <w:shd w:val="clear" w:color="000000" w:fill="D9D9D9"/>
            <w:noWrap/>
            <w:vAlign w:val="center"/>
            <w:hideMark/>
          </w:tcPr>
          <w:p w14:paraId="78572C0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514.5243 </w:t>
            </w:r>
          </w:p>
        </w:tc>
        <w:tc>
          <w:tcPr>
            <w:tcW w:w="1448" w:type="dxa"/>
            <w:tcBorders>
              <w:top w:val="nil"/>
              <w:left w:val="nil"/>
              <w:bottom w:val="single" w:sz="4" w:space="0" w:color="auto"/>
              <w:right w:val="single" w:sz="4" w:space="0" w:color="auto"/>
            </w:tcBorders>
            <w:shd w:val="clear" w:color="000000" w:fill="D9D9D9"/>
            <w:noWrap/>
            <w:vAlign w:val="center"/>
            <w:hideMark/>
          </w:tcPr>
          <w:p w14:paraId="4340790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1B70112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(0.0677)</w:t>
            </w:r>
          </w:p>
        </w:tc>
      </w:tr>
      <w:tr w:rsidR="00B831FE" w:rsidRPr="00B831FE" w14:paraId="515FC96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73A245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NVA633</w:t>
            </w:r>
          </w:p>
        </w:tc>
        <w:tc>
          <w:tcPr>
            <w:tcW w:w="1385" w:type="dxa"/>
            <w:tcBorders>
              <w:top w:val="nil"/>
              <w:left w:val="nil"/>
              <w:bottom w:val="single" w:sz="4" w:space="0" w:color="auto"/>
              <w:right w:val="single" w:sz="4" w:space="0" w:color="auto"/>
            </w:tcBorders>
            <w:shd w:val="clear" w:color="auto" w:fill="auto"/>
            <w:noWrap/>
            <w:vAlign w:val="center"/>
            <w:hideMark/>
          </w:tcPr>
          <w:p w14:paraId="6C90061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544807.822</w:t>
            </w:r>
          </w:p>
        </w:tc>
        <w:tc>
          <w:tcPr>
            <w:tcW w:w="1497" w:type="dxa"/>
            <w:tcBorders>
              <w:top w:val="nil"/>
              <w:left w:val="nil"/>
              <w:bottom w:val="single" w:sz="4" w:space="0" w:color="auto"/>
              <w:right w:val="single" w:sz="4" w:space="0" w:color="auto"/>
            </w:tcBorders>
            <w:shd w:val="clear" w:color="auto" w:fill="auto"/>
            <w:noWrap/>
            <w:vAlign w:val="center"/>
            <w:hideMark/>
          </w:tcPr>
          <w:p w14:paraId="6C46E2A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4174646.514</w:t>
            </w:r>
          </w:p>
        </w:tc>
        <w:tc>
          <w:tcPr>
            <w:tcW w:w="1361" w:type="dxa"/>
            <w:tcBorders>
              <w:top w:val="nil"/>
              <w:left w:val="nil"/>
              <w:bottom w:val="single" w:sz="4" w:space="0" w:color="auto"/>
              <w:right w:val="single" w:sz="4" w:space="0" w:color="auto"/>
            </w:tcBorders>
            <w:shd w:val="clear" w:color="auto" w:fill="auto"/>
            <w:noWrap/>
            <w:vAlign w:val="center"/>
            <w:hideMark/>
          </w:tcPr>
          <w:p w14:paraId="7671ADA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547.6910 </w:t>
            </w:r>
          </w:p>
        </w:tc>
        <w:tc>
          <w:tcPr>
            <w:tcW w:w="1388" w:type="dxa"/>
            <w:tcBorders>
              <w:top w:val="nil"/>
              <w:left w:val="nil"/>
              <w:bottom w:val="single" w:sz="4" w:space="0" w:color="auto"/>
              <w:right w:val="single" w:sz="4" w:space="0" w:color="auto"/>
            </w:tcBorders>
            <w:shd w:val="clear" w:color="auto" w:fill="auto"/>
            <w:noWrap/>
            <w:vAlign w:val="center"/>
            <w:hideMark/>
          </w:tcPr>
          <w:p w14:paraId="021EE3A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547.7393 </w:t>
            </w:r>
          </w:p>
        </w:tc>
        <w:tc>
          <w:tcPr>
            <w:tcW w:w="1448" w:type="dxa"/>
            <w:tcBorders>
              <w:top w:val="nil"/>
              <w:left w:val="nil"/>
              <w:bottom w:val="single" w:sz="4" w:space="0" w:color="auto"/>
              <w:right w:val="single" w:sz="4" w:space="0" w:color="auto"/>
            </w:tcBorders>
            <w:shd w:val="clear" w:color="auto" w:fill="auto"/>
            <w:noWrap/>
            <w:vAlign w:val="center"/>
            <w:hideMark/>
          </w:tcPr>
          <w:p w14:paraId="7610B31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9B289D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0.0483 </w:t>
            </w:r>
          </w:p>
        </w:tc>
      </w:tr>
      <w:tr w:rsidR="00B831FE" w:rsidRPr="00B831FE" w14:paraId="6986995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2BEB1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NVA634</w:t>
            </w:r>
          </w:p>
        </w:tc>
        <w:tc>
          <w:tcPr>
            <w:tcW w:w="1385" w:type="dxa"/>
            <w:tcBorders>
              <w:top w:val="nil"/>
              <w:left w:val="nil"/>
              <w:bottom w:val="single" w:sz="4" w:space="0" w:color="auto"/>
              <w:right w:val="single" w:sz="4" w:space="0" w:color="auto"/>
            </w:tcBorders>
            <w:shd w:val="clear" w:color="000000" w:fill="D9D9D9"/>
            <w:noWrap/>
            <w:vAlign w:val="center"/>
            <w:hideMark/>
          </w:tcPr>
          <w:p w14:paraId="489F60F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539610.153</w:t>
            </w:r>
          </w:p>
        </w:tc>
        <w:tc>
          <w:tcPr>
            <w:tcW w:w="1497" w:type="dxa"/>
            <w:tcBorders>
              <w:top w:val="nil"/>
              <w:left w:val="nil"/>
              <w:bottom w:val="single" w:sz="4" w:space="0" w:color="auto"/>
              <w:right w:val="single" w:sz="4" w:space="0" w:color="auto"/>
            </w:tcBorders>
            <w:shd w:val="clear" w:color="000000" w:fill="D9D9D9"/>
            <w:noWrap/>
            <w:vAlign w:val="center"/>
            <w:hideMark/>
          </w:tcPr>
          <w:p w14:paraId="2556B85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4152040.402</w:t>
            </w:r>
          </w:p>
        </w:tc>
        <w:tc>
          <w:tcPr>
            <w:tcW w:w="1361" w:type="dxa"/>
            <w:tcBorders>
              <w:top w:val="nil"/>
              <w:left w:val="nil"/>
              <w:bottom w:val="single" w:sz="4" w:space="0" w:color="auto"/>
              <w:right w:val="single" w:sz="4" w:space="0" w:color="auto"/>
            </w:tcBorders>
            <w:shd w:val="clear" w:color="000000" w:fill="D9D9D9"/>
            <w:noWrap/>
            <w:vAlign w:val="center"/>
            <w:hideMark/>
          </w:tcPr>
          <w:p w14:paraId="0AEBDE8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563.4670 </w:t>
            </w:r>
          </w:p>
        </w:tc>
        <w:tc>
          <w:tcPr>
            <w:tcW w:w="1388" w:type="dxa"/>
            <w:tcBorders>
              <w:top w:val="nil"/>
              <w:left w:val="nil"/>
              <w:bottom w:val="single" w:sz="4" w:space="0" w:color="auto"/>
              <w:right w:val="single" w:sz="4" w:space="0" w:color="auto"/>
            </w:tcBorders>
            <w:shd w:val="clear" w:color="000000" w:fill="D9D9D9"/>
            <w:noWrap/>
            <w:vAlign w:val="center"/>
            <w:hideMark/>
          </w:tcPr>
          <w:p w14:paraId="15C53F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563.3516 </w:t>
            </w:r>
          </w:p>
        </w:tc>
        <w:tc>
          <w:tcPr>
            <w:tcW w:w="1448" w:type="dxa"/>
            <w:tcBorders>
              <w:top w:val="nil"/>
              <w:left w:val="nil"/>
              <w:bottom w:val="single" w:sz="4" w:space="0" w:color="auto"/>
              <w:right w:val="single" w:sz="4" w:space="0" w:color="auto"/>
            </w:tcBorders>
            <w:shd w:val="clear" w:color="000000" w:fill="D9D9D9"/>
            <w:noWrap/>
            <w:vAlign w:val="center"/>
            <w:hideMark/>
          </w:tcPr>
          <w:p w14:paraId="4B27DC9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5347189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(0.1154)</w:t>
            </w:r>
          </w:p>
        </w:tc>
      </w:tr>
      <w:tr w:rsidR="00B831FE" w:rsidRPr="00B831FE" w14:paraId="4EB4E00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BB4911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NVA635</w:t>
            </w:r>
          </w:p>
        </w:tc>
        <w:tc>
          <w:tcPr>
            <w:tcW w:w="1385" w:type="dxa"/>
            <w:tcBorders>
              <w:top w:val="nil"/>
              <w:left w:val="nil"/>
              <w:bottom w:val="single" w:sz="4" w:space="0" w:color="auto"/>
              <w:right w:val="single" w:sz="4" w:space="0" w:color="auto"/>
            </w:tcBorders>
            <w:shd w:val="clear" w:color="auto" w:fill="auto"/>
            <w:noWrap/>
            <w:vAlign w:val="center"/>
            <w:hideMark/>
          </w:tcPr>
          <w:p w14:paraId="092E0E7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584174.165</w:t>
            </w:r>
          </w:p>
        </w:tc>
        <w:tc>
          <w:tcPr>
            <w:tcW w:w="1497" w:type="dxa"/>
            <w:tcBorders>
              <w:top w:val="nil"/>
              <w:left w:val="nil"/>
              <w:bottom w:val="single" w:sz="4" w:space="0" w:color="auto"/>
              <w:right w:val="single" w:sz="4" w:space="0" w:color="auto"/>
            </w:tcBorders>
            <w:shd w:val="clear" w:color="auto" w:fill="auto"/>
            <w:noWrap/>
            <w:vAlign w:val="center"/>
            <w:hideMark/>
          </w:tcPr>
          <w:p w14:paraId="46ECFA2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4175053.893</w:t>
            </w:r>
          </w:p>
        </w:tc>
        <w:tc>
          <w:tcPr>
            <w:tcW w:w="1361" w:type="dxa"/>
            <w:tcBorders>
              <w:top w:val="nil"/>
              <w:left w:val="nil"/>
              <w:bottom w:val="single" w:sz="4" w:space="0" w:color="auto"/>
              <w:right w:val="single" w:sz="4" w:space="0" w:color="auto"/>
            </w:tcBorders>
            <w:shd w:val="clear" w:color="auto" w:fill="auto"/>
            <w:noWrap/>
            <w:vAlign w:val="center"/>
            <w:hideMark/>
          </w:tcPr>
          <w:p w14:paraId="0C45F36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464.2030 </w:t>
            </w:r>
          </w:p>
        </w:tc>
        <w:tc>
          <w:tcPr>
            <w:tcW w:w="1388" w:type="dxa"/>
            <w:tcBorders>
              <w:top w:val="nil"/>
              <w:left w:val="nil"/>
              <w:bottom w:val="single" w:sz="4" w:space="0" w:color="auto"/>
              <w:right w:val="single" w:sz="4" w:space="0" w:color="auto"/>
            </w:tcBorders>
            <w:shd w:val="clear" w:color="auto" w:fill="auto"/>
            <w:noWrap/>
            <w:vAlign w:val="center"/>
            <w:hideMark/>
          </w:tcPr>
          <w:p w14:paraId="7298721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464.2645 </w:t>
            </w:r>
          </w:p>
        </w:tc>
        <w:tc>
          <w:tcPr>
            <w:tcW w:w="1448" w:type="dxa"/>
            <w:tcBorders>
              <w:top w:val="nil"/>
              <w:left w:val="nil"/>
              <w:bottom w:val="single" w:sz="4" w:space="0" w:color="auto"/>
              <w:right w:val="single" w:sz="4" w:space="0" w:color="auto"/>
            </w:tcBorders>
            <w:shd w:val="clear" w:color="auto" w:fill="auto"/>
            <w:noWrap/>
            <w:vAlign w:val="center"/>
            <w:hideMark/>
          </w:tcPr>
          <w:p w14:paraId="5D5DBFD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0963D2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0.0615 </w:t>
            </w:r>
          </w:p>
        </w:tc>
      </w:tr>
      <w:tr w:rsidR="00B831FE" w:rsidRPr="00B831FE" w14:paraId="56E74072"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C0344E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NVA636</w:t>
            </w:r>
          </w:p>
        </w:tc>
        <w:tc>
          <w:tcPr>
            <w:tcW w:w="1385" w:type="dxa"/>
            <w:tcBorders>
              <w:top w:val="nil"/>
              <w:left w:val="nil"/>
              <w:bottom w:val="single" w:sz="4" w:space="0" w:color="auto"/>
              <w:right w:val="single" w:sz="4" w:space="0" w:color="auto"/>
            </w:tcBorders>
            <w:shd w:val="clear" w:color="000000" w:fill="D9D9D9"/>
            <w:noWrap/>
            <w:vAlign w:val="center"/>
            <w:hideMark/>
          </w:tcPr>
          <w:p w14:paraId="747671D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581199.577</w:t>
            </w:r>
          </w:p>
        </w:tc>
        <w:tc>
          <w:tcPr>
            <w:tcW w:w="1497" w:type="dxa"/>
            <w:tcBorders>
              <w:top w:val="nil"/>
              <w:left w:val="nil"/>
              <w:bottom w:val="single" w:sz="4" w:space="0" w:color="auto"/>
              <w:right w:val="single" w:sz="4" w:space="0" w:color="auto"/>
            </w:tcBorders>
            <w:shd w:val="clear" w:color="000000" w:fill="D9D9D9"/>
            <w:noWrap/>
            <w:vAlign w:val="center"/>
            <w:hideMark/>
          </w:tcPr>
          <w:p w14:paraId="7EFAE40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4156147.195</w:t>
            </w:r>
          </w:p>
        </w:tc>
        <w:tc>
          <w:tcPr>
            <w:tcW w:w="1361" w:type="dxa"/>
            <w:tcBorders>
              <w:top w:val="nil"/>
              <w:left w:val="nil"/>
              <w:bottom w:val="single" w:sz="4" w:space="0" w:color="auto"/>
              <w:right w:val="single" w:sz="4" w:space="0" w:color="auto"/>
            </w:tcBorders>
            <w:shd w:val="clear" w:color="000000" w:fill="D9D9D9"/>
            <w:noWrap/>
            <w:vAlign w:val="center"/>
            <w:hideMark/>
          </w:tcPr>
          <w:p w14:paraId="7A09E78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487.5950 </w:t>
            </w:r>
          </w:p>
        </w:tc>
        <w:tc>
          <w:tcPr>
            <w:tcW w:w="1388" w:type="dxa"/>
            <w:tcBorders>
              <w:top w:val="nil"/>
              <w:left w:val="nil"/>
              <w:bottom w:val="single" w:sz="4" w:space="0" w:color="auto"/>
              <w:right w:val="single" w:sz="4" w:space="0" w:color="auto"/>
            </w:tcBorders>
            <w:shd w:val="clear" w:color="000000" w:fill="D9D9D9"/>
            <w:noWrap/>
            <w:vAlign w:val="center"/>
            <w:hideMark/>
          </w:tcPr>
          <w:p w14:paraId="69043F4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487.4974 </w:t>
            </w:r>
          </w:p>
        </w:tc>
        <w:tc>
          <w:tcPr>
            <w:tcW w:w="1448" w:type="dxa"/>
            <w:tcBorders>
              <w:top w:val="nil"/>
              <w:left w:val="nil"/>
              <w:bottom w:val="single" w:sz="4" w:space="0" w:color="auto"/>
              <w:right w:val="single" w:sz="4" w:space="0" w:color="auto"/>
            </w:tcBorders>
            <w:shd w:val="clear" w:color="000000" w:fill="D9D9D9"/>
            <w:noWrap/>
            <w:vAlign w:val="center"/>
            <w:hideMark/>
          </w:tcPr>
          <w:p w14:paraId="62FC257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7E351EB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(0.0976)</w:t>
            </w:r>
          </w:p>
        </w:tc>
      </w:tr>
      <w:tr w:rsidR="00B831FE" w:rsidRPr="00B831FE" w14:paraId="37400D7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0A02E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NVA637</w:t>
            </w:r>
          </w:p>
        </w:tc>
        <w:tc>
          <w:tcPr>
            <w:tcW w:w="1385" w:type="dxa"/>
            <w:tcBorders>
              <w:top w:val="nil"/>
              <w:left w:val="nil"/>
              <w:bottom w:val="single" w:sz="4" w:space="0" w:color="auto"/>
              <w:right w:val="single" w:sz="4" w:space="0" w:color="auto"/>
            </w:tcBorders>
            <w:shd w:val="clear" w:color="auto" w:fill="auto"/>
            <w:noWrap/>
            <w:vAlign w:val="center"/>
            <w:hideMark/>
          </w:tcPr>
          <w:p w14:paraId="1C2AA35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581512.388</w:t>
            </w:r>
          </w:p>
        </w:tc>
        <w:tc>
          <w:tcPr>
            <w:tcW w:w="1497" w:type="dxa"/>
            <w:tcBorders>
              <w:top w:val="nil"/>
              <w:left w:val="nil"/>
              <w:bottom w:val="single" w:sz="4" w:space="0" w:color="auto"/>
              <w:right w:val="single" w:sz="4" w:space="0" w:color="auto"/>
            </w:tcBorders>
            <w:shd w:val="clear" w:color="auto" w:fill="auto"/>
            <w:noWrap/>
            <w:vAlign w:val="center"/>
            <w:hideMark/>
          </w:tcPr>
          <w:p w14:paraId="2AC854C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4139450.920</w:t>
            </w:r>
          </w:p>
        </w:tc>
        <w:tc>
          <w:tcPr>
            <w:tcW w:w="1361" w:type="dxa"/>
            <w:tcBorders>
              <w:top w:val="nil"/>
              <w:left w:val="nil"/>
              <w:bottom w:val="single" w:sz="4" w:space="0" w:color="auto"/>
              <w:right w:val="single" w:sz="4" w:space="0" w:color="auto"/>
            </w:tcBorders>
            <w:shd w:val="clear" w:color="auto" w:fill="auto"/>
            <w:noWrap/>
            <w:vAlign w:val="center"/>
            <w:hideMark/>
          </w:tcPr>
          <w:p w14:paraId="626979B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483.1780 </w:t>
            </w:r>
          </w:p>
        </w:tc>
        <w:tc>
          <w:tcPr>
            <w:tcW w:w="1388" w:type="dxa"/>
            <w:tcBorders>
              <w:top w:val="nil"/>
              <w:left w:val="nil"/>
              <w:bottom w:val="single" w:sz="4" w:space="0" w:color="auto"/>
              <w:right w:val="single" w:sz="4" w:space="0" w:color="auto"/>
            </w:tcBorders>
            <w:shd w:val="clear" w:color="auto" w:fill="auto"/>
            <w:noWrap/>
            <w:vAlign w:val="center"/>
            <w:hideMark/>
          </w:tcPr>
          <w:p w14:paraId="03708AF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483.1360 </w:t>
            </w:r>
          </w:p>
        </w:tc>
        <w:tc>
          <w:tcPr>
            <w:tcW w:w="1448" w:type="dxa"/>
            <w:tcBorders>
              <w:top w:val="nil"/>
              <w:left w:val="nil"/>
              <w:bottom w:val="single" w:sz="4" w:space="0" w:color="auto"/>
              <w:right w:val="single" w:sz="4" w:space="0" w:color="auto"/>
            </w:tcBorders>
            <w:shd w:val="clear" w:color="auto" w:fill="auto"/>
            <w:noWrap/>
            <w:vAlign w:val="center"/>
            <w:hideMark/>
          </w:tcPr>
          <w:p w14:paraId="0F8FD73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1C3EFB6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(0.0420)</w:t>
            </w:r>
          </w:p>
        </w:tc>
      </w:tr>
      <w:tr w:rsidR="00B831FE" w:rsidRPr="00B831FE" w14:paraId="01DE4D7D"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2F506C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NVA638</w:t>
            </w:r>
          </w:p>
        </w:tc>
        <w:tc>
          <w:tcPr>
            <w:tcW w:w="1385" w:type="dxa"/>
            <w:tcBorders>
              <w:top w:val="nil"/>
              <w:left w:val="nil"/>
              <w:bottom w:val="single" w:sz="4" w:space="0" w:color="auto"/>
              <w:right w:val="single" w:sz="4" w:space="0" w:color="auto"/>
            </w:tcBorders>
            <w:shd w:val="clear" w:color="000000" w:fill="D9D9D9"/>
            <w:noWrap/>
            <w:vAlign w:val="center"/>
            <w:hideMark/>
          </w:tcPr>
          <w:p w14:paraId="3B523F0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599169.825</w:t>
            </w:r>
          </w:p>
        </w:tc>
        <w:tc>
          <w:tcPr>
            <w:tcW w:w="1497" w:type="dxa"/>
            <w:tcBorders>
              <w:top w:val="nil"/>
              <w:left w:val="nil"/>
              <w:bottom w:val="single" w:sz="4" w:space="0" w:color="auto"/>
              <w:right w:val="single" w:sz="4" w:space="0" w:color="auto"/>
            </w:tcBorders>
            <w:shd w:val="clear" w:color="000000" w:fill="D9D9D9"/>
            <w:noWrap/>
            <w:vAlign w:val="center"/>
            <w:hideMark/>
          </w:tcPr>
          <w:p w14:paraId="5D47E89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4138242.699</w:t>
            </w:r>
          </w:p>
        </w:tc>
        <w:tc>
          <w:tcPr>
            <w:tcW w:w="1361" w:type="dxa"/>
            <w:tcBorders>
              <w:top w:val="nil"/>
              <w:left w:val="nil"/>
              <w:bottom w:val="single" w:sz="4" w:space="0" w:color="auto"/>
              <w:right w:val="single" w:sz="4" w:space="0" w:color="auto"/>
            </w:tcBorders>
            <w:shd w:val="clear" w:color="000000" w:fill="D9D9D9"/>
            <w:noWrap/>
            <w:vAlign w:val="center"/>
            <w:hideMark/>
          </w:tcPr>
          <w:p w14:paraId="2AB30A4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413.3900 </w:t>
            </w:r>
          </w:p>
        </w:tc>
        <w:tc>
          <w:tcPr>
            <w:tcW w:w="1388" w:type="dxa"/>
            <w:tcBorders>
              <w:top w:val="nil"/>
              <w:left w:val="nil"/>
              <w:bottom w:val="single" w:sz="4" w:space="0" w:color="auto"/>
              <w:right w:val="single" w:sz="4" w:space="0" w:color="auto"/>
            </w:tcBorders>
            <w:shd w:val="clear" w:color="000000" w:fill="D9D9D9"/>
            <w:noWrap/>
            <w:vAlign w:val="center"/>
            <w:hideMark/>
          </w:tcPr>
          <w:p w14:paraId="319D1CD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413.3119 </w:t>
            </w:r>
          </w:p>
        </w:tc>
        <w:tc>
          <w:tcPr>
            <w:tcW w:w="1448" w:type="dxa"/>
            <w:tcBorders>
              <w:top w:val="nil"/>
              <w:left w:val="nil"/>
              <w:bottom w:val="single" w:sz="4" w:space="0" w:color="auto"/>
              <w:right w:val="single" w:sz="4" w:space="0" w:color="auto"/>
            </w:tcBorders>
            <w:shd w:val="clear" w:color="000000" w:fill="D9D9D9"/>
            <w:noWrap/>
            <w:vAlign w:val="center"/>
            <w:hideMark/>
          </w:tcPr>
          <w:p w14:paraId="7367DA3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722B4AB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(0.0781)</w:t>
            </w:r>
          </w:p>
        </w:tc>
      </w:tr>
      <w:tr w:rsidR="00B831FE" w:rsidRPr="00B831FE" w14:paraId="50F88BE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84F636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NVA822</w:t>
            </w:r>
          </w:p>
        </w:tc>
        <w:tc>
          <w:tcPr>
            <w:tcW w:w="1385" w:type="dxa"/>
            <w:tcBorders>
              <w:top w:val="nil"/>
              <w:left w:val="nil"/>
              <w:bottom w:val="single" w:sz="4" w:space="0" w:color="auto"/>
              <w:right w:val="single" w:sz="4" w:space="0" w:color="auto"/>
            </w:tcBorders>
            <w:shd w:val="clear" w:color="auto" w:fill="auto"/>
            <w:noWrap/>
            <w:vAlign w:val="center"/>
            <w:hideMark/>
          </w:tcPr>
          <w:p w14:paraId="28A4C8E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511655.960</w:t>
            </w:r>
          </w:p>
        </w:tc>
        <w:tc>
          <w:tcPr>
            <w:tcW w:w="1497" w:type="dxa"/>
            <w:tcBorders>
              <w:top w:val="nil"/>
              <w:left w:val="nil"/>
              <w:bottom w:val="single" w:sz="4" w:space="0" w:color="auto"/>
              <w:right w:val="single" w:sz="4" w:space="0" w:color="auto"/>
            </w:tcBorders>
            <w:shd w:val="clear" w:color="auto" w:fill="auto"/>
            <w:noWrap/>
            <w:vAlign w:val="center"/>
            <w:hideMark/>
          </w:tcPr>
          <w:p w14:paraId="54BBFAA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4182226.555</w:t>
            </w:r>
          </w:p>
        </w:tc>
        <w:tc>
          <w:tcPr>
            <w:tcW w:w="1361" w:type="dxa"/>
            <w:tcBorders>
              <w:top w:val="nil"/>
              <w:left w:val="nil"/>
              <w:bottom w:val="single" w:sz="4" w:space="0" w:color="auto"/>
              <w:right w:val="single" w:sz="4" w:space="0" w:color="auto"/>
            </w:tcBorders>
            <w:shd w:val="clear" w:color="auto" w:fill="auto"/>
            <w:noWrap/>
            <w:vAlign w:val="center"/>
            <w:hideMark/>
          </w:tcPr>
          <w:p w14:paraId="4A8C47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611.8650 </w:t>
            </w:r>
          </w:p>
        </w:tc>
        <w:tc>
          <w:tcPr>
            <w:tcW w:w="1388" w:type="dxa"/>
            <w:tcBorders>
              <w:top w:val="nil"/>
              <w:left w:val="nil"/>
              <w:bottom w:val="single" w:sz="4" w:space="0" w:color="auto"/>
              <w:right w:val="single" w:sz="4" w:space="0" w:color="auto"/>
            </w:tcBorders>
            <w:shd w:val="clear" w:color="auto" w:fill="auto"/>
            <w:noWrap/>
            <w:vAlign w:val="center"/>
            <w:hideMark/>
          </w:tcPr>
          <w:p w14:paraId="0292F65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611.8717 </w:t>
            </w:r>
          </w:p>
        </w:tc>
        <w:tc>
          <w:tcPr>
            <w:tcW w:w="1448" w:type="dxa"/>
            <w:tcBorders>
              <w:top w:val="nil"/>
              <w:left w:val="nil"/>
              <w:bottom w:val="single" w:sz="4" w:space="0" w:color="auto"/>
              <w:right w:val="single" w:sz="4" w:space="0" w:color="auto"/>
            </w:tcBorders>
            <w:shd w:val="clear" w:color="auto" w:fill="auto"/>
            <w:noWrap/>
            <w:vAlign w:val="center"/>
            <w:hideMark/>
          </w:tcPr>
          <w:p w14:paraId="5B00560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36F0DA6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0.0067 </w:t>
            </w:r>
          </w:p>
        </w:tc>
      </w:tr>
      <w:tr w:rsidR="00B831FE" w:rsidRPr="00B831FE" w14:paraId="5227833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A1CAE0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NVA831</w:t>
            </w:r>
          </w:p>
        </w:tc>
        <w:tc>
          <w:tcPr>
            <w:tcW w:w="1385" w:type="dxa"/>
            <w:tcBorders>
              <w:top w:val="nil"/>
              <w:left w:val="nil"/>
              <w:bottom w:val="single" w:sz="4" w:space="0" w:color="auto"/>
              <w:right w:val="single" w:sz="4" w:space="0" w:color="auto"/>
            </w:tcBorders>
            <w:shd w:val="clear" w:color="000000" w:fill="D9D9D9"/>
            <w:noWrap/>
            <w:vAlign w:val="center"/>
            <w:hideMark/>
          </w:tcPr>
          <w:p w14:paraId="694D45D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578315.191</w:t>
            </w:r>
          </w:p>
        </w:tc>
        <w:tc>
          <w:tcPr>
            <w:tcW w:w="1497" w:type="dxa"/>
            <w:tcBorders>
              <w:top w:val="nil"/>
              <w:left w:val="nil"/>
              <w:bottom w:val="single" w:sz="4" w:space="0" w:color="auto"/>
              <w:right w:val="single" w:sz="4" w:space="0" w:color="auto"/>
            </w:tcBorders>
            <w:shd w:val="clear" w:color="000000" w:fill="D9D9D9"/>
            <w:noWrap/>
            <w:vAlign w:val="center"/>
            <w:hideMark/>
          </w:tcPr>
          <w:p w14:paraId="547C45C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4166269.884</w:t>
            </w:r>
          </w:p>
        </w:tc>
        <w:tc>
          <w:tcPr>
            <w:tcW w:w="1361" w:type="dxa"/>
            <w:tcBorders>
              <w:top w:val="nil"/>
              <w:left w:val="nil"/>
              <w:bottom w:val="single" w:sz="4" w:space="0" w:color="auto"/>
              <w:right w:val="single" w:sz="4" w:space="0" w:color="auto"/>
            </w:tcBorders>
            <w:shd w:val="clear" w:color="000000" w:fill="D9D9D9"/>
            <w:noWrap/>
            <w:vAlign w:val="center"/>
            <w:hideMark/>
          </w:tcPr>
          <w:p w14:paraId="3E8CED5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457.6970 </w:t>
            </w:r>
          </w:p>
        </w:tc>
        <w:tc>
          <w:tcPr>
            <w:tcW w:w="1388" w:type="dxa"/>
            <w:tcBorders>
              <w:top w:val="nil"/>
              <w:left w:val="nil"/>
              <w:bottom w:val="single" w:sz="4" w:space="0" w:color="auto"/>
              <w:right w:val="single" w:sz="4" w:space="0" w:color="auto"/>
            </w:tcBorders>
            <w:shd w:val="clear" w:color="000000" w:fill="D9D9D9"/>
            <w:noWrap/>
            <w:vAlign w:val="center"/>
            <w:hideMark/>
          </w:tcPr>
          <w:p w14:paraId="3F7A99A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457.6367 </w:t>
            </w:r>
          </w:p>
        </w:tc>
        <w:tc>
          <w:tcPr>
            <w:tcW w:w="1448" w:type="dxa"/>
            <w:tcBorders>
              <w:top w:val="nil"/>
              <w:left w:val="nil"/>
              <w:bottom w:val="single" w:sz="4" w:space="0" w:color="auto"/>
              <w:right w:val="single" w:sz="4" w:space="0" w:color="auto"/>
            </w:tcBorders>
            <w:shd w:val="clear" w:color="000000" w:fill="D9D9D9"/>
            <w:noWrap/>
            <w:vAlign w:val="center"/>
            <w:hideMark/>
          </w:tcPr>
          <w:p w14:paraId="5D6523C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0C19BAF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(0.0603)</w:t>
            </w:r>
          </w:p>
        </w:tc>
      </w:tr>
      <w:tr w:rsidR="00B831FE" w:rsidRPr="00B831FE" w14:paraId="1D26A874"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0E249E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NVA832</w:t>
            </w:r>
          </w:p>
        </w:tc>
        <w:tc>
          <w:tcPr>
            <w:tcW w:w="1385" w:type="dxa"/>
            <w:tcBorders>
              <w:top w:val="nil"/>
              <w:left w:val="nil"/>
              <w:bottom w:val="single" w:sz="4" w:space="0" w:color="auto"/>
              <w:right w:val="single" w:sz="4" w:space="0" w:color="auto"/>
            </w:tcBorders>
            <w:shd w:val="clear" w:color="auto" w:fill="auto"/>
            <w:noWrap/>
            <w:vAlign w:val="center"/>
            <w:hideMark/>
          </w:tcPr>
          <w:p w14:paraId="143AB44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585576.328</w:t>
            </w:r>
          </w:p>
        </w:tc>
        <w:tc>
          <w:tcPr>
            <w:tcW w:w="1497" w:type="dxa"/>
            <w:tcBorders>
              <w:top w:val="nil"/>
              <w:left w:val="nil"/>
              <w:bottom w:val="single" w:sz="4" w:space="0" w:color="auto"/>
              <w:right w:val="single" w:sz="4" w:space="0" w:color="auto"/>
            </w:tcBorders>
            <w:shd w:val="clear" w:color="auto" w:fill="auto"/>
            <w:noWrap/>
            <w:vAlign w:val="center"/>
            <w:hideMark/>
          </w:tcPr>
          <w:p w14:paraId="2B22136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4182043.222</w:t>
            </w:r>
          </w:p>
        </w:tc>
        <w:tc>
          <w:tcPr>
            <w:tcW w:w="1361" w:type="dxa"/>
            <w:tcBorders>
              <w:top w:val="nil"/>
              <w:left w:val="nil"/>
              <w:bottom w:val="single" w:sz="4" w:space="0" w:color="auto"/>
              <w:right w:val="single" w:sz="4" w:space="0" w:color="auto"/>
            </w:tcBorders>
            <w:shd w:val="clear" w:color="auto" w:fill="auto"/>
            <w:noWrap/>
            <w:vAlign w:val="center"/>
            <w:hideMark/>
          </w:tcPr>
          <w:p w14:paraId="5550396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477.0280 </w:t>
            </w:r>
          </w:p>
        </w:tc>
        <w:tc>
          <w:tcPr>
            <w:tcW w:w="1388" w:type="dxa"/>
            <w:tcBorders>
              <w:top w:val="nil"/>
              <w:left w:val="nil"/>
              <w:bottom w:val="single" w:sz="4" w:space="0" w:color="auto"/>
              <w:right w:val="single" w:sz="4" w:space="0" w:color="auto"/>
            </w:tcBorders>
            <w:shd w:val="clear" w:color="auto" w:fill="auto"/>
            <w:noWrap/>
            <w:vAlign w:val="center"/>
            <w:hideMark/>
          </w:tcPr>
          <w:p w14:paraId="01B7FBF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476.9286 </w:t>
            </w:r>
          </w:p>
        </w:tc>
        <w:tc>
          <w:tcPr>
            <w:tcW w:w="1448" w:type="dxa"/>
            <w:tcBorders>
              <w:top w:val="nil"/>
              <w:left w:val="nil"/>
              <w:bottom w:val="single" w:sz="4" w:space="0" w:color="auto"/>
              <w:right w:val="single" w:sz="4" w:space="0" w:color="auto"/>
            </w:tcBorders>
            <w:shd w:val="clear" w:color="auto" w:fill="auto"/>
            <w:noWrap/>
            <w:vAlign w:val="center"/>
            <w:hideMark/>
          </w:tcPr>
          <w:p w14:paraId="0A4A05C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54CB7A7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(0.0994)</w:t>
            </w:r>
          </w:p>
        </w:tc>
      </w:tr>
      <w:tr w:rsidR="00B831FE" w:rsidRPr="00B831FE" w14:paraId="34FCBE6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F19244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NVA833</w:t>
            </w:r>
          </w:p>
        </w:tc>
        <w:tc>
          <w:tcPr>
            <w:tcW w:w="1385" w:type="dxa"/>
            <w:tcBorders>
              <w:top w:val="nil"/>
              <w:left w:val="nil"/>
              <w:bottom w:val="single" w:sz="4" w:space="0" w:color="auto"/>
              <w:right w:val="single" w:sz="4" w:space="0" w:color="auto"/>
            </w:tcBorders>
            <w:shd w:val="clear" w:color="000000" w:fill="D9D9D9"/>
            <w:noWrap/>
            <w:vAlign w:val="center"/>
            <w:hideMark/>
          </w:tcPr>
          <w:p w14:paraId="3291DC9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550027.967</w:t>
            </w:r>
          </w:p>
        </w:tc>
        <w:tc>
          <w:tcPr>
            <w:tcW w:w="1497" w:type="dxa"/>
            <w:tcBorders>
              <w:top w:val="nil"/>
              <w:left w:val="nil"/>
              <w:bottom w:val="single" w:sz="4" w:space="0" w:color="auto"/>
              <w:right w:val="single" w:sz="4" w:space="0" w:color="auto"/>
            </w:tcBorders>
            <w:shd w:val="clear" w:color="000000" w:fill="D9D9D9"/>
            <w:noWrap/>
            <w:vAlign w:val="center"/>
            <w:hideMark/>
          </w:tcPr>
          <w:p w14:paraId="20C7444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4166721.485</w:t>
            </w:r>
          </w:p>
        </w:tc>
        <w:tc>
          <w:tcPr>
            <w:tcW w:w="1361" w:type="dxa"/>
            <w:tcBorders>
              <w:top w:val="nil"/>
              <w:left w:val="nil"/>
              <w:bottom w:val="single" w:sz="4" w:space="0" w:color="auto"/>
              <w:right w:val="single" w:sz="4" w:space="0" w:color="auto"/>
            </w:tcBorders>
            <w:shd w:val="clear" w:color="000000" w:fill="D9D9D9"/>
            <w:noWrap/>
            <w:vAlign w:val="center"/>
            <w:hideMark/>
          </w:tcPr>
          <w:p w14:paraId="1793019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520.2880 </w:t>
            </w:r>
          </w:p>
        </w:tc>
        <w:tc>
          <w:tcPr>
            <w:tcW w:w="1388" w:type="dxa"/>
            <w:tcBorders>
              <w:top w:val="nil"/>
              <w:left w:val="nil"/>
              <w:bottom w:val="single" w:sz="4" w:space="0" w:color="auto"/>
              <w:right w:val="single" w:sz="4" w:space="0" w:color="auto"/>
            </w:tcBorders>
            <w:shd w:val="clear" w:color="000000" w:fill="D9D9D9"/>
            <w:noWrap/>
            <w:vAlign w:val="center"/>
            <w:hideMark/>
          </w:tcPr>
          <w:p w14:paraId="7DB1586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520.2308 </w:t>
            </w:r>
          </w:p>
        </w:tc>
        <w:tc>
          <w:tcPr>
            <w:tcW w:w="1448" w:type="dxa"/>
            <w:tcBorders>
              <w:top w:val="nil"/>
              <w:left w:val="nil"/>
              <w:bottom w:val="single" w:sz="4" w:space="0" w:color="auto"/>
              <w:right w:val="single" w:sz="4" w:space="0" w:color="auto"/>
            </w:tcBorders>
            <w:shd w:val="clear" w:color="000000" w:fill="D9D9D9"/>
            <w:noWrap/>
            <w:vAlign w:val="center"/>
            <w:hideMark/>
          </w:tcPr>
          <w:p w14:paraId="1799FB2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0944F1C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(0.0572)</w:t>
            </w:r>
          </w:p>
        </w:tc>
      </w:tr>
      <w:tr w:rsidR="00B831FE" w:rsidRPr="00B831FE" w14:paraId="59424D2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F2258F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NVA834</w:t>
            </w:r>
          </w:p>
        </w:tc>
        <w:tc>
          <w:tcPr>
            <w:tcW w:w="1385" w:type="dxa"/>
            <w:tcBorders>
              <w:top w:val="nil"/>
              <w:left w:val="nil"/>
              <w:bottom w:val="single" w:sz="4" w:space="0" w:color="auto"/>
              <w:right w:val="single" w:sz="4" w:space="0" w:color="auto"/>
            </w:tcBorders>
            <w:shd w:val="clear" w:color="auto" w:fill="auto"/>
            <w:noWrap/>
            <w:vAlign w:val="center"/>
            <w:hideMark/>
          </w:tcPr>
          <w:p w14:paraId="43BB5E0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523443.642</w:t>
            </w:r>
          </w:p>
        </w:tc>
        <w:tc>
          <w:tcPr>
            <w:tcW w:w="1497" w:type="dxa"/>
            <w:tcBorders>
              <w:top w:val="nil"/>
              <w:left w:val="nil"/>
              <w:bottom w:val="single" w:sz="4" w:space="0" w:color="auto"/>
              <w:right w:val="single" w:sz="4" w:space="0" w:color="auto"/>
            </w:tcBorders>
            <w:shd w:val="clear" w:color="auto" w:fill="auto"/>
            <w:noWrap/>
            <w:vAlign w:val="center"/>
            <w:hideMark/>
          </w:tcPr>
          <w:p w14:paraId="061441F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4175789.798</w:t>
            </w:r>
          </w:p>
        </w:tc>
        <w:tc>
          <w:tcPr>
            <w:tcW w:w="1361" w:type="dxa"/>
            <w:tcBorders>
              <w:top w:val="nil"/>
              <w:left w:val="nil"/>
              <w:bottom w:val="single" w:sz="4" w:space="0" w:color="auto"/>
              <w:right w:val="single" w:sz="4" w:space="0" w:color="auto"/>
            </w:tcBorders>
            <w:shd w:val="clear" w:color="auto" w:fill="auto"/>
            <w:noWrap/>
            <w:vAlign w:val="center"/>
            <w:hideMark/>
          </w:tcPr>
          <w:p w14:paraId="523446E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595.1410 </w:t>
            </w:r>
          </w:p>
        </w:tc>
        <w:tc>
          <w:tcPr>
            <w:tcW w:w="1388" w:type="dxa"/>
            <w:tcBorders>
              <w:top w:val="nil"/>
              <w:left w:val="nil"/>
              <w:bottom w:val="single" w:sz="4" w:space="0" w:color="auto"/>
              <w:right w:val="single" w:sz="4" w:space="0" w:color="auto"/>
            </w:tcBorders>
            <w:shd w:val="clear" w:color="auto" w:fill="auto"/>
            <w:noWrap/>
            <w:vAlign w:val="center"/>
            <w:hideMark/>
          </w:tcPr>
          <w:p w14:paraId="3A90C40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594.9860 </w:t>
            </w:r>
          </w:p>
        </w:tc>
        <w:tc>
          <w:tcPr>
            <w:tcW w:w="1448" w:type="dxa"/>
            <w:tcBorders>
              <w:top w:val="nil"/>
              <w:left w:val="nil"/>
              <w:bottom w:val="single" w:sz="4" w:space="0" w:color="auto"/>
              <w:right w:val="single" w:sz="4" w:space="0" w:color="auto"/>
            </w:tcBorders>
            <w:shd w:val="clear" w:color="auto" w:fill="auto"/>
            <w:noWrap/>
            <w:vAlign w:val="center"/>
            <w:hideMark/>
          </w:tcPr>
          <w:p w14:paraId="5EBD8F5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2931096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(0.1550)</w:t>
            </w:r>
          </w:p>
        </w:tc>
      </w:tr>
      <w:tr w:rsidR="00B831FE" w:rsidRPr="00B831FE" w14:paraId="7887DD9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5F965C0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NVA835</w:t>
            </w:r>
          </w:p>
        </w:tc>
        <w:tc>
          <w:tcPr>
            <w:tcW w:w="1385" w:type="dxa"/>
            <w:tcBorders>
              <w:top w:val="nil"/>
              <w:left w:val="nil"/>
              <w:bottom w:val="single" w:sz="4" w:space="0" w:color="auto"/>
              <w:right w:val="single" w:sz="4" w:space="0" w:color="auto"/>
            </w:tcBorders>
            <w:shd w:val="clear" w:color="000000" w:fill="D9D9D9"/>
            <w:noWrap/>
            <w:vAlign w:val="center"/>
            <w:hideMark/>
          </w:tcPr>
          <w:p w14:paraId="265585B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551198.077</w:t>
            </w:r>
          </w:p>
        </w:tc>
        <w:tc>
          <w:tcPr>
            <w:tcW w:w="1497" w:type="dxa"/>
            <w:tcBorders>
              <w:top w:val="nil"/>
              <w:left w:val="nil"/>
              <w:bottom w:val="single" w:sz="4" w:space="0" w:color="auto"/>
              <w:right w:val="single" w:sz="4" w:space="0" w:color="auto"/>
            </w:tcBorders>
            <w:shd w:val="clear" w:color="000000" w:fill="D9D9D9"/>
            <w:noWrap/>
            <w:vAlign w:val="center"/>
            <w:hideMark/>
          </w:tcPr>
          <w:p w14:paraId="39F752B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4143906.093</w:t>
            </w:r>
          </w:p>
        </w:tc>
        <w:tc>
          <w:tcPr>
            <w:tcW w:w="1361" w:type="dxa"/>
            <w:tcBorders>
              <w:top w:val="nil"/>
              <w:left w:val="nil"/>
              <w:bottom w:val="single" w:sz="4" w:space="0" w:color="auto"/>
              <w:right w:val="single" w:sz="4" w:space="0" w:color="auto"/>
            </w:tcBorders>
            <w:shd w:val="clear" w:color="000000" w:fill="D9D9D9"/>
            <w:noWrap/>
            <w:vAlign w:val="center"/>
            <w:hideMark/>
          </w:tcPr>
          <w:p w14:paraId="602BECE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532.5690 </w:t>
            </w:r>
          </w:p>
        </w:tc>
        <w:tc>
          <w:tcPr>
            <w:tcW w:w="1388" w:type="dxa"/>
            <w:tcBorders>
              <w:top w:val="nil"/>
              <w:left w:val="nil"/>
              <w:bottom w:val="single" w:sz="4" w:space="0" w:color="auto"/>
              <w:right w:val="single" w:sz="4" w:space="0" w:color="auto"/>
            </w:tcBorders>
            <w:shd w:val="clear" w:color="000000" w:fill="D9D9D9"/>
            <w:noWrap/>
            <w:vAlign w:val="center"/>
            <w:hideMark/>
          </w:tcPr>
          <w:p w14:paraId="102D026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532.4413 </w:t>
            </w:r>
          </w:p>
        </w:tc>
        <w:tc>
          <w:tcPr>
            <w:tcW w:w="1448" w:type="dxa"/>
            <w:tcBorders>
              <w:top w:val="nil"/>
              <w:left w:val="nil"/>
              <w:bottom w:val="single" w:sz="4" w:space="0" w:color="auto"/>
              <w:right w:val="single" w:sz="4" w:space="0" w:color="auto"/>
            </w:tcBorders>
            <w:shd w:val="clear" w:color="000000" w:fill="D9D9D9"/>
            <w:noWrap/>
            <w:vAlign w:val="center"/>
            <w:hideMark/>
          </w:tcPr>
          <w:p w14:paraId="29C2467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1D1638A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(0.1277)</w:t>
            </w:r>
          </w:p>
        </w:tc>
      </w:tr>
      <w:tr w:rsidR="00B831FE" w:rsidRPr="00B831FE" w14:paraId="197DE593"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F4DE1C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NVA836</w:t>
            </w:r>
          </w:p>
        </w:tc>
        <w:tc>
          <w:tcPr>
            <w:tcW w:w="1385" w:type="dxa"/>
            <w:tcBorders>
              <w:top w:val="nil"/>
              <w:left w:val="nil"/>
              <w:bottom w:val="single" w:sz="4" w:space="0" w:color="auto"/>
              <w:right w:val="single" w:sz="4" w:space="0" w:color="auto"/>
            </w:tcBorders>
            <w:shd w:val="clear" w:color="auto" w:fill="auto"/>
            <w:noWrap/>
            <w:vAlign w:val="center"/>
            <w:hideMark/>
          </w:tcPr>
          <w:p w14:paraId="39DB27A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601859.293</w:t>
            </w:r>
          </w:p>
        </w:tc>
        <w:tc>
          <w:tcPr>
            <w:tcW w:w="1497" w:type="dxa"/>
            <w:tcBorders>
              <w:top w:val="nil"/>
              <w:left w:val="nil"/>
              <w:bottom w:val="single" w:sz="4" w:space="0" w:color="auto"/>
              <w:right w:val="single" w:sz="4" w:space="0" w:color="auto"/>
            </w:tcBorders>
            <w:shd w:val="clear" w:color="auto" w:fill="auto"/>
            <w:noWrap/>
            <w:vAlign w:val="center"/>
            <w:hideMark/>
          </w:tcPr>
          <w:p w14:paraId="278CC00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4146426.619</w:t>
            </w:r>
          </w:p>
        </w:tc>
        <w:tc>
          <w:tcPr>
            <w:tcW w:w="1361" w:type="dxa"/>
            <w:tcBorders>
              <w:top w:val="nil"/>
              <w:left w:val="nil"/>
              <w:bottom w:val="single" w:sz="4" w:space="0" w:color="auto"/>
              <w:right w:val="single" w:sz="4" w:space="0" w:color="auto"/>
            </w:tcBorders>
            <w:shd w:val="clear" w:color="auto" w:fill="auto"/>
            <w:noWrap/>
            <w:vAlign w:val="center"/>
            <w:hideMark/>
          </w:tcPr>
          <w:p w14:paraId="5DB0AE2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454.0320 </w:t>
            </w:r>
          </w:p>
        </w:tc>
        <w:tc>
          <w:tcPr>
            <w:tcW w:w="1388" w:type="dxa"/>
            <w:tcBorders>
              <w:top w:val="nil"/>
              <w:left w:val="nil"/>
              <w:bottom w:val="single" w:sz="4" w:space="0" w:color="auto"/>
              <w:right w:val="single" w:sz="4" w:space="0" w:color="auto"/>
            </w:tcBorders>
            <w:shd w:val="clear" w:color="auto" w:fill="auto"/>
            <w:noWrap/>
            <w:vAlign w:val="center"/>
            <w:hideMark/>
          </w:tcPr>
          <w:p w14:paraId="5E15080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453.8644 </w:t>
            </w:r>
          </w:p>
        </w:tc>
        <w:tc>
          <w:tcPr>
            <w:tcW w:w="1448" w:type="dxa"/>
            <w:tcBorders>
              <w:top w:val="nil"/>
              <w:left w:val="nil"/>
              <w:bottom w:val="single" w:sz="4" w:space="0" w:color="auto"/>
              <w:right w:val="single" w:sz="4" w:space="0" w:color="auto"/>
            </w:tcBorders>
            <w:shd w:val="clear" w:color="auto" w:fill="auto"/>
            <w:noWrap/>
            <w:vAlign w:val="center"/>
            <w:hideMark/>
          </w:tcPr>
          <w:p w14:paraId="67E288F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8ACD54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(0.1676)</w:t>
            </w:r>
          </w:p>
        </w:tc>
      </w:tr>
      <w:tr w:rsidR="00B831FE" w:rsidRPr="00B831FE" w14:paraId="0278349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DDCEC7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NVA837</w:t>
            </w:r>
          </w:p>
        </w:tc>
        <w:tc>
          <w:tcPr>
            <w:tcW w:w="1385" w:type="dxa"/>
            <w:tcBorders>
              <w:top w:val="nil"/>
              <w:left w:val="nil"/>
              <w:bottom w:val="single" w:sz="4" w:space="0" w:color="auto"/>
              <w:right w:val="single" w:sz="4" w:space="0" w:color="auto"/>
            </w:tcBorders>
            <w:shd w:val="clear" w:color="000000" w:fill="D9D9D9"/>
            <w:noWrap/>
            <w:vAlign w:val="center"/>
            <w:hideMark/>
          </w:tcPr>
          <w:p w14:paraId="6F68E75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550499.762</w:t>
            </w:r>
          </w:p>
        </w:tc>
        <w:tc>
          <w:tcPr>
            <w:tcW w:w="1497" w:type="dxa"/>
            <w:tcBorders>
              <w:top w:val="nil"/>
              <w:left w:val="nil"/>
              <w:bottom w:val="single" w:sz="4" w:space="0" w:color="auto"/>
              <w:right w:val="single" w:sz="4" w:space="0" w:color="auto"/>
            </w:tcBorders>
            <w:shd w:val="clear" w:color="000000" w:fill="D9D9D9"/>
            <w:noWrap/>
            <w:vAlign w:val="center"/>
            <w:hideMark/>
          </w:tcPr>
          <w:p w14:paraId="26812CA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4184408.781</w:t>
            </w:r>
          </w:p>
        </w:tc>
        <w:tc>
          <w:tcPr>
            <w:tcW w:w="1361" w:type="dxa"/>
            <w:tcBorders>
              <w:top w:val="nil"/>
              <w:left w:val="nil"/>
              <w:bottom w:val="single" w:sz="4" w:space="0" w:color="auto"/>
              <w:right w:val="single" w:sz="4" w:space="0" w:color="auto"/>
            </w:tcBorders>
            <w:shd w:val="clear" w:color="000000" w:fill="D9D9D9"/>
            <w:noWrap/>
            <w:vAlign w:val="center"/>
            <w:hideMark/>
          </w:tcPr>
          <w:p w14:paraId="449B20B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536.0960 </w:t>
            </w:r>
          </w:p>
        </w:tc>
        <w:tc>
          <w:tcPr>
            <w:tcW w:w="1388" w:type="dxa"/>
            <w:tcBorders>
              <w:top w:val="nil"/>
              <w:left w:val="nil"/>
              <w:bottom w:val="single" w:sz="4" w:space="0" w:color="auto"/>
              <w:right w:val="single" w:sz="4" w:space="0" w:color="auto"/>
            </w:tcBorders>
            <w:shd w:val="clear" w:color="000000" w:fill="D9D9D9"/>
            <w:noWrap/>
            <w:vAlign w:val="center"/>
            <w:hideMark/>
          </w:tcPr>
          <w:p w14:paraId="0E42033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536.0607 </w:t>
            </w:r>
          </w:p>
        </w:tc>
        <w:tc>
          <w:tcPr>
            <w:tcW w:w="1448" w:type="dxa"/>
            <w:tcBorders>
              <w:top w:val="nil"/>
              <w:left w:val="nil"/>
              <w:bottom w:val="single" w:sz="4" w:space="0" w:color="auto"/>
              <w:right w:val="single" w:sz="4" w:space="0" w:color="auto"/>
            </w:tcBorders>
            <w:shd w:val="clear" w:color="000000" w:fill="D9D9D9"/>
            <w:noWrap/>
            <w:vAlign w:val="center"/>
            <w:hideMark/>
          </w:tcPr>
          <w:p w14:paraId="1582117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39E432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(0.0353)</w:t>
            </w:r>
          </w:p>
        </w:tc>
      </w:tr>
      <w:tr w:rsidR="00B831FE" w:rsidRPr="00B831FE" w14:paraId="782BC6D6"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887663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NVA838</w:t>
            </w:r>
          </w:p>
        </w:tc>
        <w:tc>
          <w:tcPr>
            <w:tcW w:w="1385" w:type="dxa"/>
            <w:tcBorders>
              <w:top w:val="nil"/>
              <w:left w:val="nil"/>
              <w:bottom w:val="single" w:sz="4" w:space="0" w:color="auto"/>
              <w:right w:val="single" w:sz="4" w:space="0" w:color="auto"/>
            </w:tcBorders>
            <w:shd w:val="clear" w:color="auto" w:fill="auto"/>
            <w:noWrap/>
            <w:vAlign w:val="center"/>
            <w:hideMark/>
          </w:tcPr>
          <w:p w14:paraId="5D693D7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574003.320</w:t>
            </w:r>
          </w:p>
        </w:tc>
        <w:tc>
          <w:tcPr>
            <w:tcW w:w="1497" w:type="dxa"/>
            <w:tcBorders>
              <w:top w:val="nil"/>
              <w:left w:val="nil"/>
              <w:bottom w:val="single" w:sz="4" w:space="0" w:color="auto"/>
              <w:right w:val="single" w:sz="4" w:space="0" w:color="auto"/>
            </w:tcBorders>
            <w:shd w:val="clear" w:color="auto" w:fill="auto"/>
            <w:noWrap/>
            <w:vAlign w:val="center"/>
            <w:hideMark/>
          </w:tcPr>
          <w:p w14:paraId="29692919"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4144603.049</w:t>
            </w:r>
          </w:p>
        </w:tc>
        <w:tc>
          <w:tcPr>
            <w:tcW w:w="1361" w:type="dxa"/>
            <w:tcBorders>
              <w:top w:val="nil"/>
              <w:left w:val="nil"/>
              <w:bottom w:val="single" w:sz="4" w:space="0" w:color="auto"/>
              <w:right w:val="single" w:sz="4" w:space="0" w:color="auto"/>
            </w:tcBorders>
            <w:shd w:val="clear" w:color="auto" w:fill="auto"/>
            <w:noWrap/>
            <w:vAlign w:val="center"/>
            <w:hideMark/>
          </w:tcPr>
          <w:p w14:paraId="425A768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458.7750 </w:t>
            </w:r>
          </w:p>
        </w:tc>
        <w:tc>
          <w:tcPr>
            <w:tcW w:w="1388" w:type="dxa"/>
            <w:tcBorders>
              <w:top w:val="nil"/>
              <w:left w:val="nil"/>
              <w:bottom w:val="single" w:sz="4" w:space="0" w:color="auto"/>
              <w:right w:val="single" w:sz="4" w:space="0" w:color="auto"/>
            </w:tcBorders>
            <w:shd w:val="clear" w:color="auto" w:fill="auto"/>
            <w:noWrap/>
            <w:vAlign w:val="center"/>
            <w:hideMark/>
          </w:tcPr>
          <w:p w14:paraId="2381053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458.6139 </w:t>
            </w:r>
          </w:p>
        </w:tc>
        <w:tc>
          <w:tcPr>
            <w:tcW w:w="1448" w:type="dxa"/>
            <w:tcBorders>
              <w:top w:val="nil"/>
              <w:left w:val="nil"/>
              <w:bottom w:val="single" w:sz="4" w:space="0" w:color="auto"/>
              <w:right w:val="single" w:sz="4" w:space="0" w:color="auto"/>
            </w:tcBorders>
            <w:shd w:val="clear" w:color="auto" w:fill="auto"/>
            <w:noWrap/>
            <w:vAlign w:val="center"/>
            <w:hideMark/>
          </w:tcPr>
          <w:p w14:paraId="27B1B3F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67530D2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(0.1611)</w:t>
            </w:r>
          </w:p>
        </w:tc>
      </w:tr>
      <w:tr w:rsidR="00B831FE" w:rsidRPr="00B831FE" w14:paraId="694411FF"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277F8C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NVA862</w:t>
            </w:r>
          </w:p>
        </w:tc>
        <w:tc>
          <w:tcPr>
            <w:tcW w:w="1385" w:type="dxa"/>
            <w:tcBorders>
              <w:top w:val="nil"/>
              <w:left w:val="nil"/>
              <w:bottom w:val="single" w:sz="4" w:space="0" w:color="auto"/>
              <w:right w:val="single" w:sz="4" w:space="0" w:color="auto"/>
            </w:tcBorders>
            <w:shd w:val="clear" w:color="auto" w:fill="auto"/>
            <w:noWrap/>
            <w:vAlign w:val="center"/>
            <w:hideMark/>
          </w:tcPr>
          <w:p w14:paraId="0F8EC51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578287.422</w:t>
            </w:r>
          </w:p>
        </w:tc>
        <w:tc>
          <w:tcPr>
            <w:tcW w:w="1497" w:type="dxa"/>
            <w:tcBorders>
              <w:top w:val="nil"/>
              <w:left w:val="nil"/>
              <w:bottom w:val="single" w:sz="4" w:space="0" w:color="auto"/>
              <w:right w:val="single" w:sz="4" w:space="0" w:color="auto"/>
            </w:tcBorders>
            <w:shd w:val="clear" w:color="auto" w:fill="auto"/>
            <w:noWrap/>
            <w:vAlign w:val="center"/>
            <w:hideMark/>
          </w:tcPr>
          <w:p w14:paraId="732B563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4160670.032</w:t>
            </w:r>
          </w:p>
        </w:tc>
        <w:tc>
          <w:tcPr>
            <w:tcW w:w="1361" w:type="dxa"/>
            <w:tcBorders>
              <w:top w:val="nil"/>
              <w:left w:val="nil"/>
              <w:bottom w:val="single" w:sz="4" w:space="0" w:color="auto"/>
              <w:right w:val="single" w:sz="4" w:space="0" w:color="auto"/>
            </w:tcBorders>
            <w:shd w:val="clear" w:color="auto" w:fill="auto"/>
            <w:noWrap/>
            <w:vAlign w:val="center"/>
            <w:hideMark/>
          </w:tcPr>
          <w:p w14:paraId="6098A1C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485.5150 </w:t>
            </w:r>
          </w:p>
        </w:tc>
        <w:tc>
          <w:tcPr>
            <w:tcW w:w="1388" w:type="dxa"/>
            <w:tcBorders>
              <w:top w:val="nil"/>
              <w:left w:val="nil"/>
              <w:bottom w:val="single" w:sz="4" w:space="0" w:color="auto"/>
              <w:right w:val="single" w:sz="4" w:space="0" w:color="auto"/>
            </w:tcBorders>
            <w:shd w:val="clear" w:color="auto" w:fill="auto"/>
            <w:noWrap/>
            <w:vAlign w:val="center"/>
            <w:hideMark/>
          </w:tcPr>
          <w:p w14:paraId="5A822E1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485.4175 </w:t>
            </w:r>
          </w:p>
        </w:tc>
        <w:tc>
          <w:tcPr>
            <w:tcW w:w="1448" w:type="dxa"/>
            <w:tcBorders>
              <w:top w:val="nil"/>
              <w:left w:val="nil"/>
              <w:bottom w:val="single" w:sz="4" w:space="0" w:color="auto"/>
              <w:right w:val="single" w:sz="4" w:space="0" w:color="auto"/>
            </w:tcBorders>
            <w:shd w:val="clear" w:color="auto" w:fill="auto"/>
            <w:noWrap/>
            <w:vAlign w:val="center"/>
            <w:hideMark/>
          </w:tcPr>
          <w:p w14:paraId="4F30404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091E44D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(0.0975)</w:t>
            </w:r>
          </w:p>
        </w:tc>
      </w:tr>
      <w:tr w:rsidR="00B831FE" w:rsidRPr="00B831FE" w14:paraId="08238E6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7373435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NVA891</w:t>
            </w:r>
          </w:p>
        </w:tc>
        <w:tc>
          <w:tcPr>
            <w:tcW w:w="1385" w:type="dxa"/>
            <w:tcBorders>
              <w:top w:val="nil"/>
              <w:left w:val="nil"/>
              <w:bottom w:val="single" w:sz="4" w:space="0" w:color="auto"/>
              <w:right w:val="single" w:sz="4" w:space="0" w:color="auto"/>
            </w:tcBorders>
            <w:shd w:val="clear" w:color="000000" w:fill="D9D9D9"/>
            <w:noWrap/>
            <w:vAlign w:val="center"/>
            <w:hideMark/>
          </w:tcPr>
          <w:p w14:paraId="27EA78E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508367.645</w:t>
            </w:r>
          </w:p>
        </w:tc>
        <w:tc>
          <w:tcPr>
            <w:tcW w:w="1497" w:type="dxa"/>
            <w:tcBorders>
              <w:top w:val="nil"/>
              <w:left w:val="nil"/>
              <w:bottom w:val="single" w:sz="4" w:space="0" w:color="auto"/>
              <w:right w:val="single" w:sz="4" w:space="0" w:color="auto"/>
            </w:tcBorders>
            <w:shd w:val="clear" w:color="000000" w:fill="D9D9D9"/>
            <w:noWrap/>
            <w:vAlign w:val="center"/>
            <w:hideMark/>
          </w:tcPr>
          <w:p w14:paraId="692D272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4166397.624</w:t>
            </w:r>
          </w:p>
        </w:tc>
        <w:tc>
          <w:tcPr>
            <w:tcW w:w="1361" w:type="dxa"/>
            <w:tcBorders>
              <w:top w:val="nil"/>
              <w:left w:val="nil"/>
              <w:bottom w:val="single" w:sz="4" w:space="0" w:color="auto"/>
              <w:right w:val="single" w:sz="4" w:space="0" w:color="auto"/>
            </w:tcBorders>
            <w:shd w:val="clear" w:color="000000" w:fill="D9D9D9"/>
            <w:noWrap/>
            <w:vAlign w:val="center"/>
            <w:hideMark/>
          </w:tcPr>
          <w:p w14:paraId="04432EC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618.5620 </w:t>
            </w:r>
          </w:p>
        </w:tc>
        <w:tc>
          <w:tcPr>
            <w:tcW w:w="1388" w:type="dxa"/>
            <w:tcBorders>
              <w:top w:val="nil"/>
              <w:left w:val="nil"/>
              <w:bottom w:val="single" w:sz="4" w:space="0" w:color="auto"/>
              <w:right w:val="single" w:sz="4" w:space="0" w:color="auto"/>
            </w:tcBorders>
            <w:shd w:val="clear" w:color="000000" w:fill="D9D9D9"/>
            <w:noWrap/>
            <w:vAlign w:val="center"/>
            <w:hideMark/>
          </w:tcPr>
          <w:p w14:paraId="2067341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618.6951 </w:t>
            </w:r>
          </w:p>
        </w:tc>
        <w:tc>
          <w:tcPr>
            <w:tcW w:w="1448" w:type="dxa"/>
            <w:tcBorders>
              <w:top w:val="nil"/>
              <w:left w:val="nil"/>
              <w:bottom w:val="single" w:sz="4" w:space="0" w:color="auto"/>
              <w:right w:val="single" w:sz="4" w:space="0" w:color="auto"/>
            </w:tcBorders>
            <w:shd w:val="clear" w:color="000000" w:fill="D9D9D9"/>
            <w:noWrap/>
            <w:vAlign w:val="center"/>
            <w:hideMark/>
          </w:tcPr>
          <w:p w14:paraId="3245D9A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000000" w:fill="D9D9D9"/>
            <w:noWrap/>
            <w:vAlign w:val="center"/>
            <w:hideMark/>
          </w:tcPr>
          <w:p w14:paraId="3CBBB53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0.1331 </w:t>
            </w:r>
          </w:p>
        </w:tc>
      </w:tr>
      <w:tr w:rsidR="00B831FE" w:rsidRPr="00B831FE" w14:paraId="1A31F34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71B626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NVA896</w:t>
            </w:r>
          </w:p>
        </w:tc>
        <w:tc>
          <w:tcPr>
            <w:tcW w:w="1385" w:type="dxa"/>
            <w:tcBorders>
              <w:top w:val="nil"/>
              <w:left w:val="nil"/>
              <w:bottom w:val="single" w:sz="4" w:space="0" w:color="auto"/>
              <w:right w:val="single" w:sz="4" w:space="0" w:color="auto"/>
            </w:tcBorders>
            <w:shd w:val="clear" w:color="auto" w:fill="auto"/>
            <w:noWrap/>
            <w:vAlign w:val="center"/>
            <w:hideMark/>
          </w:tcPr>
          <w:p w14:paraId="509A165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554464.480</w:t>
            </w:r>
          </w:p>
        </w:tc>
        <w:tc>
          <w:tcPr>
            <w:tcW w:w="1497" w:type="dxa"/>
            <w:tcBorders>
              <w:top w:val="nil"/>
              <w:left w:val="nil"/>
              <w:bottom w:val="single" w:sz="4" w:space="0" w:color="auto"/>
              <w:right w:val="single" w:sz="4" w:space="0" w:color="auto"/>
            </w:tcBorders>
            <w:shd w:val="clear" w:color="auto" w:fill="auto"/>
            <w:noWrap/>
            <w:vAlign w:val="center"/>
            <w:hideMark/>
          </w:tcPr>
          <w:p w14:paraId="42576E5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4156958.180</w:t>
            </w:r>
          </w:p>
        </w:tc>
        <w:tc>
          <w:tcPr>
            <w:tcW w:w="1361" w:type="dxa"/>
            <w:tcBorders>
              <w:top w:val="nil"/>
              <w:left w:val="nil"/>
              <w:bottom w:val="single" w:sz="4" w:space="0" w:color="auto"/>
              <w:right w:val="single" w:sz="4" w:space="0" w:color="auto"/>
            </w:tcBorders>
            <w:shd w:val="clear" w:color="auto" w:fill="auto"/>
            <w:noWrap/>
            <w:vAlign w:val="center"/>
            <w:hideMark/>
          </w:tcPr>
          <w:p w14:paraId="2F316AB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537.5390 </w:t>
            </w:r>
          </w:p>
        </w:tc>
        <w:tc>
          <w:tcPr>
            <w:tcW w:w="1388" w:type="dxa"/>
            <w:tcBorders>
              <w:top w:val="nil"/>
              <w:left w:val="nil"/>
              <w:bottom w:val="single" w:sz="4" w:space="0" w:color="auto"/>
              <w:right w:val="single" w:sz="4" w:space="0" w:color="auto"/>
            </w:tcBorders>
            <w:shd w:val="clear" w:color="auto" w:fill="auto"/>
            <w:noWrap/>
            <w:vAlign w:val="center"/>
            <w:hideMark/>
          </w:tcPr>
          <w:p w14:paraId="15D8615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537.4212 </w:t>
            </w:r>
          </w:p>
        </w:tc>
        <w:tc>
          <w:tcPr>
            <w:tcW w:w="1448" w:type="dxa"/>
            <w:tcBorders>
              <w:top w:val="nil"/>
              <w:left w:val="nil"/>
              <w:bottom w:val="single" w:sz="4" w:space="0" w:color="auto"/>
              <w:right w:val="single" w:sz="4" w:space="0" w:color="auto"/>
            </w:tcBorders>
            <w:shd w:val="clear" w:color="auto" w:fill="auto"/>
            <w:noWrap/>
            <w:vAlign w:val="center"/>
            <w:hideMark/>
          </w:tcPr>
          <w:p w14:paraId="291A7B6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BARE EARTH</w:t>
            </w:r>
          </w:p>
        </w:tc>
        <w:tc>
          <w:tcPr>
            <w:tcW w:w="1239" w:type="dxa"/>
            <w:tcBorders>
              <w:top w:val="nil"/>
              <w:left w:val="nil"/>
              <w:bottom w:val="single" w:sz="4" w:space="0" w:color="auto"/>
              <w:right w:val="single" w:sz="4" w:space="0" w:color="auto"/>
            </w:tcBorders>
            <w:shd w:val="clear" w:color="auto" w:fill="auto"/>
            <w:noWrap/>
            <w:vAlign w:val="center"/>
            <w:hideMark/>
          </w:tcPr>
          <w:p w14:paraId="77FC03F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(0.1178)</w:t>
            </w:r>
          </w:p>
        </w:tc>
      </w:tr>
      <w:tr w:rsidR="00B831FE" w:rsidRPr="00B831FE" w14:paraId="798038E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94DBF4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VVA301</w:t>
            </w:r>
          </w:p>
        </w:tc>
        <w:tc>
          <w:tcPr>
            <w:tcW w:w="1385" w:type="dxa"/>
            <w:tcBorders>
              <w:top w:val="nil"/>
              <w:left w:val="nil"/>
              <w:bottom w:val="single" w:sz="4" w:space="0" w:color="auto"/>
              <w:right w:val="single" w:sz="4" w:space="0" w:color="auto"/>
            </w:tcBorders>
            <w:shd w:val="clear" w:color="000000" w:fill="D9D9D9"/>
            <w:noWrap/>
            <w:vAlign w:val="center"/>
            <w:hideMark/>
          </w:tcPr>
          <w:p w14:paraId="06B00F9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596382.884</w:t>
            </w:r>
          </w:p>
        </w:tc>
        <w:tc>
          <w:tcPr>
            <w:tcW w:w="1497" w:type="dxa"/>
            <w:tcBorders>
              <w:top w:val="nil"/>
              <w:left w:val="nil"/>
              <w:bottom w:val="single" w:sz="4" w:space="0" w:color="auto"/>
              <w:right w:val="single" w:sz="4" w:space="0" w:color="auto"/>
            </w:tcBorders>
            <w:shd w:val="clear" w:color="000000" w:fill="D9D9D9"/>
            <w:noWrap/>
            <w:vAlign w:val="center"/>
            <w:hideMark/>
          </w:tcPr>
          <w:p w14:paraId="2B53C77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4165699.025</w:t>
            </w:r>
          </w:p>
        </w:tc>
        <w:tc>
          <w:tcPr>
            <w:tcW w:w="1361" w:type="dxa"/>
            <w:tcBorders>
              <w:top w:val="nil"/>
              <w:left w:val="nil"/>
              <w:bottom w:val="single" w:sz="4" w:space="0" w:color="auto"/>
              <w:right w:val="single" w:sz="4" w:space="0" w:color="auto"/>
            </w:tcBorders>
            <w:shd w:val="clear" w:color="000000" w:fill="D9D9D9"/>
            <w:noWrap/>
            <w:vAlign w:val="center"/>
            <w:hideMark/>
          </w:tcPr>
          <w:p w14:paraId="4816DF8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431.6540 </w:t>
            </w:r>
          </w:p>
        </w:tc>
        <w:tc>
          <w:tcPr>
            <w:tcW w:w="1388" w:type="dxa"/>
            <w:tcBorders>
              <w:top w:val="nil"/>
              <w:left w:val="nil"/>
              <w:bottom w:val="single" w:sz="4" w:space="0" w:color="auto"/>
              <w:right w:val="single" w:sz="4" w:space="0" w:color="auto"/>
            </w:tcBorders>
            <w:shd w:val="clear" w:color="000000" w:fill="D9D9D9"/>
            <w:noWrap/>
            <w:vAlign w:val="center"/>
            <w:hideMark/>
          </w:tcPr>
          <w:p w14:paraId="30899DE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431.6944 </w:t>
            </w:r>
          </w:p>
        </w:tc>
        <w:tc>
          <w:tcPr>
            <w:tcW w:w="1448" w:type="dxa"/>
            <w:tcBorders>
              <w:top w:val="nil"/>
              <w:left w:val="nil"/>
              <w:bottom w:val="single" w:sz="4" w:space="0" w:color="auto"/>
              <w:right w:val="single" w:sz="4" w:space="0" w:color="auto"/>
            </w:tcBorders>
            <w:shd w:val="clear" w:color="000000" w:fill="D9D9D9"/>
            <w:noWrap/>
            <w:vAlign w:val="center"/>
            <w:hideMark/>
          </w:tcPr>
          <w:p w14:paraId="2A7B5D5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59B7C15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0.0404 </w:t>
            </w:r>
          </w:p>
        </w:tc>
      </w:tr>
      <w:tr w:rsidR="00B831FE" w:rsidRPr="00B831FE" w14:paraId="32E88CA8"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7141F7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VVA302</w:t>
            </w:r>
          </w:p>
        </w:tc>
        <w:tc>
          <w:tcPr>
            <w:tcW w:w="1385" w:type="dxa"/>
            <w:tcBorders>
              <w:top w:val="nil"/>
              <w:left w:val="nil"/>
              <w:bottom w:val="single" w:sz="4" w:space="0" w:color="auto"/>
              <w:right w:val="single" w:sz="4" w:space="0" w:color="auto"/>
            </w:tcBorders>
            <w:shd w:val="clear" w:color="auto" w:fill="auto"/>
            <w:noWrap/>
            <w:vAlign w:val="center"/>
            <w:hideMark/>
          </w:tcPr>
          <w:p w14:paraId="6A088D9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598966.078</w:t>
            </w:r>
          </w:p>
        </w:tc>
        <w:tc>
          <w:tcPr>
            <w:tcW w:w="1497" w:type="dxa"/>
            <w:tcBorders>
              <w:top w:val="nil"/>
              <w:left w:val="nil"/>
              <w:bottom w:val="single" w:sz="4" w:space="0" w:color="auto"/>
              <w:right w:val="single" w:sz="4" w:space="0" w:color="auto"/>
            </w:tcBorders>
            <w:shd w:val="clear" w:color="auto" w:fill="auto"/>
            <w:noWrap/>
            <w:vAlign w:val="center"/>
            <w:hideMark/>
          </w:tcPr>
          <w:p w14:paraId="652DE1B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4151227.612</w:t>
            </w:r>
          </w:p>
        </w:tc>
        <w:tc>
          <w:tcPr>
            <w:tcW w:w="1361" w:type="dxa"/>
            <w:tcBorders>
              <w:top w:val="nil"/>
              <w:left w:val="nil"/>
              <w:bottom w:val="single" w:sz="4" w:space="0" w:color="auto"/>
              <w:right w:val="single" w:sz="4" w:space="0" w:color="auto"/>
            </w:tcBorders>
            <w:shd w:val="clear" w:color="auto" w:fill="auto"/>
            <w:noWrap/>
            <w:vAlign w:val="center"/>
            <w:hideMark/>
          </w:tcPr>
          <w:p w14:paraId="2C399C0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451.0000 </w:t>
            </w:r>
          </w:p>
        </w:tc>
        <w:tc>
          <w:tcPr>
            <w:tcW w:w="1388" w:type="dxa"/>
            <w:tcBorders>
              <w:top w:val="nil"/>
              <w:left w:val="nil"/>
              <w:bottom w:val="single" w:sz="4" w:space="0" w:color="auto"/>
              <w:right w:val="single" w:sz="4" w:space="0" w:color="auto"/>
            </w:tcBorders>
            <w:shd w:val="clear" w:color="auto" w:fill="auto"/>
            <w:noWrap/>
            <w:vAlign w:val="center"/>
            <w:hideMark/>
          </w:tcPr>
          <w:p w14:paraId="39236AE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451.0360 </w:t>
            </w:r>
          </w:p>
        </w:tc>
        <w:tc>
          <w:tcPr>
            <w:tcW w:w="1448" w:type="dxa"/>
            <w:tcBorders>
              <w:top w:val="nil"/>
              <w:left w:val="nil"/>
              <w:bottom w:val="single" w:sz="4" w:space="0" w:color="auto"/>
              <w:right w:val="single" w:sz="4" w:space="0" w:color="auto"/>
            </w:tcBorders>
            <w:shd w:val="clear" w:color="auto" w:fill="auto"/>
            <w:noWrap/>
            <w:vAlign w:val="center"/>
            <w:hideMark/>
          </w:tcPr>
          <w:p w14:paraId="1EC8AF6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13FED97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0.0360 </w:t>
            </w:r>
          </w:p>
        </w:tc>
      </w:tr>
      <w:tr w:rsidR="00B831FE" w:rsidRPr="00B831FE" w14:paraId="57A84B84"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1E68E33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VVA303</w:t>
            </w:r>
          </w:p>
        </w:tc>
        <w:tc>
          <w:tcPr>
            <w:tcW w:w="1385" w:type="dxa"/>
            <w:tcBorders>
              <w:top w:val="nil"/>
              <w:left w:val="nil"/>
              <w:bottom w:val="single" w:sz="4" w:space="0" w:color="auto"/>
              <w:right w:val="single" w:sz="4" w:space="0" w:color="auto"/>
            </w:tcBorders>
            <w:shd w:val="clear" w:color="000000" w:fill="D9D9D9"/>
            <w:noWrap/>
            <w:vAlign w:val="center"/>
            <w:hideMark/>
          </w:tcPr>
          <w:p w14:paraId="38E2B60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527621.588</w:t>
            </w:r>
          </w:p>
        </w:tc>
        <w:tc>
          <w:tcPr>
            <w:tcW w:w="1497" w:type="dxa"/>
            <w:tcBorders>
              <w:top w:val="nil"/>
              <w:left w:val="nil"/>
              <w:bottom w:val="single" w:sz="4" w:space="0" w:color="auto"/>
              <w:right w:val="single" w:sz="4" w:space="0" w:color="auto"/>
            </w:tcBorders>
            <w:shd w:val="clear" w:color="000000" w:fill="D9D9D9"/>
            <w:noWrap/>
            <w:vAlign w:val="center"/>
            <w:hideMark/>
          </w:tcPr>
          <w:p w14:paraId="6C6E626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4164827.308</w:t>
            </w:r>
          </w:p>
        </w:tc>
        <w:tc>
          <w:tcPr>
            <w:tcW w:w="1361" w:type="dxa"/>
            <w:tcBorders>
              <w:top w:val="nil"/>
              <w:left w:val="nil"/>
              <w:bottom w:val="single" w:sz="4" w:space="0" w:color="auto"/>
              <w:right w:val="single" w:sz="4" w:space="0" w:color="auto"/>
            </w:tcBorders>
            <w:shd w:val="clear" w:color="000000" w:fill="D9D9D9"/>
            <w:noWrap/>
            <w:vAlign w:val="center"/>
            <w:hideMark/>
          </w:tcPr>
          <w:p w14:paraId="61C272F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551.9260 </w:t>
            </w:r>
          </w:p>
        </w:tc>
        <w:tc>
          <w:tcPr>
            <w:tcW w:w="1388" w:type="dxa"/>
            <w:tcBorders>
              <w:top w:val="nil"/>
              <w:left w:val="nil"/>
              <w:bottom w:val="single" w:sz="4" w:space="0" w:color="auto"/>
              <w:right w:val="single" w:sz="4" w:space="0" w:color="auto"/>
            </w:tcBorders>
            <w:shd w:val="clear" w:color="000000" w:fill="D9D9D9"/>
            <w:noWrap/>
            <w:vAlign w:val="center"/>
            <w:hideMark/>
          </w:tcPr>
          <w:p w14:paraId="7BC174A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551.9445 </w:t>
            </w:r>
          </w:p>
        </w:tc>
        <w:tc>
          <w:tcPr>
            <w:tcW w:w="1448" w:type="dxa"/>
            <w:tcBorders>
              <w:top w:val="nil"/>
              <w:left w:val="nil"/>
              <w:bottom w:val="single" w:sz="4" w:space="0" w:color="auto"/>
              <w:right w:val="single" w:sz="4" w:space="0" w:color="auto"/>
            </w:tcBorders>
            <w:shd w:val="clear" w:color="000000" w:fill="D9D9D9"/>
            <w:noWrap/>
            <w:vAlign w:val="center"/>
            <w:hideMark/>
          </w:tcPr>
          <w:p w14:paraId="47A5EFD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43EF8AB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0.0185 </w:t>
            </w:r>
          </w:p>
        </w:tc>
      </w:tr>
      <w:tr w:rsidR="00B831FE" w:rsidRPr="00B831FE" w14:paraId="76CC9A8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E65EF07" w14:textId="7BD64A80" w:rsidR="00B831FE" w:rsidRPr="00B831FE" w:rsidRDefault="00B831FE" w:rsidP="00B831FE">
            <w:pPr>
              <w:spacing w:after="0"/>
              <w:rPr>
                <w:rFonts w:ascii="Calibri" w:eastAsia="Times New Roman" w:hAnsi="Calibri" w:cs="Calibri"/>
                <w:color w:val="000000"/>
              </w:rPr>
            </w:pPr>
            <w:r>
              <w:rPr>
                <w:rFonts w:ascii="Calibri" w:eastAsia="Times New Roman" w:hAnsi="Calibri" w:cs="Calibri"/>
                <w:color w:val="000000"/>
              </w:rPr>
              <w:t>*</w:t>
            </w:r>
            <w:r w:rsidRPr="00B831FE">
              <w:rPr>
                <w:rFonts w:ascii="Calibri" w:eastAsia="Times New Roman" w:hAnsi="Calibri" w:cs="Calibri"/>
                <w:color w:val="000000"/>
              </w:rPr>
              <w:t>VVA304</w:t>
            </w:r>
          </w:p>
        </w:tc>
        <w:tc>
          <w:tcPr>
            <w:tcW w:w="1385" w:type="dxa"/>
            <w:tcBorders>
              <w:top w:val="nil"/>
              <w:left w:val="nil"/>
              <w:bottom w:val="single" w:sz="4" w:space="0" w:color="auto"/>
              <w:right w:val="single" w:sz="4" w:space="0" w:color="auto"/>
            </w:tcBorders>
            <w:shd w:val="clear" w:color="auto" w:fill="auto"/>
            <w:noWrap/>
            <w:vAlign w:val="center"/>
            <w:hideMark/>
          </w:tcPr>
          <w:p w14:paraId="578FC4D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606208.687</w:t>
            </w:r>
          </w:p>
        </w:tc>
        <w:tc>
          <w:tcPr>
            <w:tcW w:w="1497" w:type="dxa"/>
            <w:tcBorders>
              <w:top w:val="nil"/>
              <w:left w:val="nil"/>
              <w:bottom w:val="single" w:sz="4" w:space="0" w:color="auto"/>
              <w:right w:val="single" w:sz="4" w:space="0" w:color="auto"/>
            </w:tcBorders>
            <w:shd w:val="clear" w:color="auto" w:fill="auto"/>
            <w:noWrap/>
            <w:vAlign w:val="center"/>
            <w:hideMark/>
          </w:tcPr>
          <w:p w14:paraId="417F827D"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4187097.111</w:t>
            </w:r>
          </w:p>
        </w:tc>
        <w:tc>
          <w:tcPr>
            <w:tcW w:w="1361" w:type="dxa"/>
            <w:tcBorders>
              <w:top w:val="nil"/>
              <w:left w:val="nil"/>
              <w:bottom w:val="single" w:sz="4" w:space="0" w:color="auto"/>
              <w:right w:val="single" w:sz="4" w:space="0" w:color="auto"/>
            </w:tcBorders>
            <w:shd w:val="clear" w:color="auto" w:fill="auto"/>
            <w:noWrap/>
            <w:vAlign w:val="center"/>
            <w:hideMark/>
          </w:tcPr>
          <w:p w14:paraId="53BDBE1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455.6580 </w:t>
            </w:r>
          </w:p>
        </w:tc>
        <w:tc>
          <w:tcPr>
            <w:tcW w:w="1388" w:type="dxa"/>
            <w:tcBorders>
              <w:top w:val="nil"/>
              <w:left w:val="nil"/>
              <w:bottom w:val="single" w:sz="4" w:space="0" w:color="auto"/>
              <w:right w:val="single" w:sz="4" w:space="0" w:color="auto"/>
            </w:tcBorders>
            <w:shd w:val="clear" w:color="auto" w:fill="auto"/>
            <w:noWrap/>
            <w:vAlign w:val="center"/>
            <w:hideMark/>
          </w:tcPr>
          <w:p w14:paraId="3132598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     </w:t>
            </w:r>
          </w:p>
        </w:tc>
        <w:tc>
          <w:tcPr>
            <w:tcW w:w="1448" w:type="dxa"/>
            <w:tcBorders>
              <w:top w:val="nil"/>
              <w:left w:val="nil"/>
              <w:bottom w:val="single" w:sz="4" w:space="0" w:color="auto"/>
              <w:right w:val="single" w:sz="4" w:space="0" w:color="auto"/>
            </w:tcBorders>
            <w:shd w:val="clear" w:color="auto" w:fill="auto"/>
            <w:noWrap/>
            <w:vAlign w:val="center"/>
            <w:hideMark/>
          </w:tcPr>
          <w:p w14:paraId="73A1CD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2148896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     </w:t>
            </w:r>
          </w:p>
        </w:tc>
      </w:tr>
      <w:tr w:rsidR="00B831FE" w:rsidRPr="00B831FE" w14:paraId="60D351C6"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2250D98D" w14:textId="66F512CC" w:rsidR="00B831FE" w:rsidRPr="00B831FE" w:rsidRDefault="00B831FE" w:rsidP="00B831FE">
            <w:pPr>
              <w:spacing w:after="0"/>
              <w:rPr>
                <w:rFonts w:ascii="Calibri" w:eastAsia="Times New Roman" w:hAnsi="Calibri" w:cs="Calibri"/>
                <w:color w:val="000000"/>
              </w:rPr>
            </w:pPr>
            <w:r>
              <w:rPr>
                <w:rFonts w:ascii="Calibri" w:eastAsia="Times New Roman" w:hAnsi="Calibri" w:cs="Calibri"/>
                <w:color w:val="000000"/>
              </w:rPr>
              <w:t>*</w:t>
            </w:r>
            <w:r w:rsidRPr="00B831FE">
              <w:rPr>
                <w:rFonts w:ascii="Calibri" w:eastAsia="Times New Roman" w:hAnsi="Calibri" w:cs="Calibri"/>
                <w:color w:val="000000"/>
              </w:rPr>
              <w:t>VVA305</w:t>
            </w:r>
          </w:p>
        </w:tc>
        <w:tc>
          <w:tcPr>
            <w:tcW w:w="1385" w:type="dxa"/>
            <w:tcBorders>
              <w:top w:val="nil"/>
              <w:left w:val="nil"/>
              <w:bottom w:val="single" w:sz="4" w:space="0" w:color="auto"/>
              <w:right w:val="single" w:sz="4" w:space="0" w:color="auto"/>
            </w:tcBorders>
            <w:shd w:val="clear" w:color="000000" w:fill="D9D9D9"/>
            <w:noWrap/>
            <w:vAlign w:val="center"/>
            <w:hideMark/>
          </w:tcPr>
          <w:p w14:paraId="12B6CC2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534021.941</w:t>
            </w:r>
          </w:p>
        </w:tc>
        <w:tc>
          <w:tcPr>
            <w:tcW w:w="1497" w:type="dxa"/>
            <w:tcBorders>
              <w:top w:val="nil"/>
              <w:left w:val="nil"/>
              <w:bottom w:val="single" w:sz="4" w:space="0" w:color="auto"/>
              <w:right w:val="single" w:sz="4" w:space="0" w:color="auto"/>
            </w:tcBorders>
            <w:shd w:val="clear" w:color="000000" w:fill="D9D9D9"/>
            <w:noWrap/>
            <w:vAlign w:val="center"/>
            <w:hideMark/>
          </w:tcPr>
          <w:p w14:paraId="09C34E3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4186371.282</w:t>
            </w:r>
          </w:p>
        </w:tc>
        <w:tc>
          <w:tcPr>
            <w:tcW w:w="1361" w:type="dxa"/>
            <w:tcBorders>
              <w:top w:val="nil"/>
              <w:left w:val="nil"/>
              <w:bottom w:val="single" w:sz="4" w:space="0" w:color="auto"/>
              <w:right w:val="single" w:sz="4" w:space="0" w:color="auto"/>
            </w:tcBorders>
            <w:shd w:val="clear" w:color="000000" w:fill="D9D9D9"/>
            <w:noWrap/>
            <w:vAlign w:val="center"/>
            <w:hideMark/>
          </w:tcPr>
          <w:p w14:paraId="249C372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571.2790 </w:t>
            </w:r>
          </w:p>
        </w:tc>
        <w:tc>
          <w:tcPr>
            <w:tcW w:w="1388" w:type="dxa"/>
            <w:tcBorders>
              <w:top w:val="nil"/>
              <w:left w:val="nil"/>
              <w:bottom w:val="single" w:sz="4" w:space="0" w:color="auto"/>
              <w:right w:val="single" w:sz="4" w:space="0" w:color="auto"/>
            </w:tcBorders>
            <w:shd w:val="clear" w:color="000000" w:fill="D9D9D9"/>
            <w:noWrap/>
            <w:vAlign w:val="center"/>
            <w:hideMark/>
          </w:tcPr>
          <w:p w14:paraId="17FB815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     </w:t>
            </w:r>
          </w:p>
        </w:tc>
        <w:tc>
          <w:tcPr>
            <w:tcW w:w="1448" w:type="dxa"/>
            <w:tcBorders>
              <w:top w:val="nil"/>
              <w:left w:val="nil"/>
              <w:bottom w:val="single" w:sz="4" w:space="0" w:color="auto"/>
              <w:right w:val="single" w:sz="4" w:space="0" w:color="auto"/>
            </w:tcBorders>
            <w:shd w:val="clear" w:color="000000" w:fill="D9D9D9"/>
            <w:noWrap/>
            <w:vAlign w:val="center"/>
            <w:hideMark/>
          </w:tcPr>
          <w:p w14:paraId="269EDC9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3780BCA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     </w:t>
            </w:r>
          </w:p>
        </w:tc>
      </w:tr>
      <w:tr w:rsidR="00B831FE" w:rsidRPr="00B831FE" w14:paraId="5B49D6E2"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5F50EB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VVA434</w:t>
            </w:r>
          </w:p>
        </w:tc>
        <w:tc>
          <w:tcPr>
            <w:tcW w:w="1385" w:type="dxa"/>
            <w:tcBorders>
              <w:top w:val="nil"/>
              <w:left w:val="nil"/>
              <w:bottom w:val="single" w:sz="4" w:space="0" w:color="auto"/>
              <w:right w:val="single" w:sz="4" w:space="0" w:color="auto"/>
            </w:tcBorders>
            <w:shd w:val="clear" w:color="auto" w:fill="auto"/>
            <w:noWrap/>
            <w:vAlign w:val="center"/>
            <w:hideMark/>
          </w:tcPr>
          <w:p w14:paraId="4542710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531488.635</w:t>
            </w:r>
          </w:p>
        </w:tc>
        <w:tc>
          <w:tcPr>
            <w:tcW w:w="1497" w:type="dxa"/>
            <w:tcBorders>
              <w:top w:val="nil"/>
              <w:left w:val="nil"/>
              <w:bottom w:val="single" w:sz="4" w:space="0" w:color="auto"/>
              <w:right w:val="single" w:sz="4" w:space="0" w:color="auto"/>
            </w:tcBorders>
            <w:shd w:val="clear" w:color="auto" w:fill="auto"/>
            <w:noWrap/>
            <w:vAlign w:val="center"/>
            <w:hideMark/>
          </w:tcPr>
          <w:p w14:paraId="20F5E3C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4174607.375</w:t>
            </w:r>
          </w:p>
        </w:tc>
        <w:tc>
          <w:tcPr>
            <w:tcW w:w="1361" w:type="dxa"/>
            <w:tcBorders>
              <w:top w:val="nil"/>
              <w:left w:val="nil"/>
              <w:bottom w:val="single" w:sz="4" w:space="0" w:color="auto"/>
              <w:right w:val="single" w:sz="4" w:space="0" w:color="auto"/>
            </w:tcBorders>
            <w:shd w:val="clear" w:color="auto" w:fill="auto"/>
            <w:noWrap/>
            <w:vAlign w:val="center"/>
            <w:hideMark/>
          </w:tcPr>
          <w:p w14:paraId="142FBD1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565.5380 </w:t>
            </w:r>
          </w:p>
        </w:tc>
        <w:tc>
          <w:tcPr>
            <w:tcW w:w="1388" w:type="dxa"/>
            <w:tcBorders>
              <w:top w:val="nil"/>
              <w:left w:val="nil"/>
              <w:bottom w:val="single" w:sz="4" w:space="0" w:color="auto"/>
              <w:right w:val="single" w:sz="4" w:space="0" w:color="auto"/>
            </w:tcBorders>
            <w:shd w:val="clear" w:color="auto" w:fill="auto"/>
            <w:noWrap/>
            <w:vAlign w:val="center"/>
            <w:hideMark/>
          </w:tcPr>
          <w:p w14:paraId="067591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565.5243 </w:t>
            </w:r>
          </w:p>
        </w:tc>
        <w:tc>
          <w:tcPr>
            <w:tcW w:w="1448" w:type="dxa"/>
            <w:tcBorders>
              <w:top w:val="nil"/>
              <w:left w:val="nil"/>
              <w:bottom w:val="single" w:sz="4" w:space="0" w:color="auto"/>
              <w:right w:val="single" w:sz="4" w:space="0" w:color="auto"/>
            </w:tcBorders>
            <w:shd w:val="clear" w:color="auto" w:fill="auto"/>
            <w:noWrap/>
            <w:vAlign w:val="center"/>
            <w:hideMark/>
          </w:tcPr>
          <w:p w14:paraId="674EDD7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5793C71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(0.0137)</w:t>
            </w:r>
          </w:p>
        </w:tc>
      </w:tr>
      <w:tr w:rsidR="00B831FE" w:rsidRPr="00B831FE" w14:paraId="71BA0B2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3AC57CE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VVA435</w:t>
            </w:r>
          </w:p>
        </w:tc>
        <w:tc>
          <w:tcPr>
            <w:tcW w:w="1385" w:type="dxa"/>
            <w:tcBorders>
              <w:top w:val="nil"/>
              <w:left w:val="nil"/>
              <w:bottom w:val="single" w:sz="4" w:space="0" w:color="auto"/>
              <w:right w:val="single" w:sz="4" w:space="0" w:color="auto"/>
            </w:tcBorders>
            <w:shd w:val="clear" w:color="000000" w:fill="D9D9D9"/>
            <w:noWrap/>
            <w:vAlign w:val="center"/>
            <w:hideMark/>
          </w:tcPr>
          <w:p w14:paraId="4555C43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580112.487</w:t>
            </w:r>
          </w:p>
        </w:tc>
        <w:tc>
          <w:tcPr>
            <w:tcW w:w="1497" w:type="dxa"/>
            <w:tcBorders>
              <w:top w:val="nil"/>
              <w:left w:val="nil"/>
              <w:bottom w:val="single" w:sz="4" w:space="0" w:color="auto"/>
              <w:right w:val="single" w:sz="4" w:space="0" w:color="auto"/>
            </w:tcBorders>
            <w:shd w:val="clear" w:color="000000" w:fill="D9D9D9"/>
            <w:noWrap/>
            <w:vAlign w:val="center"/>
            <w:hideMark/>
          </w:tcPr>
          <w:p w14:paraId="06548BE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4176585.733</w:t>
            </w:r>
          </w:p>
        </w:tc>
        <w:tc>
          <w:tcPr>
            <w:tcW w:w="1361" w:type="dxa"/>
            <w:tcBorders>
              <w:top w:val="nil"/>
              <w:left w:val="nil"/>
              <w:bottom w:val="single" w:sz="4" w:space="0" w:color="auto"/>
              <w:right w:val="single" w:sz="4" w:space="0" w:color="auto"/>
            </w:tcBorders>
            <w:shd w:val="clear" w:color="000000" w:fill="D9D9D9"/>
            <w:noWrap/>
            <w:vAlign w:val="center"/>
            <w:hideMark/>
          </w:tcPr>
          <w:p w14:paraId="7488F42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482.0480 </w:t>
            </w:r>
          </w:p>
        </w:tc>
        <w:tc>
          <w:tcPr>
            <w:tcW w:w="1388" w:type="dxa"/>
            <w:tcBorders>
              <w:top w:val="nil"/>
              <w:left w:val="nil"/>
              <w:bottom w:val="single" w:sz="4" w:space="0" w:color="auto"/>
              <w:right w:val="single" w:sz="4" w:space="0" w:color="auto"/>
            </w:tcBorders>
            <w:shd w:val="clear" w:color="000000" w:fill="D9D9D9"/>
            <w:noWrap/>
            <w:vAlign w:val="center"/>
            <w:hideMark/>
          </w:tcPr>
          <w:p w14:paraId="450BCCC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482.0746 </w:t>
            </w:r>
          </w:p>
        </w:tc>
        <w:tc>
          <w:tcPr>
            <w:tcW w:w="1448" w:type="dxa"/>
            <w:tcBorders>
              <w:top w:val="nil"/>
              <w:left w:val="nil"/>
              <w:bottom w:val="single" w:sz="4" w:space="0" w:color="auto"/>
              <w:right w:val="single" w:sz="4" w:space="0" w:color="auto"/>
            </w:tcBorders>
            <w:shd w:val="clear" w:color="000000" w:fill="D9D9D9"/>
            <w:noWrap/>
            <w:vAlign w:val="center"/>
            <w:hideMark/>
          </w:tcPr>
          <w:p w14:paraId="70BB6F6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61AE2B2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0.0266 </w:t>
            </w:r>
          </w:p>
        </w:tc>
      </w:tr>
      <w:tr w:rsidR="00B831FE" w:rsidRPr="00B831FE" w14:paraId="45CDE561"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94B83E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VVA436</w:t>
            </w:r>
          </w:p>
        </w:tc>
        <w:tc>
          <w:tcPr>
            <w:tcW w:w="1385" w:type="dxa"/>
            <w:tcBorders>
              <w:top w:val="nil"/>
              <w:left w:val="nil"/>
              <w:bottom w:val="single" w:sz="4" w:space="0" w:color="auto"/>
              <w:right w:val="single" w:sz="4" w:space="0" w:color="auto"/>
            </w:tcBorders>
            <w:shd w:val="clear" w:color="auto" w:fill="auto"/>
            <w:noWrap/>
            <w:vAlign w:val="center"/>
            <w:hideMark/>
          </w:tcPr>
          <w:p w14:paraId="31111F7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558541.507</w:t>
            </w:r>
          </w:p>
        </w:tc>
        <w:tc>
          <w:tcPr>
            <w:tcW w:w="1497" w:type="dxa"/>
            <w:tcBorders>
              <w:top w:val="nil"/>
              <w:left w:val="nil"/>
              <w:bottom w:val="single" w:sz="4" w:space="0" w:color="auto"/>
              <w:right w:val="single" w:sz="4" w:space="0" w:color="auto"/>
            </w:tcBorders>
            <w:shd w:val="clear" w:color="auto" w:fill="auto"/>
            <w:noWrap/>
            <w:vAlign w:val="center"/>
            <w:hideMark/>
          </w:tcPr>
          <w:p w14:paraId="78F2236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4157576.384</w:t>
            </w:r>
          </w:p>
        </w:tc>
        <w:tc>
          <w:tcPr>
            <w:tcW w:w="1361" w:type="dxa"/>
            <w:tcBorders>
              <w:top w:val="nil"/>
              <w:left w:val="nil"/>
              <w:bottom w:val="single" w:sz="4" w:space="0" w:color="auto"/>
              <w:right w:val="single" w:sz="4" w:space="0" w:color="auto"/>
            </w:tcBorders>
            <w:shd w:val="clear" w:color="auto" w:fill="auto"/>
            <w:noWrap/>
            <w:vAlign w:val="center"/>
            <w:hideMark/>
          </w:tcPr>
          <w:p w14:paraId="7C44FF3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520.1980 </w:t>
            </w:r>
          </w:p>
        </w:tc>
        <w:tc>
          <w:tcPr>
            <w:tcW w:w="1388" w:type="dxa"/>
            <w:tcBorders>
              <w:top w:val="nil"/>
              <w:left w:val="nil"/>
              <w:bottom w:val="single" w:sz="4" w:space="0" w:color="auto"/>
              <w:right w:val="single" w:sz="4" w:space="0" w:color="auto"/>
            </w:tcBorders>
            <w:shd w:val="clear" w:color="auto" w:fill="auto"/>
            <w:noWrap/>
            <w:vAlign w:val="center"/>
            <w:hideMark/>
          </w:tcPr>
          <w:p w14:paraId="7DFF778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520.1881 </w:t>
            </w:r>
          </w:p>
        </w:tc>
        <w:tc>
          <w:tcPr>
            <w:tcW w:w="1448" w:type="dxa"/>
            <w:tcBorders>
              <w:top w:val="nil"/>
              <w:left w:val="nil"/>
              <w:bottom w:val="single" w:sz="4" w:space="0" w:color="auto"/>
              <w:right w:val="single" w:sz="4" w:space="0" w:color="auto"/>
            </w:tcBorders>
            <w:shd w:val="clear" w:color="auto" w:fill="auto"/>
            <w:noWrap/>
            <w:vAlign w:val="center"/>
            <w:hideMark/>
          </w:tcPr>
          <w:p w14:paraId="4C99902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3A3CB3E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(0.0099)</w:t>
            </w:r>
          </w:p>
        </w:tc>
      </w:tr>
      <w:tr w:rsidR="00B831FE" w:rsidRPr="00B831FE" w14:paraId="507CB04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6E592E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VVA437</w:t>
            </w:r>
          </w:p>
        </w:tc>
        <w:tc>
          <w:tcPr>
            <w:tcW w:w="1385" w:type="dxa"/>
            <w:tcBorders>
              <w:top w:val="nil"/>
              <w:left w:val="nil"/>
              <w:bottom w:val="single" w:sz="4" w:space="0" w:color="auto"/>
              <w:right w:val="single" w:sz="4" w:space="0" w:color="auto"/>
            </w:tcBorders>
            <w:shd w:val="clear" w:color="000000" w:fill="D9D9D9"/>
            <w:noWrap/>
            <w:vAlign w:val="center"/>
            <w:hideMark/>
          </w:tcPr>
          <w:p w14:paraId="3040970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568920.424</w:t>
            </w:r>
          </w:p>
        </w:tc>
        <w:tc>
          <w:tcPr>
            <w:tcW w:w="1497" w:type="dxa"/>
            <w:tcBorders>
              <w:top w:val="nil"/>
              <w:left w:val="nil"/>
              <w:bottom w:val="single" w:sz="4" w:space="0" w:color="auto"/>
              <w:right w:val="single" w:sz="4" w:space="0" w:color="auto"/>
            </w:tcBorders>
            <w:shd w:val="clear" w:color="000000" w:fill="D9D9D9"/>
            <w:noWrap/>
            <w:vAlign w:val="center"/>
            <w:hideMark/>
          </w:tcPr>
          <w:p w14:paraId="38EDF65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4137008.804</w:t>
            </w:r>
          </w:p>
        </w:tc>
        <w:tc>
          <w:tcPr>
            <w:tcW w:w="1361" w:type="dxa"/>
            <w:tcBorders>
              <w:top w:val="nil"/>
              <w:left w:val="nil"/>
              <w:bottom w:val="single" w:sz="4" w:space="0" w:color="auto"/>
              <w:right w:val="single" w:sz="4" w:space="0" w:color="auto"/>
            </w:tcBorders>
            <w:shd w:val="clear" w:color="000000" w:fill="D9D9D9"/>
            <w:noWrap/>
            <w:vAlign w:val="center"/>
            <w:hideMark/>
          </w:tcPr>
          <w:p w14:paraId="1C0FBCC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515.1510 </w:t>
            </w:r>
          </w:p>
        </w:tc>
        <w:tc>
          <w:tcPr>
            <w:tcW w:w="1388" w:type="dxa"/>
            <w:tcBorders>
              <w:top w:val="nil"/>
              <w:left w:val="nil"/>
              <w:bottom w:val="single" w:sz="4" w:space="0" w:color="auto"/>
              <w:right w:val="single" w:sz="4" w:space="0" w:color="auto"/>
            </w:tcBorders>
            <w:shd w:val="clear" w:color="000000" w:fill="D9D9D9"/>
            <w:noWrap/>
            <w:vAlign w:val="center"/>
            <w:hideMark/>
          </w:tcPr>
          <w:p w14:paraId="22C8C92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515.1326 </w:t>
            </w:r>
          </w:p>
        </w:tc>
        <w:tc>
          <w:tcPr>
            <w:tcW w:w="1448" w:type="dxa"/>
            <w:tcBorders>
              <w:top w:val="nil"/>
              <w:left w:val="nil"/>
              <w:bottom w:val="single" w:sz="4" w:space="0" w:color="auto"/>
              <w:right w:val="single" w:sz="4" w:space="0" w:color="auto"/>
            </w:tcBorders>
            <w:shd w:val="clear" w:color="000000" w:fill="D9D9D9"/>
            <w:noWrap/>
            <w:vAlign w:val="center"/>
            <w:hideMark/>
          </w:tcPr>
          <w:p w14:paraId="0BD88D0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0DA6BBB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(0.0184)</w:t>
            </w:r>
          </w:p>
        </w:tc>
      </w:tr>
      <w:tr w:rsidR="00B831FE" w:rsidRPr="00B831FE" w14:paraId="02C55E9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A83683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VVA439</w:t>
            </w:r>
          </w:p>
        </w:tc>
        <w:tc>
          <w:tcPr>
            <w:tcW w:w="1385" w:type="dxa"/>
            <w:tcBorders>
              <w:top w:val="nil"/>
              <w:left w:val="nil"/>
              <w:bottom w:val="single" w:sz="4" w:space="0" w:color="auto"/>
              <w:right w:val="single" w:sz="4" w:space="0" w:color="auto"/>
            </w:tcBorders>
            <w:shd w:val="clear" w:color="auto" w:fill="auto"/>
            <w:noWrap/>
            <w:vAlign w:val="center"/>
            <w:hideMark/>
          </w:tcPr>
          <w:p w14:paraId="7E42BAD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578295.718</w:t>
            </w:r>
          </w:p>
        </w:tc>
        <w:tc>
          <w:tcPr>
            <w:tcW w:w="1497" w:type="dxa"/>
            <w:tcBorders>
              <w:top w:val="nil"/>
              <w:left w:val="nil"/>
              <w:bottom w:val="single" w:sz="4" w:space="0" w:color="auto"/>
              <w:right w:val="single" w:sz="4" w:space="0" w:color="auto"/>
            </w:tcBorders>
            <w:shd w:val="clear" w:color="auto" w:fill="auto"/>
            <w:noWrap/>
            <w:vAlign w:val="center"/>
            <w:hideMark/>
          </w:tcPr>
          <w:p w14:paraId="610672F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4160680.123</w:t>
            </w:r>
          </w:p>
        </w:tc>
        <w:tc>
          <w:tcPr>
            <w:tcW w:w="1361" w:type="dxa"/>
            <w:tcBorders>
              <w:top w:val="nil"/>
              <w:left w:val="nil"/>
              <w:bottom w:val="single" w:sz="4" w:space="0" w:color="auto"/>
              <w:right w:val="single" w:sz="4" w:space="0" w:color="auto"/>
            </w:tcBorders>
            <w:shd w:val="clear" w:color="auto" w:fill="auto"/>
            <w:noWrap/>
            <w:vAlign w:val="center"/>
            <w:hideMark/>
          </w:tcPr>
          <w:p w14:paraId="4F74613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485.6360 </w:t>
            </w:r>
          </w:p>
        </w:tc>
        <w:tc>
          <w:tcPr>
            <w:tcW w:w="1388" w:type="dxa"/>
            <w:tcBorders>
              <w:top w:val="nil"/>
              <w:left w:val="nil"/>
              <w:bottom w:val="single" w:sz="4" w:space="0" w:color="auto"/>
              <w:right w:val="single" w:sz="4" w:space="0" w:color="auto"/>
            </w:tcBorders>
            <w:shd w:val="clear" w:color="auto" w:fill="auto"/>
            <w:noWrap/>
            <w:vAlign w:val="center"/>
            <w:hideMark/>
          </w:tcPr>
          <w:p w14:paraId="3EC34B4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485.6233 </w:t>
            </w:r>
          </w:p>
        </w:tc>
        <w:tc>
          <w:tcPr>
            <w:tcW w:w="1448" w:type="dxa"/>
            <w:tcBorders>
              <w:top w:val="nil"/>
              <w:left w:val="nil"/>
              <w:bottom w:val="single" w:sz="4" w:space="0" w:color="auto"/>
              <w:right w:val="single" w:sz="4" w:space="0" w:color="auto"/>
            </w:tcBorders>
            <w:shd w:val="clear" w:color="auto" w:fill="auto"/>
            <w:noWrap/>
            <w:vAlign w:val="center"/>
            <w:hideMark/>
          </w:tcPr>
          <w:p w14:paraId="652B049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3E5CA22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(0.0127)</w:t>
            </w:r>
          </w:p>
        </w:tc>
      </w:tr>
      <w:tr w:rsidR="00B831FE" w:rsidRPr="00B831FE" w14:paraId="6BD5C47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8CB08C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VVA567</w:t>
            </w:r>
          </w:p>
        </w:tc>
        <w:tc>
          <w:tcPr>
            <w:tcW w:w="1385" w:type="dxa"/>
            <w:tcBorders>
              <w:top w:val="nil"/>
              <w:left w:val="nil"/>
              <w:bottom w:val="single" w:sz="4" w:space="0" w:color="auto"/>
              <w:right w:val="single" w:sz="4" w:space="0" w:color="auto"/>
            </w:tcBorders>
            <w:shd w:val="clear" w:color="000000" w:fill="D9D9D9"/>
            <w:noWrap/>
            <w:vAlign w:val="center"/>
            <w:hideMark/>
          </w:tcPr>
          <w:p w14:paraId="501C4AB4"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515065.905</w:t>
            </w:r>
          </w:p>
        </w:tc>
        <w:tc>
          <w:tcPr>
            <w:tcW w:w="1497" w:type="dxa"/>
            <w:tcBorders>
              <w:top w:val="nil"/>
              <w:left w:val="nil"/>
              <w:bottom w:val="single" w:sz="4" w:space="0" w:color="auto"/>
              <w:right w:val="single" w:sz="4" w:space="0" w:color="auto"/>
            </w:tcBorders>
            <w:shd w:val="clear" w:color="000000" w:fill="D9D9D9"/>
            <w:noWrap/>
            <w:vAlign w:val="center"/>
            <w:hideMark/>
          </w:tcPr>
          <w:p w14:paraId="686AC3C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4152665.405</w:t>
            </w:r>
          </w:p>
        </w:tc>
        <w:tc>
          <w:tcPr>
            <w:tcW w:w="1361" w:type="dxa"/>
            <w:tcBorders>
              <w:top w:val="nil"/>
              <w:left w:val="nil"/>
              <w:bottom w:val="single" w:sz="4" w:space="0" w:color="auto"/>
              <w:right w:val="single" w:sz="4" w:space="0" w:color="auto"/>
            </w:tcBorders>
            <w:shd w:val="clear" w:color="000000" w:fill="D9D9D9"/>
            <w:noWrap/>
            <w:vAlign w:val="center"/>
            <w:hideMark/>
          </w:tcPr>
          <w:p w14:paraId="62E5110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608.3430 </w:t>
            </w:r>
          </w:p>
        </w:tc>
        <w:tc>
          <w:tcPr>
            <w:tcW w:w="1388" w:type="dxa"/>
            <w:tcBorders>
              <w:top w:val="nil"/>
              <w:left w:val="nil"/>
              <w:bottom w:val="single" w:sz="4" w:space="0" w:color="auto"/>
              <w:right w:val="single" w:sz="4" w:space="0" w:color="auto"/>
            </w:tcBorders>
            <w:shd w:val="clear" w:color="000000" w:fill="D9D9D9"/>
            <w:noWrap/>
            <w:vAlign w:val="center"/>
            <w:hideMark/>
          </w:tcPr>
          <w:p w14:paraId="08CAA5F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608.5057 </w:t>
            </w:r>
          </w:p>
        </w:tc>
        <w:tc>
          <w:tcPr>
            <w:tcW w:w="1448" w:type="dxa"/>
            <w:tcBorders>
              <w:top w:val="nil"/>
              <w:left w:val="nil"/>
              <w:bottom w:val="single" w:sz="4" w:space="0" w:color="auto"/>
              <w:right w:val="single" w:sz="4" w:space="0" w:color="auto"/>
            </w:tcBorders>
            <w:shd w:val="clear" w:color="000000" w:fill="D9D9D9"/>
            <w:noWrap/>
            <w:vAlign w:val="center"/>
            <w:hideMark/>
          </w:tcPr>
          <w:p w14:paraId="614EA51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2120367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0.1627 </w:t>
            </w:r>
          </w:p>
        </w:tc>
      </w:tr>
      <w:tr w:rsidR="00B831FE" w:rsidRPr="00B831FE" w14:paraId="68D2538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2DF48F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VVA571</w:t>
            </w:r>
          </w:p>
        </w:tc>
        <w:tc>
          <w:tcPr>
            <w:tcW w:w="1385" w:type="dxa"/>
            <w:tcBorders>
              <w:top w:val="nil"/>
              <w:left w:val="nil"/>
              <w:bottom w:val="single" w:sz="4" w:space="0" w:color="auto"/>
              <w:right w:val="single" w:sz="4" w:space="0" w:color="auto"/>
            </w:tcBorders>
            <w:shd w:val="clear" w:color="auto" w:fill="auto"/>
            <w:noWrap/>
            <w:vAlign w:val="center"/>
            <w:hideMark/>
          </w:tcPr>
          <w:p w14:paraId="4AFF4B6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506333.034</w:t>
            </w:r>
          </w:p>
        </w:tc>
        <w:tc>
          <w:tcPr>
            <w:tcW w:w="1497" w:type="dxa"/>
            <w:tcBorders>
              <w:top w:val="nil"/>
              <w:left w:val="nil"/>
              <w:bottom w:val="single" w:sz="4" w:space="0" w:color="auto"/>
              <w:right w:val="single" w:sz="4" w:space="0" w:color="auto"/>
            </w:tcBorders>
            <w:shd w:val="clear" w:color="auto" w:fill="auto"/>
            <w:noWrap/>
            <w:vAlign w:val="center"/>
            <w:hideMark/>
          </w:tcPr>
          <w:p w14:paraId="3EFC8B2F"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4150297.285</w:t>
            </w:r>
          </w:p>
        </w:tc>
        <w:tc>
          <w:tcPr>
            <w:tcW w:w="1361" w:type="dxa"/>
            <w:tcBorders>
              <w:top w:val="nil"/>
              <w:left w:val="nil"/>
              <w:bottom w:val="single" w:sz="4" w:space="0" w:color="auto"/>
              <w:right w:val="single" w:sz="4" w:space="0" w:color="auto"/>
            </w:tcBorders>
            <w:shd w:val="clear" w:color="auto" w:fill="auto"/>
            <w:noWrap/>
            <w:vAlign w:val="center"/>
            <w:hideMark/>
          </w:tcPr>
          <w:p w14:paraId="79744F9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605.7200 </w:t>
            </w:r>
          </w:p>
        </w:tc>
        <w:tc>
          <w:tcPr>
            <w:tcW w:w="1388" w:type="dxa"/>
            <w:tcBorders>
              <w:top w:val="nil"/>
              <w:left w:val="nil"/>
              <w:bottom w:val="single" w:sz="4" w:space="0" w:color="auto"/>
              <w:right w:val="single" w:sz="4" w:space="0" w:color="auto"/>
            </w:tcBorders>
            <w:shd w:val="clear" w:color="auto" w:fill="auto"/>
            <w:noWrap/>
            <w:vAlign w:val="center"/>
            <w:hideMark/>
          </w:tcPr>
          <w:p w14:paraId="7E1EDCB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605.8786 </w:t>
            </w:r>
          </w:p>
        </w:tc>
        <w:tc>
          <w:tcPr>
            <w:tcW w:w="1448" w:type="dxa"/>
            <w:tcBorders>
              <w:top w:val="nil"/>
              <w:left w:val="nil"/>
              <w:bottom w:val="single" w:sz="4" w:space="0" w:color="auto"/>
              <w:right w:val="single" w:sz="4" w:space="0" w:color="auto"/>
            </w:tcBorders>
            <w:shd w:val="clear" w:color="auto" w:fill="auto"/>
            <w:noWrap/>
            <w:vAlign w:val="center"/>
            <w:hideMark/>
          </w:tcPr>
          <w:p w14:paraId="0106A94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7799F82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0.1586 </w:t>
            </w:r>
          </w:p>
        </w:tc>
      </w:tr>
      <w:tr w:rsidR="00B831FE" w:rsidRPr="00B831FE" w14:paraId="1E6FB4DC"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67DA3E9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VVA573</w:t>
            </w:r>
          </w:p>
        </w:tc>
        <w:tc>
          <w:tcPr>
            <w:tcW w:w="1385" w:type="dxa"/>
            <w:tcBorders>
              <w:top w:val="nil"/>
              <w:left w:val="nil"/>
              <w:bottom w:val="single" w:sz="4" w:space="0" w:color="auto"/>
              <w:right w:val="single" w:sz="4" w:space="0" w:color="auto"/>
            </w:tcBorders>
            <w:shd w:val="clear" w:color="000000" w:fill="D9D9D9"/>
            <w:noWrap/>
            <w:vAlign w:val="center"/>
            <w:hideMark/>
          </w:tcPr>
          <w:p w14:paraId="3AA153E5"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568800.623</w:t>
            </w:r>
          </w:p>
        </w:tc>
        <w:tc>
          <w:tcPr>
            <w:tcW w:w="1497" w:type="dxa"/>
            <w:tcBorders>
              <w:top w:val="nil"/>
              <w:left w:val="nil"/>
              <w:bottom w:val="single" w:sz="4" w:space="0" w:color="auto"/>
              <w:right w:val="single" w:sz="4" w:space="0" w:color="auto"/>
            </w:tcBorders>
            <w:shd w:val="clear" w:color="000000" w:fill="D9D9D9"/>
            <w:noWrap/>
            <w:vAlign w:val="center"/>
            <w:hideMark/>
          </w:tcPr>
          <w:p w14:paraId="5A1C54E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4182894.520</w:t>
            </w:r>
          </w:p>
        </w:tc>
        <w:tc>
          <w:tcPr>
            <w:tcW w:w="1361" w:type="dxa"/>
            <w:tcBorders>
              <w:top w:val="nil"/>
              <w:left w:val="nil"/>
              <w:bottom w:val="single" w:sz="4" w:space="0" w:color="auto"/>
              <w:right w:val="single" w:sz="4" w:space="0" w:color="auto"/>
            </w:tcBorders>
            <w:shd w:val="clear" w:color="000000" w:fill="D9D9D9"/>
            <w:noWrap/>
            <w:vAlign w:val="center"/>
            <w:hideMark/>
          </w:tcPr>
          <w:p w14:paraId="0BF109A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485.3140 </w:t>
            </w:r>
          </w:p>
        </w:tc>
        <w:tc>
          <w:tcPr>
            <w:tcW w:w="1388" w:type="dxa"/>
            <w:tcBorders>
              <w:top w:val="nil"/>
              <w:left w:val="nil"/>
              <w:bottom w:val="single" w:sz="4" w:space="0" w:color="auto"/>
              <w:right w:val="single" w:sz="4" w:space="0" w:color="auto"/>
            </w:tcBorders>
            <w:shd w:val="clear" w:color="000000" w:fill="D9D9D9"/>
            <w:noWrap/>
            <w:vAlign w:val="center"/>
            <w:hideMark/>
          </w:tcPr>
          <w:p w14:paraId="390C950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485.2908 </w:t>
            </w:r>
          </w:p>
        </w:tc>
        <w:tc>
          <w:tcPr>
            <w:tcW w:w="1448" w:type="dxa"/>
            <w:tcBorders>
              <w:top w:val="nil"/>
              <w:left w:val="nil"/>
              <w:bottom w:val="single" w:sz="4" w:space="0" w:color="auto"/>
              <w:right w:val="single" w:sz="4" w:space="0" w:color="auto"/>
            </w:tcBorders>
            <w:shd w:val="clear" w:color="000000" w:fill="D9D9D9"/>
            <w:noWrap/>
            <w:vAlign w:val="center"/>
            <w:hideMark/>
          </w:tcPr>
          <w:p w14:paraId="32BCFD7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1754774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(0.0232)</w:t>
            </w:r>
          </w:p>
        </w:tc>
      </w:tr>
      <w:tr w:rsidR="00B831FE" w:rsidRPr="00B831FE" w14:paraId="1191247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E7A10E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VVA574</w:t>
            </w:r>
          </w:p>
        </w:tc>
        <w:tc>
          <w:tcPr>
            <w:tcW w:w="1385" w:type="dxa"/>
            <w:tcBorders>
              <w:top w:val="nil"/>
              <w:left w:val="nil"/>
              <w:bottom w:val="single" w:sz="4" w:space="0" w:color="auto"/>
              <w:right w:val="single" w:sz="4" w:space="0" w:color="auto"/>
            </w:tcBorders>
            <w:shd w:val="clear" w:color="auto" w:fill="auto"/>
            <w:noWrap/>
            <w:vAlign w:val="center"/>
            <w:hideMark/>
          </w:tcPr>
          <w:p w14:paraId="6BE70B2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545109.205</w:t>
            </w:r>
          </w:p>
        </w:tc>
        <w:tc>
          <w:tcPr>
            <w:tcW w:w="1497" w:type="dxa"/>
            <w:tcBorders>
              <w:top w:val="nil"/>
              <w:left w:val="nil"/>
              <w:bottom w:val="single" w:sz="4" w:space="0" w:color="auto"/>
              <w:right w:val="single" w:sz="4" w:space="0" w:color="auto"/>
            </w:tcBorders>
            <w:shd w:val="clear" w:color="auto" w:fill="auto"/>
            <w:noWrap/>
            <w:vAlign w:val="center"/>
            <w:hideMark/>
          </w:tcPr>
          <w:p w14:paraId="19A337C7"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4181110.437</w:t>
            </w:r>
          </w:p>
        </w:tc>
        <w:tc>
          <w:tcPr>
            <w:tcW w:w="1361" w:type="dxa"/>
            <w:tcBorders>
              <w:top w:val="nil"/>
              <w:left w:val="nil"/>
              <w:bottom w:val="single" w:sz="4" w:space="0" w:color="auto"/>
              <w:right w:val="single" w:sz="4" w:space="0" w:color="auto"/>
            </w:tcBorders>
            <w:shd w:val="clear" w:color="auto" w:fill="auto"/>
            <w:noWrap/>
            <w:vAlign w:val="center"/>
            <w:hideMark/>
          </w:tcPr>
          <w:p w14:paraId="259F7CB9"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555.6180 </w:t>
            </w:r>
          </w:p>
        </w:tc>
        <w:tc>
          <w:tcPr>
            <w:tcW w:w="1388" w:type="dxa"/>
            <w:tcBorders>
              <w:top w:val="nil"/>
              <w:left w:val="nil"/>
              <w:bottom w:val="single" w:sz="4" w:space="0" w:color="auto"/>
              <w:right w:val="single" w:sz="4" w:space="0" w:color="auto"/>
            </w:tcBorders>
            <w:shd w:val="clear" w:color="auto" w:fill="auto"/>
            <w:noWrap/>
            <w:vAlign w:val="center"/>
            <w:hideMark/>
          </w:tcPr>
          <w:p w14:paraId="72809E3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555.4124 </w:t>
            </w:r>
          </w:p>
        </w:tc>
        <w:tc>
          <w:tcPr>
            <w:tcW w:w="1448" w:type="dxa"/>
            <w:tcBorders>
              <w:top w:val="nil"/>
              <w:left w:val="nil"/>
              <w:bottom w:val="single" w:sz="4" w:space="0" w:color="auto"/>
              <w:right w:val="single" w:sz="4" w:space="0" w:color="auto"/>
            </w:tcBorders>
            <w:shd w:val="clear" w:color="auto" w:fill="auto"/>
            <w:noWrap/>
            <w:vAlign w:val="center"/>
            <w:hideMark/>
          </w:tcPr>
          <w:p w14:paraId="4B42C27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5B2ABC9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(0.2056)</w:t>
            </w:r>
          </w:p>
        </w:tc>
      </w:tr>
      <w:tr w:rsidR="00B831FE" w:rsidRPr="00B831FE" w14:paraId="00E3EBF7"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0831245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VVA576</w:t>
            </w:r>
          </w:p>
        </w:tc>
        <w:tc>
          <w:tcPr>
            <w:tcW w:w="1385" w:type="dxa"/>
            <w:tcBorders>
              <w:top w:val="nil"/>
              <w:left w:val="nil"/>
              <w:bottom w:val="single" w:sz="4" w:space="0" w:color="auto"/>
              <w:right w:val="single" w:sz="4" w:space="0" w:color="auto"/>
            </w:tcBorders>
            <w:shd w:val="clear" w:color="000000" w:fill="D9D9D9"/>
            <w:noWrap/>
            <w:vAlign w:val="center"/>
            <w:hideMark/>
          </w:tcPr>
          <w:p w14:paraId="604B735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565519.228</w:t>
            </w:r>
          </w:p>
        </w:tc>
        <w:tc>
          <w:tcPr>
            <w:tcW w:w="1497" w:type="dxa"/>
            <w:tcBorders>
              <w:top w:val="nil"/>
              <w:left w:val="nil"/>
              <w:bottom w:val="single" w:sz="4" w:space="0" w:color="auto"/>
              <w:right w:val="single" w:sz="4" w:space="0" w:color="auto"/>
            </w:tcBorders>
            <w:shd w:val="clear" w:color="000000" w:fill="D9D9D9"/>
            <w:noWrap/>
            <w:vAlign w:val="center"/>
            <w:hideMark/>
          </w:tcPr>
          <w:p w14:paraId="4994E61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4145918.081</w:t>
            </w:r>
          </w:p>
        </w:tc>
        <w:tc>
          <w:tcPr>
            <w:tcW w:w="1361" w:type="dxa"/>
            <w:tcBorders>
              <w:top w:val="nil"/>
              <w:left w:val="nil"/>
              <w:bottom w:val="single" w:sz="4" w:space="0" w:color="auto"/>
              <w:right w:val="single" w:sz="4" w:space="0" w:color="auto"/>
            </w:tcBorders>
            <w:shd w:val="clear" w:color="000000" w:fill="D9D9D9"/>
            <w:noWrap/>
            <w:vAlign w:val="center"/>
            <w:hideMark/>
          </w:tcPr>
          <w:p w14:paraId="704BC224"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485.0300 </w:t>
            </w:r>
          </w:p>
        </w:tc>
        <w:tc>
          <w:tcPr>
            <w:tcW w:w="1388" w:type="dxa"/>
            <w:tcBorders>
              <w:top w:val="nil"/>
              <w:left w:val="nil"/>
              <w:bottom w:val="single" w:sz="4" w:space="0" w:color="auto"/>
              <w:right w:val="single" w:sz="4" w:space="0" w:color="auto"/>
            </w:tcBorders>
            <w:shd w:val="clear" w:color="000000" w:fill="D9D9D9"/>
            <w:noWrap/>
            <w:vAlign w:val="center"/>
            <w:hideMark/>
          </w:tcPr>
          <w:p w14:paraId="2563CB5A"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484.8910 </w:t>
            </w:r>
          </w:p>
        </w:tc>
        <w:tc>
          <w:tcPr>
            <w:tcW w:w="1448" w:type="dxa"/>
            <w:tcBorders>
              <w:top w:val="nil"/>
              <w:left w:val="nil"/>
              <w:bottom w:val="single" w:sz="4" w:space="0" w:color="auto"/>
              <w:right w:val="single" w:sz="4" w:space="0" w:color="auto"/>
            </w:tcBorders>
            <w:shd w:val="clear" w:color="000000" w:fill="D9D9D9"/>
            <w:noWrap/>
            <w:vAlign w:val="center"/>
            <w:hideMark/>
          </w:tcPr>
          <w:p w14:paraId="007D014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56A7DD5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(0.1390)</w:t>
            </w:r>
          </w:p>
        </w:tc>
      </w:tr>
      <w:tr w:rsidR="00B831FE" w:rsidRPr="00B831FE" w14:paraId="4D0EA14A"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2E023F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VVA577</w:t>
            </w:r>
          </w:p>
        </w:tc>
        <w:tc>
          <w:tcPr>
            <w:tcW w:w="1385" w:type="dxa"/>
            <w:tcBorders>
              <w:top w:val="nil"/>
              <w:left w:val="nil"/>
              <w:bottom w:val="single" w:sz="4" w:space="0" w:color="auto"/>
              <w:right w:val="single" w:sz="4" w:space="0" w:color="auto"/>
            </w:tcBorders>
            <w:shd w:val="clear" w:color="auto" w:fill="auto"/>
            <w:noWrap/>
            <w:vAlign w:val="center"/>
            <w:hideMark/>
          </w:tcPr>
          <w:p w14:paraId="2BD1A92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590741.481</w:t>
            </w:r>
          </w:p>
        </w:tc>
        <w:tc>
          <w:tcPr>
            <w:tcW w:w="1497" w:type="dxa"/>
            <w:tcBorders>
              <w:top w:val="nil"/>
              <w:left w:val="nil"/>
              <w:bottom w:val="single" w:sz="4" w:space="0" w:color="auto"/>
              <w:right w:val="single" w:sz="4" w:space="0" w:color="auto"/>
            </w:tcBorders>
            <w:shd w:val="clear" w:color="auto" w:fill="auto"/>
            <w:noWrap/>
            <w:vAlign w:val="center"/>
            <w:hideMark/>
          </w:tcPr>
          <w:p w14:paraId="255244D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4160331.974</w:t>
            </w:r>
          </w:p>
        </w:tc>
        <w:tc>
          <w:tcPr>
            <w:tcW w:w="1361" w:type="dxa"/>
            <w:tcBorders>
              <w:top w:val="nil"/>
              <w:left w:val="nil"/>
              <w:bottom w:val="single" w:sz="4" w:space="0" w:color="auto"/>
              <w:right w:val="single" w:sz="4" w:space="0" w:color="auto"/>
            </w:tcBorders>
            <w:shd w:val="clear" w:color="auto" w:fill="auto"/>
            <w:noWrap/>
            <w:vAlign w:val="center"/>
            <w:hideMark/>
          </w:tcPr>
          <w:p w14:paraId="6027842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445.2270 </w:t>
            </w:r>
          </w:p>
        </w:tc>
        <w:tc>
          <w:tcPr>
            <w:tcW w:w="1388" w:type="dxa"/>
            <w:tcBorders>
              <w:top w:val="nil"/>
              <w:left w:val="nil"/>
              <w:bottom w:val="single" w:sz="4" w:space="0" w:color="auto"/>
              <w:right w:val="single" w:sz="4" w:space="0" w:color="auto"/>
            </w:tcBorders>
            <w:shd w:val="clear" w:color="auto" w:fill="auto"/>
            <w:noWrap/>
            <w:vAlign w:val="center"/>
            <w:hideMark/>
          </w:tcPr>
          <w:p w14:paraId="6705D82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445.1120 </w:t>
            </w:r>
          </w:p>
        </w:tc>
        <w:tc>
          <w:tcPr>
            <w:tcW w:w="1448" w:type="dxa"/>
            <w:tcBorders>
              <w:top w:val="nil"/>
              <w:left w:val="nil"/>
              <w:bottom w:val="single" w:sz="4" w:space="0" w:color="auto"/>
              <w:right w:val="single" w:sz="4" w:space="0" w:color="auto"/>
            </w:tcBorders>
            <w:shd w:val="clear" w:color="auto" w:fill="auto"/>
            <w:noWrap/>
            <w:vAlign w:val="center"/>
            <w:hideMark/>
          </w:tcPr>
          <w:p w14:paraId="664175E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7854174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(0.1150)</w:t>
            </w:r>
          </w:p>
        </w:tc>
      </w:tr>
      <w:tr w:rsidR="00B831FE" w:rsidRPr="00B831FE" w14:paraId="2E571D30"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54E764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VVA578</w:t>
            </w:r>
          </w:p>
        </w:tc>
        <w:tc>
          <w:tcPr>
            <w:tcW w:w="1385" w:type="dxa"/>
            <w:tcBorders>
              <w:top w:val="nil"/>
              <w:left w:val="nil"/>
              <w:bottom w:val="single" w:sz="4" w:space="0" w:color="auto"/>
              <w:right w:val="single" w:sz="4" w:space="0" w:color="auto"/>
            </w:tcBorders>
            <w:shd w:val="clear" w:color="000000" w:fill="D9D9D9"/>
            <w:noWrap/>
            <w:vAlign w:val="center"/>
            <w:hideMark/>
          </w:tcPr>
          <w:p w14:paraId="6E1BD522"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524706.043</w:t>
            </w:r>
          </w:p>
        </w:tc>
        <w:tc>
          <w:tcPr>
            <w:tcW w:w="1497" w:type="dxa"/>
            <w:tcBorders>
              <w:top w:val="nil"/>
              <w:left w:val="nil"/>
              <w:bottom w:val="single" w:sz="4" w:space="0" w:color="auto"/>
              <w:right w:val="single" w:sz="4" w:space="0" w:color="auto"/>
            </w:tcBorders>
            <w:shd w:val="clear" w:color="000000" w:fill="D9D9D9"/>
            <w:noWrap/>
            <w:vAlign w:val="center"/>
            <w:hideMark/>
          </w:tcPr>
          <w:p w14:paraId="3CCC6FAA"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4149167.207</w:t>
            </w:r>
          </w:p>
        </w:tc>
        <w:tc>
          <w:tcPr>
            <w:tcW w:w="1361" w:type="dxa"/>
            <w:tcBorders>
              <w:top w:val="nil"/>
              <w:left w:val="nil"/>
              <w:bottom w:val="single" w:sz="4" w:space="0" w:color="auto"/>
              <w:right w:val="single" w:sz="4" w:space="0" w:color="auto"/>
            </w:tcBorders>
            <w:shd w:val="clear" w:color="000000" w:fill="D9D9D9"/>
            <w:noWrap/>
            <w:vAlign w:val="center"/>
            <w:hideMark/>
          </w:tcPr>
          <w:p w14:paraId="09E49F6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556.7310 </w:t>
            </w:r>
          </w:p>
        </w:tc>
        <w:tc>
          <w:tcPr>
            <w:tcW w:w="1388" w:type="dxa"/>
            <w:tcBorders>
              <w:top w:val="nil"/>
              <w:left w:val="nil"/>
              <w:bottom w:val="single" w:sz="4" w:space="0" w:color="auto"/>
              <w:right w:val="single" w:sz="4" w:space="0" w:color="auto"/>
            </w:tcBorders>
            <w:shd w:val="clear" w:color="000000" w:fill="D9D9D9"/>
            <w:noWrap/>
            <w:vAlign w:val="center"/>
            <w:hideMark/>
          </w:tcPr>
          <w:p w14:paraId="22C419A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556.8768 </w:t>
            </w:r>
          </w:p>
        </w:tc>
        <w:tc>
          <w:tcPr>
            <w:tcW w:w="1448" w:type="dxa"/>
            <w:tcBorders>
              <w:top w:val="nil"/>
              <w:left w:val="nil"/>
              <w:bottom w:val="single" w:sz="4" w:space="0" w:color="auto"/>
              <w:right w:val="single" w:sz="4" w:space="0" w:color="auto"/>
            </w:tcBorders>
            <w:shd w:val="clear" w:color="000000" w:fill="D9D9D9"/>
            <w:noWrap/>
            <w:vAlign w:val="center"/>
            <w:hideMark/>
          </w:tcPr>
          <w:p w14:paraId="58199A7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6948F11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0.1458 </w:t>
            </w:r>
          </w:p>
        </w:tc>
      </w:tr>
      <w:tr w:rsidR="00B831FE" w:rsidRPr="00B831FE" w14:paraId="12C8DA8E"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F0775A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VVA595</w:t>
            </w:r>
          </w:p>
        </w:tc>
        <w:tc>
          <w:tcPr>
            <w:tcW w:w="1385" w:type="dxa"/>
            <w:tcBorders>
              <w:top w:val="nil"/>
              <w:left w:val="nil"/>
              <w:bottom w:val="single" w:sz="4" w:space="0" w:color="auto"/>
              <w:right w:val="single" w:sz="4" w:space="0" w:color="auto"/>
            </w:tcBorders>
            <w:shd w:val="clear" w:color="auto" w:fill="auto"/>
            <w:noWrap/>
            <w:vAlign w:val="center"/>
            <w:hideMark/>
          </w:tcPr>
          <w:p w14:paraId="3C388E5C"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581533.723</w:t>
            </w:r>
          </w:p>
        </w:tc>
        <w:tc>
          <w:tcPr>
            <w:tcW w:w="1497" w:type="dxa"/>
            <w:tcBorders>
              <w:top w:val="nil"/>
              <w:left w:val="nil"/>
              <w:bottom w:val="single" w:sz="4" w:space="0" w:color="auto"/>
              <w:right w:val="single" w:sz="4" w:space="0" w:color="auto"/>
            </w:tcBorders>
            <w:shd w:val="clear" w:color="auto" w:fill="auto"/>
            <w:noWrap/>
            <w:vAlign w:val="center"/>
            <w:hideMark/>
          </w:tcPr>
          <w:p w14:paraId="60BA3656"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4139460.171</w:t>
            </w:r>
          </w:p>
        </w:tc>
        <w:tc>
          <w:tcPr>
            <w:tcW w:w="1361" w:type="dxa"/>
            <w:tcBorders>
              <w:top w:val="nil"/>
              <w:left w:val="nil"/>
              <w:bottom w:val="single" w:sz="4" w:space="0" w:color="auto"/>
              <w:right w:val="single" w:sz="4" w:space="0" w:color="auto"/>
            </w:tcBorders>
            <w:shd w:val="clear" w:color="auto" w:fill="auto"/>
            <w:noWrap/>
            <w:vAlign w:val="center"/>
            <w:hideMark/>
          </w:tcPr>
          <w:p w14:paraId="62C3760E"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482.6960 </w:t>
            </w:r>
          </w:p>
        </w:tc>
        <w:tc>
          <w:tcPr>
            <w:tcW w:w="1388" w:type="dxa"/>
            <w:tcBorders>
              <w:top w:val="nil"/>
              <w:left w:val="nil"/>
              <w:bottom w:val="single" w:sz="4" w:space="0" w:color="auto"/>
              <w:right w:val="single" w:sz="4" w:space="0" w:color="auto"/>
            </w:tcBorders>
            <w:shd w:val="clear" w:color="auto" w:fill="auto"/>
            <w:noWrap/>
            <w:vAlign w:val="center"/>
            <w:hideMark/>
          </w:tcPr>
          <w:p w14:paraId="7F94D7B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482.6575 </w:t>
            </w:r>
          </w:p>
        </w:tc>
        <w:tc>
          <w:tcPr>
            <w:tcW w:w="1448" w:type="dxa"/>
            <w:tcBorders>
              <w:top w:val="nil"/>
              <w:left w:val="nil"/>
              <w:bottom w:val="single" w:sz="4" w:space="0" w:color="auto"/>
              <w:right w:val="single" w:sz="4" w:space="0" w:color="auto"/>
            </w:tcBorders>
            <w:shd w:val="clear" w:color="auto" w:fill="auto"/>
            <w:noWrap/>
            <w:vAlign w:val="center"/>
            <w:hideMark/>
          </w:tcPr>
          <w:p w14:paraId="0C257A0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14C6341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(0.0385)</w:t>
            </w:r>
          </w:p>
        </w:tc>
      </w:tr>
      <w:tr w:rsidR="00B831FE" w:rsidRPr="00B831FE" w14:paraId="07D840F5"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3E7533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VVA628</w:t>
            </w:r>
          </w:p>
        </w:tc>
        <w:tc>
          <w:tcPr>
            <w:tcW w:w="1385" w:type="dxa"/>
            <w:tcBorders>
              <w:top w:val="nil"/>
              <w:left w:val="nil"/>
              <w:bottom w:val="single" w:sz="4" w:space="0" w:color="auto"/>
              <w:right w:val="single" w:sz="4" w:space="0" w:color="auto"/>
            </w:tcBorders>
            <w:shd w:val="clear" w:color="000000" w:fill="D9D9D9"/>
            <w:noWrap/>
            <w:vAlign w:val="center"/>
            <w:hideMark/>
          </w:tcPr>
          <w:p w14:paraId="314B851B"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515067.158</w:t>
            </w:r>
          </w:p>
        </w:tc>
        <w:tc>
          <w:tcPr>
            <w:tcW w:w="1497" w:type="dxa"/>
            <w:tcBorders>
              <w:top w:val="nil"/>
              <w:left w:val="nil"/>
              <w:bottom w:val="single" w:sz="4" w:space="0" w:color="auto"/>
              <w:right w:val="single" w:sz="4" w:space="0" w:color="auto"/>
            </w:tcBorders>
            <w:shd w:val="clear" w:color="000000" w:fill="D9D9D9"/>
            <w:noWrap/>
            <w:vAlign w:val="center"/>
            <w:hideMark/>
          </w:tcPr>
          <w:p w14:paraId="393E24D1"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4152653.016</w:t>
            </w:r>
          </w:p>
        </w:tc>
        <w:tc>
          <w:tcPr>
            <w:tcW w:w="1361" w:type="dxa"/>
            <w:tcBorders>
              <w:top w:val="nil"/>
              <w:left w:val="nil"/>
              <w:bottom w:val="single" w:sz="4" w:space="0" w:color="auto"/>
              <w:right w:val="single" w:sz="4" w:space="0" w:color="auto"/>
            </w:tcBorders>
            <w:shd w:val="clear" w:color="000000" w:fill="D9D9D9"/>
            <w:noWrap/>
            <w:vAlign w:val="center"/>
            <w:hideMark/>
          </w:tcPr>
          <w:p w14:paraId="20172EC2"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608.3210 </w:t>
            </w:r>
          </w:p>
        </w:tc>
        <w:tc>
          <w:tcPr>
            <w:tcW w:w="1388" w:type="dxa"/>
            <w:tcBorders>
              <w:top w:val="nil"/>
              <w:left w:val="nil"/>
              <w:bottom w:val="single" w:sz="4" w:space="0" w:color="auto"/>
              <w:right w:val="single" w:sz="4" w:space="0" w:color="auto"/>
            </w:tcBorders>
            <w:shd w:val="clear" w:color="000000" w:fill="D9D9D9"/>
            <w:noWrap/>
            <w:vAlign w:val="center"/>
            <w:hideMark/>
          </w:tcPr>
          <w:p w14:paraId="3469913C"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608.4816 </w:t>
            </w:r>
          </w:p>
        </w:tc>
        <w:tc>
          <w:tcPr>
            <w:tcW w:w="1448" w:type="dxa"/>
            <w:tcBorders>
              <w:top w:val="nil"/>
              <w:left w:val="nil"/>
              <w:bottom w:val="single" w:sz="4" w:space="0" w:color="auto"/>
              <w:right w:val="single" w:sz="4" w:space="0" w:color="auto"/>
            </w:tcBorders>
            <w:shd w:val="clear" w:color="000000" w:fill="D9D9D9"/>
            <w:noWrap/>
            <w:vAlign w:val="center"/>
            <w:hideMark/>
          </w:tcPr>
          <w:p w14:paraId="50F56C9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72537C6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0.1606 </w:t>
            </w:r>
          </w:p>
        </w:tc>
      </w:tr>
      <w:tr w:rsidR="00B831FE" w:rsidRPr="00B831FE" w14:paraId="3CA2CFB9"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E4099B3"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VVA631</w:t>
            </w:r>
          </w:p>
        </w:tc>
        <w:tc>
          <w:tcPr>
            <w:tcW w:w="1385" w:type="dxa"/>
            <w:tcBorders>
              <w:top w:val="nil"/>
              <w:left w:val="nil"/>
              <w:bottom w:val="single" w:sz="4" w:space="0" w:color="auto"/>
              <w:right w:val="single" w:sz="4" w:space="0" w:color="auto"/>
            </w:tcBorders>
            <w:shd w:val="clear" w:color="auto" w:fill="auto"/>
            <w:noWrap/>
            <w:vAlign w:val="center"/>
            <w:hideMark/>
          </w:tcPr>
          <w:p w14:paraId="5F551F53"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523448.467</w:t>
            </w:r>
          </w:p>
        </w:tc>
        <w:tc>
          <w:tcPr>
            <w:tcW w:w="1497" w:type="dxa"/>
            <w:tcBorders>
              <w:top w:val="nil"/>
              <w:left w:val="nil"/>
              <w:bottom w:val="single" w:sz="4" w:space="0" w:color="auto"/>
              <w:right w:val="single" w:sz="4" w:space="0" w:color="auto"/>
            </w:tcBorders>
            <w:shd w:val="clear" w:color="auto" w:fill="auto"/>
            <w:noWrap/>
            <w:vAlign w:val="center"/>
            <w:hideMark/>
          </w:tcPr>
          <w:p w14:paraId="5F9F8EF0"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4175794.954</w:t>
            </w:r>
          </w:p>
        </w:tc>
        <w:tc>
          <w:tcPr>
            <w:tcW w:w="1361" w:type="dxa"/>
            <w:tcBorders>
              <w:top w:val="nil"/>
              <w:left w:val="nil"/>
              <w:bottom w:val="single" w:sz="4" w:space="0" w:color="auto"/>
              <w:right w:val="single" w:sz="4" w:space="0" w:color="auto"/>
            </w:tcBorders>
            <w:shd w:val="clear" w:color="auto" w:fill="auto"/>
            <w:noWrap/>
            <w:vAlign w:val="center"/>
            <w:hideMark/>
          </w:tcPr>
          <w:p w14:paraId="073B7A96"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594.9710 </w:t>
            </w:r>
          </w:p>
        </w:tc>
        <w:tc>
          <w:tcPr>
            <w:tcW w:w="1388" w:type="dxa"/>
            <w:tcBorders>
              <w:top w:val="nil"/>
              <w:left w:val="nil"/>
              <w:bottom w:val="single" w:sz="4" w:space="0" w:color="auto"/>
              <w:right w:val="single" w:sz="4" w:space="0" w:color="auto"/>
            </w:tcBorders>
            <w:shd w:val="clear" w:color="auto" w:fill="auto"/>
            <w:noWrap/>
            <w:vAlign w:val="center"/>
            <w:hideMark/>
          </w:tcPr>
          <w:p w14:paraId="0FDA8777"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594.9155 </w:t>
            </w:r>
          </w:p>
        </w:tc>
        <w:tc>
          <w:tcPr>
            <w:tcW w:w="1448" w:type="dxa"/>
            <w:tcBorders>
              <w:top w:val="nil"/>
              <w:left w:val="nil"/>
              <w:bottom w:val="single" w:sz="4" w:space="0" w:color="auto"/>
              <w:right w:val="single" w:sz="4" w:space="0" w:color="auto"/>
            </w:tcBorders>
            <w:shd w:val="clear" w:color="auto" w:fill="auto"/>
            <w:noWrap/>
            <w:vAlign w:val="center"/>
            <w:hideMark/>
          </w:tcPr>
          <w:p w14:paraId="4D8B91D5"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auto" w:fill="auto"/>
            <w:noWrap/>
            <w:vAlign w:val="center"/>
            <w:hideMark/>
          </w:tcPr>
          <w:p w14:paraId="7E667BA8"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(0.0555)</w:t>
            </w:r>
          </w:p>
        </w:tc>
      </w:tr>
      <w:tr w:rsidR="00B831FE" w:rsidRPr="00B831FE" w14:paraId="6A8BFDEB" w14:textId="77777777" w:rsidTr="00B831FE">
        <w:trPr>
          <w:trHeight w:val="300"/>
          <w:jc w:val="center"/>
        </w:trPr>
        <w:tc>
          <w:tcPr>
            <w:tcW w:w="1057" w:type="dxa"/>
            <w:tcBorders>
              <w:top w:val="nil"/>
              <w:left w:val="single" w:sz="4" w:space="0" w:color="auto"/>
              <w:bottom w:val="single" w:sz="4" w:space="0" w:color="auto"/>
              <w:right w:val="single" w:sz="4" w:space="0" w:color="auto"/>
            </w:tcBorders>
            <w:shd w:val="clear" w:color="000000" w:fill="D9D9D9"/>
            <w:noWrap/>
            <w:vAlign w:val="center"/>
            <w:hideMark/>
          </w:tcPr>
          <w:p w14:paraId="4D07B111"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VVA632</w:t>
            </w:r>
          </w:p>
        </w:tc>
        <w:tc>
          <w:tcPr>
            <w:tcW w:w="1385" w:type="dxa"/>
            <w:tcBorders>
              <w:top w:val="nil"/>
              <w:left w:val="nil"/>
              <w:bottom w:val="single" w:sz="4" w:space="0" w:color="auto"/>
              <w:right w:val="single" w:sz="4" w:space="0" w:color="auto"/>
            </w:tcBorders>
            <w:shd w:val="clear" w:color="000000" w:fill="D9D9D9"/>
            <w:noWrap/>
            <w:vAlign w:val="center"/>
            <w:hideMark/>
          </w:tcPr>
          <w:p w14:paraId="3B20B03E"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565508.182</w:t>
            </w:r>
          </w:p>
        </w:tc>
        <w:tc>
          <w:tcPr>
            <w:tcW w:w="1497" w:type="dxa"/>
            <w:tcBorders>
              <w:top w:val="nil"/>
              <w:left w:val="nil"/>
              <w:bottom w:val="single" w:sz="4" w:space="0" w:color="auto"/>
              <w:right w:val="single" w:sz="4" w:space="0" w:color="auto"/>
            </w:tcBorders>
            <w:shd w:val="clear" w:color="000000" w:fill="D9D9D9"/>
            <w:noWrap/>
            <w:vAlign w:val="center"/>
            <w:hideMark/>
          </w:tcPr>
          <w:p w14:paraId="701616E8" w14:textId="77777777" w:rsidR="00B831FE" w:rsidRPr="00B831FE" w:rsidRDefault="00B831FE" w:rsidP="00B831FE">
            <w:pPr>
              <w:spacing w:after="0"/>
              <w:jc w:val="right"/>
              <w:rPr>
                <w:rFonts w:ascii="Calibri" w:eastAsia="Times New Roman" w:hAnsi="Calibri" w:cs="Calibri"/>
                <w:color w:val="000000"/>
              </w:rPr>
            </w:pPr>
            <w:r w:rsidRPr="00B831FE">
              <w:rPr>
                <w:rFonts w:ascii="Calibri" w:eastAsia="Times New Roman" w:hAnsi="Calibri" w:cs="Calibri"/>
                <w:color w:val="000000"/>
              </w:rPr>
              <w:t>4145915.077</w:t>
            </w:r>
          </w:p>
        </w:tc>
        <w:tc>
          <w:tcPr>
            <w:tcW w:w="1361" w:type="dxa"/>
            <w:tcBorders>
              <w:top w:val="nil"/>
              <w:left w:val="nil"/>
              <w:bottom w:val="single" w:sz="4" w:space="0" w:color="auto"/>
              <w:right w:val="single" w:sz="4" w:space="0" w:color="auto"/>
            </w:tcBorders>
            <w:shd w:val="clear" w:color="000000" w:fill="D9D9D9"/>
            <w:noWrap/>
            <w:vAlign w:val="center"/>
            <w:hideMark/>
          </w:tcPr>
          <w:p w14:paraId="1A79C110"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485.0840 </w:t>
            </w:r>
          </w:p>
        </w:tc>
        <w:tc>
          <w:tcPr>
            <w:tcW w:w="1388" w:type="dxa"/>
            <w:tcBorders>
              <w:top w:val="nil"/>
              <w:left w:val="nil"/>
              <w:bottom w:val="single" w:sz="4" w:space="0" w:color="auto"/>
              <w:right w:val="single" w:sz="4" w:space="0" w:color="auto"/>
            </w:tcBorders>
            <w:shd w:val="clear" w:color="000000" w:fill="D9D9D9"/>
            <w:noWrap/>
            <w:vAlign w:val="center"/>
            <w:hideMark/>
          </w:tcPr>
          <w:p w14:paraId="4BF0432D"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485.0919 </w:t>
            </w:r>
          </w:p>
        </w:tc>
        <w:tc>
          <w:tcPr>
            <w:tcW w:w="1448" w:type="dxa"/>
            <w:tcBorders>
              <w:top w:val="nil"/>
              <w:left w:val="nil"/>
              <w:bottom w:val="single" w:sz="4" w:space="0" w:color="auto"/>
              <w:right w:val="single" w:sz="4" w:space="0" w:color="auto"/>
            </w:tcBorders>
            <w:shd w:val="clear" w:color="000000" w:fill="D9D9D9"/>
            <w:noWrap/>
            <w:vAlign w:val="center"/>
            <w:hideMark/>
          </w:tcPr>
          <w:p w14:paraId="5B4DF04F"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BRUSH</w:t>
            </w:r>
          </w:p>
        </w:tc>
        <w:tc>
          <w:tcPr>
            <w:tcW w:w="1239" w:type="dxa"/>
            <w:tcBorders>
              <w:top w:val="nil"/>
              <w:left w:val="nil"/>
              <w:bottom w:val="single" w:sz="4" w:space="0" w:color="auto"/>
              <w:right w:val="single" w:sz="4" w:space="0" w:color="auto"/>
            </w:tcBorders>
            <w:shd w:val="clear" w:color="000000" w:fill="D9D9D9"/>
            <w:noWrap/>
            <w:vAlign w:val="center"/>
            <w:hideMark/>
          </w:tcPr>
          <w:p w14:paraId="5808F42B" w14:textId="77777777" w:rsidR="00B831FE" w:rsidRPr="00B831FE" w:rsidRDefault="00B831FE" w:rsidP="00B831FE">
            <w:pPr>
              <w:spacing w:after="0"/>
              <w:rPr>
                <w:rFonts w:ascii="Calibri" w:eastAsia="Times New Roman" w:hAnsi="Calibri" w:cs="Calibri"/>
                <w:color w:val="000000"/>
              </w:rPr>
            </w:pPr>
            <w:r w:rsidRPr="00B831FE">
              <w:rPr>
                <w:rFonts w:ascii="Calibri" w:eastAsia="Times New Roman" w:hAnsi="Calibri" w:cs="Calibri"/>
                <w:color w:val="000000"/>
              </w:rPr>
              <w:t xml:space="preserve">    0.0079 </w:t>
            </w:r>
          </w:p>
        </w:tc>
      </w:tr>
    </w:tbl>
    <w:p w14:paraId="5574470B" w14:textId="0CF21C2A" w:rsidR="00455925" w:rsidRDefault="00455925" w:rsidP="00455925">
      <w:pPr>
        <w:pStyle w:val="NormalHeading3"/>
      </w:pPr>
      <w:r w:rsidRPr="007967F2">
        <w:t>*</w:t>
      </w:r>
      <w:r>
        <w:t>Points VVA304 &amp; VVA305 were outside the DEM delivery boundary.</w:t>
      </w:r>
    </w:p>
    <w:p w14:paraId="248EE366" w14:textId="06C485B8" w:rsidR="00725E8F" w:rsidRDefault="0018037D" w:rsidP="00455925">
      <w:pPr>
        <w:pStyle w:val="Caption"/>
      </w:pPr>
      <w:r>
        <w:t xml:space="preserve">Table </w:t>
      </w:r>
      <w:r w:rsidR="00E77ACB">
        <w:fldChar w:fldCharType="begin"/>
      </w:r>
      <w:r w:rsidR="00E77ACB">
        <w:instrText xml:space="preserve"> SEQ Table \* ARABIC </w:instrText>
      </w:r>
      <w:r w:rsidR="00E77ACB">
        <w:fldChar w:fldCharType="separate"/>
      </w:r>
      <w:r>
        <w:rPr>
          <w:noProof/>
        </w:rPr>
        <w:t>30</w:t>
      </w:r>
      <w:r w:rsidR="00E77ACB">
        <w:rPr>
          <w:noProof/>
        </w:rPr>
        <w:fldChar w:fldCharType="end"/>
      </w:r>
      <w:r w:rsidRPr="00F32C90">
        <w:t>: DEM Check Point Assessment</w:t>
      </w:r>
    </w:p>
    <w:sectPr w:rsidR="00725E8F" w:rsidSect="00D139BF">
      <w:pgSz w:w="12240" w:h="15840"/>
      <w:pgMar w:top="720" w:right="720" w:bottom="720" w:left="720" w:header="720" w:footer="7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7B752" w14:textId="77777777" w:rsidR="0093381A" w:rsidRDefault="0093381A" w:rsidP="00A05C4F">
      <w:pPr>
        <w:spacing w:after="0"/>
      </w:pPr>
      <w:r>
        <w:separator/>
      </w:r>
    </w:p>
  </w:endnote>
  <w:endnote w:type="continuationSeparator" w:id="0">
    <w:p w14:paraId="4A079FC6" w14:textId="77777777" w:rsidR="0093381A" w:rsidRDefault="0093381A" w:rsidP="00A05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27B1" w14:textId="77777777" w:rsidR="0093381A" w:rsidRDefault="0093381A">
    <w:pPr>
      <w:pStyle w:val="Footer"/>
    </w:pPr>
  </w:p>
  <w:p w14:paraId="2686A2D2" w14:textId="77777777" w:rsidR="0093381A" w:rsidRDefault="009338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1598" w14:textId="538059A9" w:rsidR="0093381A" w:rsidRPr="00932BE8" w:rsidRDefault="0093381A" w:rsidP="00932BE8">
    <w:pPr>
      <w:pStyle w:val="Footer"/>
      <w:tabs>
        <w:tab w:val="left" w:pos="270"/>
      </w:tabs>
      <w:jc w:val="center"/>
      <w:rPr>
        <w:i/>
        <w:iCs/>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7F6A" w14:textId="77777777" w:rsidR="0093381A" w:rsidRDefault="0093381A" w:rsidP="00ED78CA">
    <w:pPr>
      <w:pStyle w:val="Footer"/>
      <w:numPr>
        <w:ilvl w:val="0"/>
        <w:numId w:val="2"/>
      </w:numPr>
      <w:tabs>
        <w:tab w:val="clear" w:pos="720"/>
        <w:tab w:val="left" w:pos="270"/>
      </w:tabs>
      <w:spacing w:before="240"/>
      <w:ind w:left="270" w:hanging="270"/>
      <w:jc w:val="left"/>
      <w:rPr>
        <w:noProof/>
      </w:rPr>
    </w:pPr>
    <w:r>
      <w:rPr>
        <w:noProof/>
      </w:rPr>
      <mc:AlternateContent>
        <mc:Choice Requires="wpg">
          <w:drawing>
            <wp:anchor distT="0" distB="0" distL="114300" distR="114300" simplePos="0" relativeHeight="251664384" behindDoc="1" locked="1" layoutInCell="1" allowOverlap="0" wp14:anchorId="57C09FCE" wp14:editId="13BF839F">
              <wp:simplePos x="0" y="0"/>
              <wp:positionH relativeFrom="column">
                <wp:posOffset>0</wp:posOffset>
              </wp:positionH>
              <wp:positionV relativeFrom="bottomMargin">
                <wp:align>top</wp:align>
              </wp:positionV>
              <wp:extent cx="6858000" cy="45720"/>
              <wp:effectExtent l="0" t="0" r="0" b="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45720"/>
                        <a:chOff x="0" y="0"/>
                        <a:chExt cx="6860875" cy="73660"/>
                      </a:xfrm>
                    </wpg:grpSpPr>
                    <wps:wsp>
                      <wps:cNvPr id="4" name="Rectangle 4"/>
                      <wps:cNvSpPr/>
                      <wps:spPr>
                        <a:xfrm>
                          <a:off x="0" y="0"/>
                          <a:ext cx="6860875" cy="73660"/>
                        </a:xfrm>
                        <a:prstGeom prst="rect">
                          <a:avLst/>
                        </a:prstGeom>
                        <a:solidFill>
                          <a:srgbClr val="F1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5486400" y="0"/>
                          <a:ext cx="949325" cy="73660"/>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7538C" id="Group 3" o:spid="_x0000_s1026" style="position:absolute;margin-left:0;margin-top:0;width:540pt;height:3.6pt;z-index:-251652096;mso-position-vertical:top;mso-position-vertical-relative:bottom-margin-area;mso-width-relative:margin;mso-height-relative:margin" coordsize="6860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" o:allowoverlap="f">
              <o:lock v:ext="edit" aspectratio="t"/>
              <v:rect id="Rectangle 4" o:spid="_x0000_s1027" style="position:absolute;width:68608;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" fillcolor="#f1c400" stroked="f" strokeweight="1pt"/>
              <v:rect id="Rectangle 5" o:spid="_x0000_s1028" style="position:absolute;left:54864;width:949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" fillcolor="#041e42" stroked="f" strokeweight="1pt"/>
              <w10:wrap anchory="margin"/>
              <w10:anchorlock/>
            </v:group>
          </w:pict>
        </mc:Fallback>
      </mc:AlternateContent>
    </w:r>
    <w:r>
      <w:rPr>
        <w:noProof/>
      </w:rPr>
      <w:t>2223 Drake Avenue SW, Suite 200 | Huntsville, AL 35805</w:t>
    </w:r>
  </w:p>
  <w:p w14:paraId="2385BC5B" w14:textId="77777777" w:rsidR="0093381A" w:rsidRDefault="0093381A" w:rsidP="00ED78CA">
    <w:pPr>
      <w:pStyle w:val="Footer"/>
      <w:numPr>
        <w:ilvl w:val="0"/>
        <w:numId w:val="3"/>
      </w:numPr>
      <w:tabs>
        <w:tab w:val="clear" w:pos="720"/>
        <w:tab w:val="left" w:pos="270"/>
      </w:tabs>
      <w:ind w:left="270" w:hanging="270"/>
      <w:jc w:val="left"/>
      <w:rPr>
        <w:noProof/>
      </w:rPr>
    </w:pPr>
    <w:r>
      <w:rPr>
        <w:noProof/>
      </w:rPr>
      <w:t>www.atlantic.tech</w:t>
    </w:r>
  </w:p>
  <w:p w14:paraId="5C97C766" w14:textId="77777777" w:rsidR="0093381A" w:rsidRDefault="0093381A" w:rsidP="00D21D2C">
    <w:pPr>
      <w:pStyle w:val="Footer"/>
      <w:numPr>
        <w:ilvl w:val="0"/>
        <w:numId w:val="4"/>
      </w:numPr>
      <w:tabs>
        <w:tab w:val="clear" w:pos="720"/>
        <w:tab w:val="left" w:pos="270"/>
      </w:tabs>
      <w:ind w:left="270" w:hanging="270"/>
      <w:jc w:val="left"/>
      <w:rPr>
        <w:noProof/>
      </w:rPr>
    </w:pPr>
    <w:r>
      <w:rPr>
        <w:noProof/>
      </w:rPr>
      <w:t>256.971.9991</w:t>
    </w:r>
    <w:r w:rsidRPr="006451AC">
      <w:rPr>
        <w:noProof/>
      </w:rPr>
      <w:tab/>
    </w:r>
    <w:r w:rsidRPr="00AE66E1">
      <w:rPr>
        <w:noProof/>
      </w:rPr>
      <w:ptab w:relativeTo="margin" w:alignment="center" w:leader="none"/>
    </w:r>
    <w:r w:rsidRPr="00AE66E1">
      <w:rPr>
        <w:noProof/>
      </w:rPr>
      <w:ptab w:relativeTo="margin" w:alignment="right" w:leader="none"/>
    </w:r>
    <w:r>
      <w:rPr>
        <w:noProof/>
      </w:rPr>
      <w:fldChar w:fldCharType="begin"/>
    </w:r>
    <w:r>
      <w:rPr>
        <w:noProof/>
      </w:rPr>
      <w:instrText xml:space="preserve"> PAGE   \* MERGEFORMAT </w:instrText>
    </w:r>
    <w:r>
      <w:rPr>
        <w:noProof/>
      </w:rP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8DB68" w14:textId="77777777" w:rsidR="0093381A" w:rsidRDefault="0093381A" w:rsidP="00A05C4F">
      <w:pPr>
        <w:spacing w:after="0"/>
      </w:pPr>
      <w:r>
        <w:separator/>
      </w:r>
    </w:p>
  </w:footnote>
  <w:footnote w:type="continuationSeparator" w:id="0">
    <w:p w14:paraId="3637BBD8" w14:textId="77777777" w:rsidR="0093381A" w:rsidRDefault="0093381A" w:rsidP="00A05C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C0266" w14:textId="77777777" w:rsidR="0093381A" w:rsidRPr="009B6B4B" w:rsidRDefault="0093381A" w:rsidP="009B6B4B">
    <w:pPr>
      <w:pStyle w:val="TOCHeading"/>
    </w:pPr>
    <w:r w:rsidRPr="00DE11DC">
      <w:t>Table of Contents</w:t>
    </w:r>
    <w:r>
      <w:t xml:space="preserve"> (CONTINUED)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13BB1" w14:textId="77777777" w:rsidR="0093381A" w:rsidRPr="009B6B4B" w:rsidRDefault="0093381A" w:rsidP="009B6B4B">
    <w:pPr>
      <w:pStyle w:val="TOCHeading"/>
    </w:pPr>
    <w:r w:rsidRPr="00DE11DC">
      <w:t>Table of Contents</w:t>
    </w:r>
    <w:r>
      <w:t xml:space="preserve"> (Continued)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0F92" w14:textId="77777777" w:rsidR="0093381A" w:rsidRPr="00F767E3" w:rsidRDefault="0093381A" w:rsidP="00F767E3">
    <w:pPr>
      <w:pStyle w:val="HeaderProjectReport"/>
    </w:pPr>
    <w:r w:rsidRPr="00F767E3">
      <w:rPr>
        <w:noProof/>
      </w:rPr>
      <w:drawing>
        <wp:anchor distT="0" distB="0" distL="114300" distR="114300" simplePos="0" relativeHeight="251662336" behindDoc="1" locked="0" layoutInCell="1" allowOverlap="1" wp14:anchorId="55B39409" wp14:editId="65430917">
          <wp:simplePos x="0" y="0"/>
          <wp:positionH relativeFrom="column">
            <wp:posOffset>3692</wp:posOffset>
          </wp:positionH>
          <wp:positionV relativeFrom="paragraph">
            <wp:posOffset>3810</wp:posOffset>
          </wp:positionV>
          <wp:extent cx="1254125" cy="57848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578485"/>
                  </a:xfrm>
                  <a:prstGeom prst="rect">
                    <a:avLst/>
                  </a:prstGeom>
                  <a:noFill/>
                </pic:spPr>
              </pic:pic>
            </a:graphicData>
          </a:graphic>
          <wp14:sizeRelH relativeFrom="page">
            <wp14:pctWidth>0</wp14:pctWidth>
          </wp14:sizeRelH>
          <wp14:sizeRelV relativeFrom="page">
            <wp14:pctHeight>0</wp14:pctHeight>
          </wp14:sizeRelV>
        </wp:anchor>
      </w:drawing>
    </w:r>
    <w:r w:rsidRPr="00F767E3">
      <w:t>Project Report</w:t>
    </w:r>
  </w:p>
  <w:p w14:paraId="05432723" w14:textId="4A58F315" w:rsidR="0093381A" w:rsidRPr="00F767E3" w:rsidRDefault="0093381A" w:rsidP="00F767E3">
    <w:pPr>
      <w:pStyle w:val="Header"/>
    </w:pPr>
    <w:r>
      <w:tab/>
    </w:r>
    <w:r>
      <w:tab/>
    </w:r>
    <w:r>
      <w:tab/>
    </w:r>
    <w:sdt>
      <w:sdtPr>
        <w:alias w:val="Task Order Name"/>
        <w:tag w:val="Task Order Name"/>
        <w:id w:val="1863937832"/>
        <w:placeholder>
          <w:docPart w:val="804BC0D9F13142F7BC1F86DA16971FE7"/>
        </w:placeholder>
        <w15:color w:val="FF0000"/>
      </w:sdtPr>
      <w:sdtEndPr/>
      <w:sdtContent>
        <w:r>
          <w:t>2018 Kansas QL2 LiDAR</w:t>
        </w:r>
      </w:sdtContent>
    </w:sdt>
  </w:p>
  <w:p w14:paraId="7C412E0C" w14:textId="331C5B83" w:rsidR="0093381A" w:rsidRDefault="00E77ACB" w:rsidP="00F767E3">
    <w:pPr>
      <w:pStyle w:val="Header"/>
    </w:pPr>
    <w:sdt>
      <w:sdtPr>
        <w:alias w:val="Atlantic Project Number"/>
        <w:id w:val="-1189523367"/>
        <w:placeholder>
          <w:docPart w:val="474C6F2ECBCE4D2F86C56566836DBF69"/>
        </w:placeholder>
        <w15:color w:val="FF0000"/>
      </w:sdtPr>
      <w:sdtEndPr/>
      <w:sdtContent>
        <w:r w:rsidR="0093381A">
          <w:t>18006 – Block 7A</w:t>
        </w:r>
      </w:sdtContent>
    </w:sdt>
  </w:p>
  <w:p w14:paraId="55A4A9CB" w14:textId="77777777" w:rsidR="0093381A" w:rsidRPr="00F767E3" w:rsidRDefault="0093381A" w:rsidP="00F767E3">
    <w:pPr>
      <w:pStyle w:val="Header"/>
    </w:pPr>
  </w:p>
  <w:p w14:paraId="63B97320" w14:textId="77777777" w:rsidR="0093381A" w:rsidRPr="004563C2" w:rsidRDefault="0093381A" w:rsidP="00F76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6.75pt;height:9pt;visibility:visible;mso-wrap-style:square" o:bullet="t">
        <v:imagedata r:id="rId1" o:title=""/>
      </v:shape>
    </w:pict>
  </w:numPicBullet>
  <w:numPicBullet w:numPicBulletId="1">
    <w:pict>
      <v:shape id="_x0000_i1222" type="#_x0000_t75" style="width:75.75pt;height:69pt;visibility:visible;mso-wrap-style:square" o:bullet="t">
        <v:imagedata r:id="rId2" o:title=""/>
      </v:shape>
    </w:pict>
  </w:numPicBullet>
  <w:numPicBullet w:numPicBulletId="2">
    <w:pict>
      <v:shape id="_x0000_i1223" type="#_x0000_t75" style="width:6pt;height:9pt;visibility:visible;mso-wrap-style:square" o:bullet="t">
        <v:imagedata r:id="rId3" o:title=""/>
      </v:shape>
    </w:pict>
  </w:numPicBullet>
  <w:abstractNum w:abstractNumId="0" w15:restartNumberingAfterBreak="0">
    <w:nsid w:val="044F069B"/>
    <w:multiLevelType w:val="multilevel"/>
    <w:tmpl w:val="EC4A6A24"/>
    <w:numStyleLink w:val="ProjectReport"/>
  </w:abstractNum>
  <w:abstractNum w:abstractNumId="1" w15:restartNumberingAfterBreak="0">
    <w:nsid w:val="09ED7D16"/>
    <w:multiLevelType w:val="multilevel"/>
    <w:tmpl w:val="EC4A6A24"/>
    <w:styleLink w:val="ProjectReport"/>
    <w:lvl w:ilvl="0">
      <w:start w:val="1"/>
      <w:numFmt w:val="upperRoman"/>
      <w:suff w:val="nothing"/>
      <w:lvlText w:val="Section %1:  "/>
      <w:lvlJc w:val="left"/>
      <w:pPr>
        <w:ind w:left="360" w:hanging="360"/>
      </w:pPr>
      <w:rPr>
        <w:rFonts w:ascii="Franklin Gothic Medium" w:hAnsi="Franklin Gothic Medium" w:hint="default"/>
        <w:b w:val="0"/>
        <w:bCs w:val="0"/>
        <w:i w:val="0"/>
        <w:iCs w:val="0"/>
        <w:caps/>
        <w:smallCaps w:val="0"/>
        <w:strike w:val="0"/>
        <w:dstrike w:val="0"/>
        <w:outline w:val="0"/>
        <w:shadow w:val="0"/>
        <w:emboss w:val="0"/>
        <w:imprint w:val="0"/>
        <w:vanish w:val="0"/>
        <w:color w:val="041E42"/>
        <w:spacing w:val="0"/>
        <w:kern w:val="0"/>
        <w:position w:val="0"/>
        <w:sz w:val="28"/>
        <w:u w:val="single" w:color="041E42"/>
        <w:effect w:val="none"/>
        <w:vertAlign w:val="baseline"/>
        <w:em w:val="none"/>
        <w14:ligatures w14:val="none"/>
        <w14:numForm w14:val="default"/>
        <w14:numSpacing w14:val="default"/>
        <w14:stylisticSets/>
        <w14:cntxtAlts w14:val="0"/>
      </w:rPr>
    </w:lvl>
    <w:lvl w:ilvl="1">
      <w:start w:val="1"/>
      <w:numFmt w:val="decimal"/>
      <w:pStyle w:val="Heading2"/>
      <w:suff w:val="space"/>
      <w:lvlText w:val="%2."/>
      <w:lvlJc w:val="left"/>
      <w:pPr>
        <w:ind w:left="720" w:hanging="360"/>
      </w:pPr>
      <w:rPr>
        <w:rFonts w:hint="default"/>
      </w:rPr>
    </w:lvl>
    <w:lvl w:ilvl="2">
      <w:start w:val="1"/>
      <w:numFmt w:val="lowerLetter"/>
      <w:pStyle w:val="Heading3"/>
      <w:suff w:val="space"/>
      <w:lvlText w:val="%3."/>
      <w:lvlJc w:val="left"/>
      <w:pPr>
        <w:ind w:left="1080" w:hanging="360"/>
      </w:pPr>
      <w:rPr>
        <w:rFonts w:hint="default"/>
      </w:rPr>
    </w:lvl>
    <w:lvl w:ilvl="3">
      <w:start w:val="1"/>
      <w:numFmt w:val="lowerRoman"/>
      <w:pStyle w:val="Heading4"/>
      <w:suff w:val="spac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 w15:restartNumberingAfterBreak="0">
    <w:nsid w:val="0FBE1FFB"/>
    <w:multiLevelType w:val="multilevel"/>
    <w:tmpl w:val="77A20616"/>
    <w:lvl w:ilvl="0">
      <w:start w:val="1"/>
      <w:numFmt w:val="upperRoman"/>
      <w:suff w:val="nothing"/>
      <w:lvlText w:val="Section %1:  "/>
      <w:lvlJc w:val="left"/>
      <w:pPr>
        <w:ind w:left="0" w:firstLine="0"/>
      </w:pPr>
      <w:rPr>
        <w:rFonts w:hint="default"/>
        <w:caps/>
        <w:sz w:val="28"/>
        <w:u w:val="single"/>
      </w:rPr>
    </w:lvl>
    <w:lvl w:ilvl="1">
      <w:start w:val="1"/>
      <w:numFmt w:val="decimal"/>
      <w:lvlText w:val="%2."/>
      <w:lvlJc w:val="left"/>
      <w:pPr>
        <w:ind w:left="720" w:hanging="360"/>
      </w:pPr>
      <w:rPr>
        <w:rFonts w:hint="default"/>
        <w:sz w:val="24"/>
      </w:rPr>
    </w:lvl>
    <w:lvl w:ilvl="2">
      <w:start w:val="1"/>
      <w:numFmt w:val="lowerLetter"/>
      <w:suff w:val="space"/>
      <w:lvlText w:val="%3."/>
      <w:lvlJc w:val="left"/>
      <w:pPr>
        <w:ind w:left="1008" w:hanging="288"/>
      </w:pPr>
      <w:rPr>
        <w:rFonts w:hint="default"/>
        <w:b w:val="0"/>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3">
      <w:start w:val="1"/>
      <w:numFmt w:val="lowerRoman"/>
      <w:suff w:val="space"/>
      <w:lvlText w:val="%4."/>
      <w:lvlJc w:val="left"/>
      <w:pPr>
        <w:ind w:left="1080" w:firstLine="0"/>
      </w:pPr>
      <w:rPr>
        <w:rFonts w:hint="default"/>
        <w:sz w:val="24"/>
      </w:rPr>
    </w:lvl>
    <w:lvl w:ilvl="4">
      <w:start w:val="1"/>
      <w:numFmt w:val="bullet"/>
      <w:pStyle w:val="Heading5"/>
      <w:suff w:val="space"/>
      <w:lvlText w:val="­"/>
      <w:lvlJc w:val="left"/>
      <w:pPr>
        <w:ind w:left="1440" w:firstLine="0"/>
      </w:pPr>
      <w:rPr>
        <w:rFonts w:ascii="Calibri" w:hAnsi="Calibri" w:hint="default"/>
      </w:rPr>
    </w:lvl>
    <w:lvl w:ilvl="5">
      <w:start w:val="1"/>
      <w:numFmt w:val="bullet"/>
      <w:pStyle w:val="Heading6"/>
      <w:lvlText w:val=""/>
      <w:lvlJc w:val="left"/>
      <w:pPr>
        <w:ind w:left="1800" w:firstLine="0"/>
      </w:pPr>
      <w:rPr>
        <w:rFonts w:ascii="Wingdings" w:hAnsi="Wingdings" w:hint="default"/>
      </w:rPr>
    </w:lvl>
    <w:lvl w:ilvl="6">
      <w:start w:val="1"/>
      <w:numFmt w:val="bullet"/>
      <w:lvlText w:val=""/>
      <w:lvlJc w:val="left"/>
      <w:pPr>
        <w:ind w:left="2160" w:firstLine="0"/>
      </w:pPr>
      <w:rPr>
        <w:rFonts w:ascii="Symbol" w:hAnsi="Symbol" w:hint="default"/>
      </w:rPr>
    </w:lvl>
    <w:lvl w:ilvl="7">
      <w:start w:val="1"/>
      <w:numFmt w:val="bullet"/>
      <w:lvlText w:val="o"/>
      <w:lvlJc w:val="left"/>
      <w:pPr>
        <w:ind w:left="2520" w:firstLine="0"/>
      </w:pPr>
      <w:rPr>
        <w:rFonts w:ascii="Courier New" w:hAnsi="Courier New" w:cs="Courier New" w:hint="default"/>
      </w:rPr>
    </w:lvl>
    <w:lvl w:ilvl="8">
      <w:start w:val="1"/>
      <w:numFmt w:val="bullet"/>
      <w:lvlText w:val=""/>
      <w:lvlJc w:val="left"/>
      <w:pPr>
        <w:ind w:left="2880" w:firstLine="0"/>
      </w:pPr>
      <w:rPr>
        <w:rFonts w:ascii="Wingdings" w:hAnsi="Wingdings" w:hint="default"/>
      </w:rPr>
    </w:lvl>
  </w:abstractNum>
  <w:abstractNum w:abstractNumId="3" w15:restartNumberingAfterBreak="0">
    <w:nsid w:val="1EF008B7"/>
    <w:multiLevelType w:val="hybridMultilevel"/>
    <w:tmpl w:val="E582364C"/>
    <w:lvl w:ilvl="0" w:tplc="7360A4E8">
      <w:start w:val="1"/>
      <w:numFmt w:val="bullet"/>
      <w:lvlText w:val=""/>
      <w:lvlPicBulletId w:val="0"/>
      <w:lvlJc w:val="left"/>
      <w:pPr>
        <w:tabs>
          <w:tab w:val="num" w:pos="720"/>
        </w:tabs>
        <w:ind w:left="720" w:hanging="360"/>
      </w:pPr>
      <w:rPr>
        <w:rFonts w:ascii="Symbol" w:hAnsi="Symbol" w:hint="default"/>
      </w:rPr>
    </w:lvl>
    <w:lvl w:ilvl="1" w:tplc="E586E11A" w:tentative="1">
      <w:start w:val="1"/>
      <w:numFmt w:val="bullet"/>
      <w:lvlText w:val=""/>
      <w:lvlJc w:val="left"/>
      <w:pPr>
        <w:tabs>
          <w:tab w:val="num" w:pos="1440"/>
        </w:tabs>
        <w:ind w:left="1440" w:hanging="360"/>
      </w:pPr>
      <w:rPr>
        <w:rFonts w:ascii="Symbol" w:hAnsi="Symbol" w:hint="default"/>
      </w:rPr>
    </w:lvl>
    <w:lvl w:ilvl="2" w:tplc="6512DE2C" w:tentative="1">
      <w:start w:val="1"/>
      <w:numFmt w:val="bullet"/>
      <w:lvlText w:val=""/>
      <w:lvlJc w:val="left"/>
      <w:pPr>
        <w:tabs>
          <w:tab w:val="num" w:pos="2160"/>
        </w:tabs>
        <w:ind w:left="2160" w:hanging="360"/>
      </w:pPr>
      <w:rPr>
        <w:rFonts w:ascii="Symbol" w:hAnsi="Symbol" w:hint="default"/>
      </w:rPr>
    </w:lvl>
    <w:lvl w:ilvl="3" w:tplc="EE58238A" w:tentative="1">
      <w:start w:val="1"/>
      <w:numFmt w:val="bullet"/>
      <w:lvlText w:val=""/>
      <w:lvlJc w:val="left"/>
      <w:pPr>
        <w:tabs>
          <w:tab w:val="num" w:pos="2880"/>
        </w:tabs>
        <w:ind w:left="2880" w:hanging="360"/>
      </w:pPr>
      <w:rPr>
        <w:rFonts w:ascii="Symbol" w:hAnsi="Symbol" w:hint="default"/>
      </w:rPr>
    </w:lvl>
    <w:lvl w:ilvl="4" w:tplc="EA3EF05E" w:tentative="1">
      <w:start w:val="1"/>
      <w:numFmt w:val="bullet"/>
      <w:lvlText w:val=""/>
      <w:lvlJc w:val="left"/>
      <w:pPr>
        <w:tabs>
          <w:tab w:val="num" w:pos="3600"/>
        </w:tabs>
        <w:ind w:left="3600" w:hanging="360"/>
      </w:pPr>
      <w:rPr>
        <w:rFonts w:ascii="Symbol" w:hAnsi="Symbol" w:hint="default"/>
      </w:rPr>
    </w:lvl>
    <w:lvl w:ilvl="5" w:tplc="FB163D66" w:tentative="1">
      <w:start w:val="1"/>
      <w:numFmt w:val="bullet"/>
      <w:lvlText w:val=""/>
      <w:lvlJc w:val="left"/>
      <w:pPr>
        <w:tabs>
          <w:tab w:val="num" w:pos="4320"/>
        </w:tabs>
        <w:ind w:left="4320" w:hanging="360"/>
      </w:pPr>
      <w:rPr>
        <w:rFonts w:ascii="Symbol" w:hAnsi="Symbol" w:hint="default"/>
      </w:rPr>
    </w:lvl>
    <w:lvl w:ilvl="6" w:tplc="EEF4A5E2" w:tentative="1">
      <w:start w:val="1"/>
      <w:numFmt w:val="bullet"/>
      <w:lvlText w:val=""/>
      <w:lvlJc w:val="left"/>
      <w:pPr>
        <w:tabs>
          <w:tab w:val="num" w:pos="5040"/>
        </w:tabs>
        <w:ind w:left="5040" w:hanging="360"/>
      </w:pPr>
      <w:rPr>
        <w:rFonts w:ascii="Symbol" w:hAnsi="Symbol" w:hint="default"/>
      </w:rPr>
    </w:lvl>
    <w:lvl w:ilvl="7" w:tplc="67406572" w:tentative="1">
      <w:start w:val="1"/>
      <w:numFmt w:val="bullet"/>
      <w:lvlText w:val=""/>
      <w:lvlJc w:val="left"/>
      <w:pPr>
        <w:tabs>
          <w:tab w:val="num" w:pos="5760"/>
        </w:tabs>
        <w:ind w:left="5760" w:hanging="360"/>
      </w:pPr>
      <w:rPr>
        <w:rFonts w:ascii="Symbol" w:hAnsi="Symbol" w:hint="default"/>
      </w:rPr>
    </w:lvl>
    <w:lvl w:ilvl="8" w:tplc="3E4677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4A15AB"/>
    <w:multiLevelType w:val="multilevel"/>
    <w:tmpl w:val="D7D8F9F6"/>
    <w:lvl w:ilvl="0">
      <w:start w:val="1"/>
      <w:numFmt w:val="decimal"/>
      <w:pStyle w:val="FigureCaption"/>
      <w:suff w:val="nothing"/>
      <w:lvlText w:val="Figure %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336132E"/>
    <w:multiLevelType w:val="multilevel"/>
    <w:tmpl w:val="D1A2AFD0"/>
    <w:lvl w:ilvl="0">
      <w:start w:val="1"/>
      <w:numFmt w:val="upperRoman"/>
      <w:pStyle w:val="Heading1"/>
      <w:suff w:val="nothing"/>
      <w:lvlText w:val="Section %1:  "/>
      <w:lvlJc w:val="left"/>
      <w:pPr>
        <w:ind w:left="360" w:hanging="360"/>
      </w:pPr>
      <w:rPr>
        <w:rFonts w:ascii="Franklin Gothic Medium" w:hAnsi="Franklin Gothic Medium" w:hint="default"/>
        <w:b w:val="0"/>
        <w:bCs w:val="0"/>
        <w:i w:val="0"/>
        <w:iCs w:val="0"/>
        <w:caps/>
        <w:smallCaps w:val="0"/>
        <w:strike w:val="0"/>
        <w:dstrike w:val="0"/>
        <w:outline w:val="0"/>
        <w:shadow w:val="0"/>
        <w:emboss w:val="0"/>
        <w:imprint w:val="0"/>
        <w:vanish w:val="0"/>
        <w:color w:val="041E42"/>
        <w:spacing w:val="0"/>
        <w:kern w:val="0"/>
        <w:position w:val="0"/>
        <w:sz w:val="28"/>
        <w:u w:val="single" w:color="041E42"/>
        <w:effect w:val="none"/>
        <w:vertAlign w:val="baseline"/>
        <w:em w:val="none"/>
        <w14:ligatures w14:val="none"/>
        <w14:numForm w14:val="default"/>
        <w14:numSpacing w14:val="default"/>
        <w14:stylisticSets/>
        <w14:cntxtAlts w14:val="0"/>
      </w:rPr>
    </w:lvl>
    <w:lvl w:ilvl="1">
      <w:start w:val="1"/>
      <w:numFmt w:val="decimal"/>
      <w:lvlText w:val="%2."/>
      <w:lvlJc w:val="left"/>
      <w:pPr>
        <w:ind w:left="864" w:hanging="504"/>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600A39B7"/>
    <w:multiLevelType w:val="hybridMultilevel"/>
    <w:tmpl w:val="CE5A080C"/>
    <w:lvl w:ilvl="0" w:tplc="288E3220">
      <w:start w:val="1"/>
      <w:numFmt w:val="bullet"/>
      <w:lvlText w:val=""/>
      <w:lvlPicBulletId w:val="2"/>
      <w:lvlJc w:val="left"/>
      <w:pPr>
        <w:tabs>
          <w:tab w:val="num" w:pos="720"/>
        </w:tabs>
        <w:ind w:left="720" w:hanging="360"/>
      </w:pPr>
      <w:rPr>
        <w:rFonts w:ascii="Symbol" w:hAnsi="Symbol" w:hint="default"/>
      </w:rPr>
    </w:lvl>
    <w:lvl w:ilvl="1" w:tplc="70F4ADE8" w:tentative="1">
      <w:start w:val="1"/>
      <w:numFmt w:val="bullet"/>
      <w:lvlText w:val=""/>
      <w:lvlJc w:val="left"/>
      <w:pPr>
        <w:tabs>
          <w:tab w:val="num" w:pos="1440"/>
        </w:tabs>
        <w:ind w:left="1440" w:hanging="360"/>
      </w:pPr>
      <w:rPr>
        <w:rFonts w:ascii="Symbol" w:hAnsi="Symbol" w:hint="default"/>
      </w:rPr>
    </w:lvl>
    <w:lvl w:ilvl="2" w:tplc="4C64F5C2" w:tentative="1">
      <w:start w:val="1"/>
      <w:numFmt w:val="bullet"/>
      <w:lvlText w:val=""/>
      <w:lvlJc w:val="left"/>
      <w:pPr>
        <w:tabs>
          <w:tab w:val="num" w:pos="2160"/>
        </w:tabs>
        <w:ind w:left="2160" w:hanging="360"/>
      </w:pPr>
      <w:rPr>
        <w:rFonts w:ascii="Symbol" w:hAnsi="Symbol" w:hint="default"/>
      </w:rPr>
    </w:lvl>
    <w:lvl w:ilvl="3" w:tplc="D2A23996" w:tentative="1">
      <w:start w:val="1"/>
      <w:numFmt w:val="bullet"/>
      <w:lvlText w:val=""/>
      <w:lvlJc w:val="left"/>
      <w:pPr>
        <w:tabs>
          <w:tab w:val="num" w:pos="2880"/>
        </w:tabs>
        <w:ind w:left="2880" w:hanging="360"/>
      </w:pPr>
      <w:rPr>
        <w:rFonts w:ascii="Symbol" w:hAnsi="Symbol" w:hint="default"/>
      </w:rPr>
    </w:lvl>
    <w:lvl w:ilvl="4" w:tplc="97589E3A" w:tentative="1">
      <w:start w:val="1"/>
      <w:numFmt w:val="bullet"/>
      <w:lvlText w:val=""/>
      <w:lvlJc w:val="left"/>
      <w:pPr>
        <w:tabs>
          <w:tab w:val="num" w:pos="3600"/>
        </w:tabs>
        <w:ind w:left="3600" w:hanging="360"/>
      </w:pPr>
      <w:rPr>
        <w:rFonts w:ascii="Symbol" w:hAnsi="Symbol" w:hint="default"/>
      </w:rPr>
    </w:lvl>
    <w:lvl w:ilvl="5" w:tplc="AD60A62E" w:tentative="1">
      <w:start w:val="1"/>
      <w:numFmt w:val="bullet"/>
      <w:lvlText w:val=""/>
      <w:lvlJc w:val="left"/>
      <w:pPr>
        <w:tabs>
          <w:tab w:val="num" w:pos="4320"/>
        </w:tabs>
        <w:ind w:left="4320" w:hanging="360"/>
      </w:pPr>
      <w:rPr>
        <w:rFonts w:ascii="Symbol" w:hAnsi="Symbol" w:hint="default"/>
      </w:rPr>
    </w:lvl>
    <w:lvl w:ilvl="6" w:tplc="C194E1EE" w:tentative="1">
      <w:start w:val="1"/>
      <w:numFmt w:val="bullet"/>
      <w:lvlText w:val=""/>
      <w:lvlJc w:val="left"/>
      <w:pPr>
        <w:tabs>
          <w:tab w:val="num" w:pos="5040"/>
        </w:tabs>
        <w:ind w:left="5040" w:hanging="360"/>
      </w:pPr>
      <w:rPr>
        <w:rFonts w:ascii="Symbol" w:hAnsi="Symbol" w:hint="default"/>
      </w:rPr>
    </w:lvl>
    <w:lvl w:ilvl="7" w:tplc="EDC424A8" w:tentative="1">
      <w:start w:val="1"/>
      <w:numFmt w:val="bullet"/>
      <w:lvlText w:val=""/>
      <w:lvlJc w:val="left"/>
      <w:pPr>
        <w:tabs>
          <w:tab w:val="num" w:pos="5760"/>
        </w:tabs>
        <w:ind w:left="5760" w:hanging="360"/>
      </w:pPr>
      <w:rPr>
        <w:rFonts w:ascii="Symbol" w:hAnsi="Symbol" w:hint="default"/>
      </w:rPr>
    </w:lvl>
    <w:lvl w:ilvl="8" w:tplc="C478A0C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D8B09C5"/>
    <w:multiLevelType w:val="hybridMultilevel"/>
    <w:tmpl w:val="0BAC405E"/>
    <w:lvl w:ilvl="0" w:tplc="B6EABAAA">
      <w:start w:val="1"/>
      <w:numFmt w:val="bullet"/>
      <w:lvlText w:val=""/>
      <w:lvlPicBulletId w:val="1"/>
      <w:lvlJc w:val="left"/>
      <w:pPr>
        <w:tabs>
          <w:tab w:val="num" w:pos="720"/>
        </w:tabs>
        <w:ind w:left="720" w:hanging="360"/>
      </w:pPr>
      <w:rPr>
        <w:rFonts w:ascii="Symbol" w:hAnsi="Symbol" w:hint="default"/>
      </w:rPr>
    </w:lvl>
    <w:lvl w:ilvl="1" w:tplc="A3E290DC" w:tentative="1">
      <w:start w:val="1"/>
      <w:numFmt w:val="bullet"/>
      <w:lvlText w:val=""/>
      <w:lvlJc w:val="left"/>
      <w:pPr>
        <w:tabs>
          <w:tab w:val="num" w:pos="1440"/>
        </w:tabs>
        <w:ind w:left="1440" w:hanging="360"/>
      </w:pPr>
      <w:rPr>
        <w:rFonts w:ascii="Symbol" w:hAnsi="Symbol" w:hint="default"/>
      </w:rPr>
    </w:lvl>
    <w:lvl w:ilvl="2" w:tplc="C966FC70" w:tentative="1">
      <w:start w:val="1"/>
      <w:numFmt w:val="bullet"/>
      <w:lvlText w:val=""/>
      <w:lvlJc w:val="left"/>
      <w:pPr>
        <w:tabs>
          <w:tab w:val="num" w:pos="2160"/>
        </w:tabs>
        <w:ind w:left="2160" w:hanging="360"/>
      </w:pPr>
      <w:rPr>
        <w:rFonts w:ascii="Symbol" w:hAnsi="Symbol" w:hint="default"/>
      </w:rPr>
    </w:lvl>
    <w:lvl w:ilvl="3" w:tplc="EB00007A" w:tentative="1">
      <w:start w:val="1"/>
      <w:numFmt w:val="bullet"/>
      <w:lvlText w:val=""/>
      <w:lvlJc w:val="left"/>
      <w:pPr>
        <w:tabs>
          <w:tab w:val="num" w:pos="2880"/>
        </w:tabs>
        <w:ind w:left="2880" w:hanging="360"/>
      </w:pPr>
      <w:rPr>
        <w:rFonts w:ascii="Symbol" w:hAnsi="Symbol" w:hint="default"/>
      </w:rPr>
    </w:lvl>
    <w:lvl w:ilvl="4" w:tplc="836EB60E" w:tentative="1">
      <w:start w:val="1"/>
      <w:numFmt w:val="bullet"/>
      <w:lvlText w:val=""/>
      <w:lvlJc w:val="left"/>
      <w:pPr>
        <w:tabs>
          <w:tab w:val="num" w:pos="3600"/>
        </w:tabs>
        <w:ind w:left="3600" w:hanging="360"/>
      </w:pPr>
      <w:rPr>
        <w:rFonts w:ascii="Symbol" w:hAnsi="Symbol" w:hint="default"/>
      </w:rPr>
    </w:lvl>
    <w:lvl w:ilvl="5" w:tplc="D0C23422" w:tentative="1">
      <w:start w:val="1"/>
      <w:numFmt w:val="bullet"/>
      <w:lvlText w:val=""/>
      <w:lvlJc w:val="left"/>
      <w:pPr>
        <w:tabs>
          <w:tab w:val="num" w:pos="4320"/>
        </w:tabs>
        <w:ind w:left="4320" w:hanging="360"/>
      </w:pPr>
      <w:rPr>
        <w:rFonts w:ascii="Symbol" w:hAnsi="Symbol" w:hint="default"/>
      </w:rPr>
    </w:lvl>
    <w:lvl w:ilvl="6" w:tplc="7EA0364C" w:tentative="1">
      <w:start w:val="1"/>
      <w:numFmt w:val="bullet"/>
      <w:lvlText w:val=""/>
      <w:lvlJc w:val="left"/>
      <w:pPr>
        <w:tabs>
          <w:tab w:val="num" w:pos="5040"/>
        </w:tabs>
        <w:ind w:left="5040" w:hanging="360"/>
      </w:pPr>
      <w:rPr>
        <w:rFonts w:ascii="Symbol" w:hAnsi="Symbol" w:hint="default"/>
      </w:rPr>
    </w:lvl>
    <w:lvl w:ilvl="7" w:tplc="6EBA6106" w:tentative="1">
      <w:start w:val="1"/>
      <w:numFmt w:val="bullet"/>
      <w:lvlText w:val=""/>
      <w:lvlJc w:val="left"/>
      <w:pPr>
        <w:tabs>
          <w:tab w:val="num" w:pos="5760"/>
        </w:tabs>
        <w:ind w:left="5760" w:hanging="360"/>
      </w:pPr>
      <w:rPr>
        <w:rFonts w:ascii="Symbol" w:hAnsi="Symbol" w:hint="default"/>
      </w:rPr>
    </w:lvl>
    <w:lvl w:ilvl="8" w:tplc="A4C0CC8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E931CE1"/>
    <w:multiLevelType w:val="multilevel"/>
    <w:tmpl w:val="C68215D2"/>
    <w:lvl w:ilvl="0">
      <w:start w:val="1"/>
      <w:numFmt w:val="decimal"/>
      <w:suff w:val="nothing"/>
      <w:lvlText w:val="Table %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3"/>
  </w:num>
  <w:num w:numId="3">
    <w:abstractNumId w:val="7"/>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1"/>
  </w:num>
  <w:num w:numId="15">
    <w:abstractNumId w:val="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8"/>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B09"/>
    <w:rsid w:val="00025C94"/>
    <w:rsid w:val="00032E55"/>
    <w:rsid w:val="00035405"/>
    <w:rsid w:val="00035508"/>
    <w:rsid w:val="000426DA"/>
    <w:rsid w:val="0005321E"/>
    <w:rsid w:val="00063B6F"/>
    <w:rsid w:val="000716C2"/>
    <w:rsid w:val="00084458"/>
    <w:rsid w:val="00090478"/>
    <w:rsid w:val="000A6838"/>
    <w:rsid w:val="000A74B9"/>
    <w:rsid w:val="000B68DD"/>
    <w:rsid w:val="000C203D"/>
    <w:rsid w:val="000E2C6B"/>
    <w:rsid w:val="000E541C"/>
    <w:rsid w:val="000E60FA"/>
    <w:rsid w:val="000F076F"/>
    <w:rsid w:val="000F5D3F"/>
    <w:rsid w:val="00101151"/>
    <w:rsid w:val="00101DE4"/>
    <w:rsid w:val="001127EA"/>
    <w:rsid w:val="00113361"/>
    <w:rsid w:val="0011448A"/>
    <w:rsid w:val="00135181"/>
    <w:rsid w:val="00146B3D"/>
    <w:rsid w:val="0015665A"/>
    <w:rsid w:val="00156EA6"/>
    <w:rsid w:val="0018037D"/>
    <w:rsid w:val="00180965"/>
    <w:rsid w:val="0019270A"/>
    <w:rsid w:val="00194066"/>
    <w:rsid w:val="00195696"/>
    <w:rsid w:val="001A723B"/>
    <w:rsid w:val="001B1D84"/>
    <w:rsid w:val="001E48D5"/>
    <w:rsid w:val="001E7427"/>
    <w:rsid w:val="001F7F66"/>
    <w:rsid w:val="002109F1"/>
    <w:rsid w:val="00210F0C"/>
    <w:rsid w:val="002230B9"/>
    <w:rsid w:val="002378EE"/>
    <w:rsid w:val="00240EE1"/>
    <w:rsid w:val="0024558E"/>
    <w:rsid w:val="00245705"/>
    <w:rsid w:val="00254BEF"/>
    <w:rsid w:val="00260311"/>
    <w:rsid w:val="0026518A"/>
    <w:rsid w:val="00265D35"/>
    <w:rsid w:val="002746C8"/>
    <w:rsid w:val="00290A69"/>
    <w:rsid w:val="00294C48"/>
    <w:rsid w:val="002A036C"/>
    <w:rsid w:val="002C48FA"/>
    <w:rsid w:val="002D3A43"/>
    <w:rsid w:val="00304C76"/>
    <w:rsid w:val="00312127"/>
    <w:rsid w:val="00316A9B"/>
    <w:rsid w:val="00336E9A"/>
    <w:rsid w:val="00355ADF"/>
    <w:rsid w:val="00394135"/>
    <w:rsid w:val="00396391"/>
    <w:rsid w:val="003A593A"/>
    <w:rsid w:val="003B649F"/>
    <w:rsid w:val="003D3F6A"/>
    <w:rsid w:val="003D73DD"/>
    <w:rsid w:val="0040351F"/>
    <w:rsid w:val="0040562C"/>
    <w:rsid w:val="004255E3"/>
    <w:rsid w:val="0042591B"/>
    <w:rsid w:val="004512B7"/>
    <w:rsid w:val="00451855"/>
    <w:rsid w:val="00455925"/>
    <w:rsid w:val="004563C2"/>
    <w:rsid w:val="00456E27"/>
    <w:rsid w:val="004631A7"/>
    <w:rsid w:val="00463932"/>
    <w:rsid w:val="0048049D"/>
    <w:rsid w:val="0048099F"/>
    <w:rsid w:val="00480E23"/>
    <w:rsid w:val="00486AB4"/>
    <w:rsid w:val="004A0125"/>
    <w:rsid w:val="004A2657"/>
    <w:rsid w:val="004A7B8D"/>
    <w:rsid w:val="004B1AD4"/>
    <w:rsid w:val="004C4006"/>
    <w:rsid w:val="004C76B2"/>
    <w:rsid w:val="004D7181"/>
    <w:rsid w:val="004E0BAD"/>
    <w:rsid w:val="004F3B42"/>
    <w:rsid w:val="004F3F96"/>
    <w:rsid w:val="004F4363"/>
    <w:rsid w:val="00501693"/>
    <w:rsid w:val="005030F8"/>
    <w:rsid w:val="005209AF"/>
    <w:rsid w:val="005306EA"/>
    <w:rsid w:val="00531ECD"/>
    <w:rsid w:val="00536A77"/>
    <w:rsid w:val="0054251D"/>
    <w:rsid w:val="00554C77"/>
    <w:rsid w:val="00585045"/>
    <w:rsid w:val="005A3DA9"/>
    <w:rsid w:val="005A43CB"/>
    <w:rsid w:val="005A6843"/>
    <w:rsid w:val="005B2328"/>
    <w:rsid w:val="005D076A"/>
    <w:rsid w:val="005D2689"/>
    <w:rsid w:val="005D41D9"/>
    <w:rsid w:val="005D5A5A"/>
    <w:rsid w:val="005E337F"/>
    <w:rsid w:val="005E3DEE"/>
    <w:rsid w:val="005E741F"/>
    <w:rsid w:val="00606AE9"/>
    <w:rsid w:val="00623B58"/>
    <w:rsid w:val="0062768B"/>
    <w:rsid w:val="00635EBA"/>
    <w:rsid w:val="006419D5"/>
    <w:rsid w:val="00643128"/>
    <w:rsid w:val="00644B09"/>
    <w:rsid w:val="006451AC"/>
    <w:rsid w:val="0065352A"/>
    <w:rsid w:val="00656C68"/>
    <w:rsid w:val="006659B2"/>
    <w:rsid w:val="0066751F"/>
    <w:rsid w:val="00675134"/>
    <w:rsid w:val="00696299"/>
    <w:rsid w:val="006A7F8D"/>
    <w:rsid w:val="006B7243"/>
    <w:rsid w:val="006E39E9"/>
    <w:rsid w:val="006E57F9"/>
    <w:rsid w:val="00711DED"/>
    <w:rsid w:val="00714422"/>
    <w:rsid w:val="00725E8F"/>
    <w:rsid w:val="00734D89"/>
    <w:rsid w:val="0074275A"/>
    <w:rsid w:val="00754435"/>
    <w:rsid w:val="00760A88"/>
    <w:rsid w:val="00763AA8"/>
    <w:rsid w:val="00765062"/>
    <w:rsid w:val="00774A9F"/>
    <w:rsid w:val="00781C44"/>
    <w:rsid w:val="007965EC"/>
    <w:rsid w:val="007967F2"/>
    <w:rsid w:val="007A22CA"/>
    <w:rsid w:val="007A69CB"/>
    <w:rsid w:val="007C4277"/>
    <w:rsid w:val="007D0AFA"/>
    <w:rsid w:val="007D1F69"/>
    <w:rsid w:val="007D76A7"/>
    <w:rsid w:val="007E6992"/>
    <w:rsid w:val="00804EE5"/>
    <w:rsid w:val="0080516A"/>
    <w:rsid w:val="0080787C"/>
    <w:rsid w:val="0081640E"/>
    <w:rsid w:val="00837765"/>
    <w:rsid w:val="00846EF2"/>
    <w:rsid w:val="0084778C"/>
    <w:rsid w:val="00854A8E"/>
    <w:rsid w:val="00861C01"/>
    <w:rsid w:val="008725FA"/>
    <w:rsid w:val="0087288C"/>
    <w:rsid w:val="00872DA6"/>
    <w:rsid w:val="00873080"/>
    <w:rsid w:val="0088016B"/>
    <w:rsid w:val="00880F40"/>
    <w:rsid w:val="008843B4"/>
    <w:rsid w:val="008900D9"/>
    <w:rsid w:val="008A13D4"/>
    <w:rsid w:val="008A6AB1"/>
    <w:rsid w:val="008B2905"/>
    <w:rsid w:val="008C4BE3"/>
    <w:rsid w:val="008D62CE"/>
    <w:rsid w:val="008F21AF"/>
    <w:rsid w:val="008F6EFB"/>
    <w:rsid w:val="009070FD"/>
    <w:rsid w:val="00932BE8"/>
    <w:rsid w:val="0093381A"/>
    <w:rsid w:val="009369BA"/>
    <w:rsid w:val="00937A40"/>
    <w:rsid w:val="0094065F"/>
    <w:rsid w:val="009430E1"/>
    <w:rsid w:val="00947D50"/>
    <w:rsid w:val="009607FA"/>
    <w:rsid w:val="009656D6"/>
    <w:rsid w:val="00967CA4"/>
    <w:rsid w:val="00990486"/>
    <w:rsid w:val="009A056F"/>
    <w:rsid w:val="009B2204"/>
    <w:rsid w:val="009B69F3"/>
    <w:rsid w:val="009B6B4B"/>
    <w:rsid w:val="009C4B90"/>
    <w:rsid w:val="009C64BE"/>
    <w:rsid w:val="00A02EC4"/>
    <w:rsid w:val="00A05C4F"/>
    <w:rsid w:val="00A1351F"/>
    <w:rsid w:val="00A21983"/>
    <w:rsid w:val="00A25953"/>
    <w:rsid w:val="00A34D57"/>
    <w:rsid w:val="00A373F0"/>
    <w:rsid w:val="00A418AB"/>
    <w:rsid w:val="00A43EB4"/>
    <w:rsid w:val="00A643F3"/>
    <w:rsid w:val="00A9740F"/>
    <w:rsid w:val="00AA12A2"/>
    <w:rsid w:val="00AA26E3"/>
    <w:rsid w:val="00AB0BD7"/>
    <w:rsid w:val="00AD4F26"/>
    <w:rsid w:val="00AE66E1"/>
    <w:rsid w:val="00B258B9"/>
    <w:rsid w:val="00B275C1"/>
    <w:rsid w:val="00B37D5C"/>
    <w:rsid w:val="00B44C38"/>
    <w:rsid w:val="00B611EB"/>
    <w:rsid w:val="00B71B5D"/>
    <w:rsid w:val="00B831FE"/>
    <w:rsid w:val="00B85316"/>
    <w:rsid w:val="00B90C1E"/>
    <w:rsid w:val="00B927BC"/>
    <w:rsid w:val="00BA0D94"/>
    <w:rsid w:val="00BA2315"/>
    <w:rsid w:val="00BA40E8"/>
    <w:rsid w:val="00BB20E2"/>
    <w:rsid w:val="00BD206E"/>
    <w:rsid w:val="00BD639F"/>
    <w:rsid w:val="00BD7F00"/>
    <w:rsid w:val="00C1450E"/>
    <w:rsid w:val="00C20FC2"/>
    <w:rsid w:val="00C26ACF"/>
    <w:rsid w:val="00C33AF0"/>
    <w:rsid w:val="00C45E51"/>
    <w:rsid w:val="00C533DD"/>
    <w:rsid w:val="00C53654"/>
    <w:rsid w:val="00C91E3D"/>
    <w:rsid w:val="00C97170"/>
    <w:rsid w:val="00CA594B"/>
    <w:rsid w:val="00CA750A"/>
    <w:rsid w:val="00CB1D85"/>
    <w:rsid w:val="00CB6D9F"/>
    <w:rsid w:val="00CC60A9"/>
    <w:rsid w:val="00CD4565"/>
    <w:rsid w:val="00CE7527"/>
    <w:rsid w:val="00D0049E"/>
    <w:rsid w:val="00D11A7B"/>
    <w:rsid w:val="00D139BF"/>
    <w:rsid w:val="00D21D2C"/>
    <w:rsid w:val="00D4084E"/>
    <w:rsid w:val="00D45564"/>
    <w:rsid w:val="00D52838"/>
    <w:rsid w:val="00D53029"/>
    <w:rsid w:val="00D55E8B"/>
    <w:rsid w:val="00D56D20"/>
    <w:rsid w:val="00D67615"/>
    <w:rsid w:val="00D74739"/>
    <w:rsid w:val="00D776E3"/>
    <w:rsid w:val="00D82BEE"/>
    <w:rsid w:val="00D955D8"/>
    <w:rsid w:val="00D96349"/>
    <w:rsid w:val="00DC31B3"/>
    <w:rsid w:val="00DC4CD6"/>
    <w:rsid w:val="00DC6ECE"/>
    <w:rsid w:val="00DE11DC"/>
    <w:rsid w:val="00DE765B"/>
    <w:rsid w:val="00E16E11"/>
    <w:rsid w:val="00E35F74"/>
    <w:rsid w:val="00E4202D"/>
    <w:rsid w:val="00E4211D"/>
    <w:rsid w:val="00E46102"/>
    <w:rsid w:val="00E5258D"/>
    <w:rsid w:val="00E538D9"/>
    <w:rsid w:val="00E55535"/>
    <w:rsid w:val="00E55B04"/>
    <w:rsid w:val="00E63588"/>
    <w:rsid w:val="00E7284D"/>
    <w:rsid w:val="00E7618A"/>
    <w:rsid w:val="00E77ACB"/>
    <w:rsid w:val="00E83EAF"/>
    <w:rsid w:val="00EA33BF"/>
    <w:rsid w:val="00EA5D05"/>
    <w:rsid w:val="00ED277F"/>
    <w:rsid w:val="00ED4004"/>
    <w:rsid w:val="00ED78CA"/>
    <w:rsid w:val="00EE6752"/>
    <w:rsid w:val="00EF08A5"/>
    <w:rsid w:val="00EF1CDC"/>
    <w:rsid w:val="00EF54BD"/>
    <w:rsid w:val="00F00220"/>
    <w:rsid w:val="00F20785"/>
    <w:rsid w:val="00F225F9"/>
    <w:rsid w:val="00F32C90"/>
    <w:rsid w:val="00F52421"/>
    <w:rsid w:val="00F54B55"/>
    <w:rsid w:val="00F5552B"/>
    <w:rsid w:val="00F60403"/>
    <w:rsid w:val="00F64A1B"/>
    <w:rsid w:val="00F753A4"/>
    <w:rsid w:val="00F767E3"/>
    <w:rsid w:val="00F81D1B"/>
    <w:rsid w:val="00F92E81"/>
    <w:rsid w:val="00FA15BD"/>
    <w:rsid w:val="00FB041F"/>
    <w:rsid w:val="00FB42F9"/>
    <w:rsid w:val="00FB7B7F"/>
    <w:rsid w:val="00FC2F48"/>
    <w:rsid w:val="00FC56B4"/>
    <w:rsid w:val="00FF1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39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0E8"/>
    <w:pPr>
      <w:spacing w:after="80" w:line="240" w:lineRule="auto"/>
    </w:pPr>
  </w:style>
  <w:style w:type="paragraph" w:styleId="Heading1">
    <w:name w:val="heading 1"/>
    <w:basedOn w:val="Normal"/>
    <w:next w:val="Normal"/>
    <w:link w:val="Heading1Char"/>
    <w:autoRedefine/>
    <w:uiPriority w:val="9"/>
    <w:qFormat/>
    <w:rsid w:val="00BA40E8"/>
    <w:pPr>
      <w:numPr>
        <w:numId w:val="12"/>
      </w:numPr>
      <w:spacing w:before="120"/>
      <w:outlineLvl w:val="0"/>
    </w:pPr>
    <w:rPr>
      <w:rFonts w:ascii="Franklin Gothic Medium" w:hAnsi="Franklin Gothic Medium"/>
      <w:caps/>
      <w:color w:val="041E42"/>
      <w:sz w:val="28"/>
      <w:szCs w:val="52"/>
      <w:u w:val="single"/>
    </w:rPr>
  </w:style>
  <w:style w:type="paragraph" w:styleId="Heading2">
    <w:name w:val="heading 2"/>
    <w:basedOn w:val="Normal"/>
    <w:next w:val="Normal"/>
    <w:link w:val="Heading2Char"/>
    <w:autoRedefine/>
    <w:uiPriority w:val="9"/>
    <w:unhideWhenUsed/>
    <w:qFormat/>
    <w:rsid w:val="00BA40E8"/>
    <w:pPr>
      <w:numPr>
        <w:ilvl w:val="1"/>
        <w:numId w:val="22"/>
      </w:numPr>
      <w:spacing w:before="80" w:after="40"/>
      <w:outlineLvl w:val="1"/>
    </w:pPr>
    <w:rPr>
      <w:b/>
      <w:i/>
      <w:color w:val="7F7F7F"/>
      <w:sz w:val="32"/>
      <w:szCs w:val="24"/>
    </w:rPr>
  </w:style>
  <w:style w:type="paragraph" w:styleId="Heading3">
    <w:name w:val="heading 3"/>
    <w:basedOn w:val="Normal"/>
    <w:next w:val="Normal"/>
    <w:link w:val="Heading3Char"/>
    <w:autoRedefine/>
    <w:uiPriority w:val="9"/>
    <w:unhideWhenUsed/>
    <w:qFormat/>
    <w:rsid w:val="00BA40E8"/>
    <w:pPr>
      <w:numPr>
        <w:ilvl w:val="2"/>
        <w:numId w:val="22"/>
      </w:numPr>
      <w:spacing w:before="80" w:after="40"/>
      <w:outlineLvl w:val="2"/>
    </w:pPr>
    <w:rPr>
      <w:rFonts w:ascii="Franklin Gothic Medium" w:hAnsi="Franklin Gothic Medium"/>
      <w:color w:val="99C2F9"/>
      <w:sz w:val="28"/>
      <w:szCs w:val="28"/>
    </w:rPr>
  </w:style>
  <w:style w:type="paragraph" w:styleId="Heading4">
    <w:name w:val="heading 4"/>
    <w:basedOn w:val="ListParagraph"/>
    <w:next w:val="Normal"/>
    <w:link w:val="Heading4Char"/>
    <w:autoRedefine/>
    <w:uiPriority w:val="9"/>
    <w:unhideWhenUsed/>
    <w:qFormat/>
    <w:rsid w:val="00BA40E8"/>
    <w:pPr>
      <w:numPr>
        <w:ilvl w:val="3"/>
        <w:numId w:val="22"/>
      </w:numPr>
      <w:spacing w:before="120"/>
      <w:contextualSpacing w:val="0"/>
      <w:outlineLvl w:val="3"/>
    </w:pPr>
    <w:rPr>
      <w:rFonts w:ascii="Franklin Gothic Medium Cond" w:hAnsi="Franklin Gothic Medium Cond"/>
      <w:caps/>
      <w:color w:val="041E42"/>
      <w:sz w:val="24"/>
      <w:szCs w:val="24"/>
    </w:rPr>
  </w:style>
  <w:style w:type="paragraph" w:styleId="Heading5">
    <w:name w:val="heading 5"/>
    <w:basedOn w:val="Normal"/>
    <w:next w:val="Normal"/>
    <w:link w:val="Heading5Char"/>
    <w:autoRedefine/>
    <w:uiPriority w:val="9"/>
    <w:unhideWhenUsed/>
    <w:qFormat/>
    <w:rsid w:val="00BA40E8"/>
    <w:pPr>
      <w:numPr>
        <w:ilvl w:val="4"/>
        <w:numId w:val="5"/>
      </w:numPr>
      <w:spacing w:before="120"/>
      <w:outlineLvl w:val="4"/>
    </w:pPr>
    <w:rPr>
      <w:rFonts w:ascii="Franklin Gothic Medium" w:hAnsi="Franklin Gothic Medium"/>
      <w:i/>
      <w:iCs/>
      <w:color w:val="7F7F7F"/>
      <w:sz w:val="24"/>
      <w:szCs w:val="24"/>
    </w:rPr>
  </w:style>
  <w:style w:type="paragraph" w:styleId="Heading6">
    <w:name w:val="heading 6"/>
    <w:basedOn w:val="Normal"/>
    <w:next w:val="Normal"/>
    <w:link w:val="Heading6Char"/>
    <w:autoRedefine/>
    <w:uiPriority w:val="9"/>
    <w:unhideWhenUsed/>
    <w:qFormat/>
    <w:rsid w:val="00BA40E8"/>
    <w:pPr>
      <w:numPr>
        <w:ilvl w:val="5"/>
        <w:numId w:val="5"/>
      </w:numPr>
      <w:spacing w:before="120"/>
      <w:outlineLvl w:val="5"/>
    </w:pPr>
    <w:rPr>
      <w:rFonts w:ascii="Franklin Gothic Medium" w:hAnsi="Franklin Gothic Medium"/>
      <w:color w:val="041E42"/>
      <w:sz w:val="24"/>
      <w:szCs w:val="24"/>
    </w:rPr>
  </w:style>
  <w:style w:type="paragraph" w:styleId="Heading7">
    <w:name w:val="heading 7"/>
    <w:basedOn w:val="Normal"/>
    <w:next w:val="Normal"/>
    <w:link w:val="Heading7Char"/>
    <w:autoRedefine/>
    <w:uiPriority w:val="9"/>
    <w:unhideWhenUsed/>
    <w:rsid w:val="00BA40E8"/>
    <w:pPr>
      <w:spacing w:before="120"/>
      <w:outlineLvl w:val="6"/>
    </w:pPr>
    <w:rPr>
      <w:rFonts w:ascii="Franklin Gothic Medium" w:hAnsi="Franklin Gothic Medium"/>
      <w:color w:val="99C2F9"/>
      <w:sz w:val="28"/>
      <w:szCs w:val="28"/>
    </w:rPr>
  </w:style>
  <w:style w:type="paragraph" w:styleId="Heading8">
    <w:name w:val="heading 8"/>
    <w:basedOn w:val="Normal"/>
    <w:next w:val="Normal"/>
    <w:link w:val="Heading8Char"/>
    <w:uiPriority w:val="9"/>
    <w:unhideWhenUsed/>
    <w:rsid w:val="00BA40E8"/>
    <w:pPr>
      <w:keepNext/>
      <w:keepLines/>
      <w:spacing w:before="1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BA40E8"/>
    <w:pPr>
      <w:keepNext/>
      <w:keepLines/>
      <w:spacing w:before="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0E8"/>
    <w:rPr>
      <w:rFonts w:ascii="Franklin Gothic Medium" w:hAnsi="Franklin Gothic Medium"/>
      <w:caps/>
      <w:color w:val="041E42"/>
      <w:sz w:val="28"/>
      <w:szCs w:val="52"/>
      <w:u w:val="single"/>
    </w:rPr>
  </w:style>
  <w:style w:type="paragraph" w:styleId="BalloonText">
    <w:name w:val="Balloon Text"/>
    <w:basedOn w:val="Normal"/>
    <w:link w:val="BalloonTextChar"/>
    <w:uiPriority w:val="99"/>
    <w:semiHidden/>
    <w:unhideWhenUsed/>
    <w:rsid w:val="00BA40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0E8"/>
    <w:rPr>
      <w:rFonts w:ascii="Segoe UI" w:hAnsi="Segoe UI" w:cs="Segoe UI"/>
      <w:sz w:val="18"/>
      <w:szCs w:val="18"/>
    </w:rPr>
  </w:style>
  <w:style w:type="paragraph" w:styleId="Caption">
    <w:name w:val="caption"/>
    <w:aliases w:val="Caption - Table"/>
    <w:basedOn w:val="Normal"/>
    <w:autoRedefine/>
    <w:uiPriority w:val="35"/>
    <w:unhideWhenUsed/>
    <w:qFormat/>
    <w:rsid w:val="0015665A"/>
    <w:pPr>
      <w:keepNext/>
      <w:spacing w:after="120"/>
      <w:contextualSpacing/>
      <w:jc w:val="center"/>
    </w:pPr>
    <w:rPr>
      <w:i/>
      <w:iCs/>
      <w:color w:val="7F7F7F"/>
      <w:sz w:val="20"/>
      <w:szCs w:val="20"/>
    </w:rPr>
  </w:style>
  <w:style w:type="paragraph" w:styleId="Footer">
    <w:name w:val="footer"/>
    <w:basedOn w:val="Normal"/>
    <w:link w:val="FooterChar"/>
    <w:uiPriority w:val="99"/>
    <w:unhideWhenUsed/>
    <w:rsid w:val="00BA40E8"/>
    <w:pPr>
      <w:spacing w:after="0"/>
      <w:contextualSpacing/>
      <w:jc w:val="right"/>
    </w:pPr>
    <w:rPr>
      <w:color w:val="7F7F7F"/>
      <w:sz w:val="18"/>
      <w:szCs w:val="20"/>
    </w:rPr>
  </w:style>
  <w:style w:type="character" w:customStyle="1" w:styleId="FooterChar">
    <w:name w:val="Footer Char"/>
    <w:basedOn w:val="DefaultParagraphFont"/>
    <w:link w:val="Footer"/>
    <w:uiPriority w:val="99"/>
    <w:rsid w:val="00BA40E8"/>
    <w:rPr>
      <w:color w:val="7F7F7F"/>
      <w:sz w:val="18"/>
      <w:szCs w:val="20"/>
    </w:rPr>
  </w:style>
  <w:style w:type="paragraph" w:styleId="Header">
    <w:name w:val="header"/>
    <w:basedOn w:val="Normal"/>
    <w:link w:val="HeaderChar"/>
    <w:autoRedefine/>
    <w:uiPriority w:val="99"/>
    <w:unhideWhenUsed/>
    <w:qFormat/>
    <w:rsid w:val="00BA40E8"/>
    <w:pPr>
      <w:tabs>
        <w:tab w:val="left" w:pos="1021"/>
        <w:tab w:val="center" w:pos="4680"/>
        <w:tab w:val="right" w:pos="9360"/>
        <w:tab w:val="right" w:pos="10800"/>
      </w:tabs>
      <w:spacing w:after="0"/>
      <w:jc w:val="right"/>
    </w:pPr>
    <w:rPr>
      <w:rFonts w:ascii="Franklin Gothic Medium Cond" w:hAnsi="Franklin Gothic Medium Cond"/>
      <w:color w:val="A6A6A6" w:themeColor="background1" w:themeShade="A6"/>
      <w:sz w:val="16"/>
      <w:szCs w:val="16"/>
    </w:rPr>
  </w:style>
  <w:style w:type="character" w:customStyle="1" w:styleId="HeaderChar">
    <w:name w:val="Header Char"/>
    <w:basedOn w:val="DefaultParagraphFont"/>
    <w:link w:val="Header"/>
    <w:uiPriority w:val="99"/>
    <w:rsid w:val="00BA40E8"/>
    <w:rPr>
      <w:rFonts w:ascii="Franklin Gothic Medium Cond" w:hAnsi="Franklin Gothic Medium Cond"/>
      <w:color w:val="A6A6A6" w:themeColor="background1" w:themeShade="A6"/>
      <w:sz w:val="16"/>
      <w:szCs w:val="16"/>
    </w:rPr>
  </w:style>
  <w:style w:type="paragraph" w:customStyle="1" w:styleId="HeaderProjectReport">
    <w:name w:val="Header Project Report"/>
    <w:basedOn w:val="Header"/>
    <w:qFormat/>
    <w:rsid w:val="00BA40E8"/>
    <w:rPr>
      <w:i/>
      <w:color w:val="041E42"/>
      <w:sz w:val="24"/>
      <w:szCs w:val="24"/>
    </w:rPr>
  </w:style>
  <w:style w:type="character" w:customStyle="1" w:styleId="Heading3Char">
    <w:name w:val="Heading 3 Char"/>
    <w:basedOn w:val="DefaultParagraphFont"/>
    <w:link w:val="Heading3"/>
    <w:uiPriority w:val="9"/>
    <w:rsid w:val="00BA40E8"/>
    <w:rPr>
      <w:rFonts w:ascii="Franklin Gothic Medium" w:hAnsi="Franklin Gothic Medium"/>
      <w:color w:val="99C2F9"/>
      <w:sz w:val="28"/>
      <w:szCs w:val="28"/>
    </w:rPr>
  </w:style>
  <w:style w:type="paragraph" w:styleId="ListParagraph">
    <w:name w:val="List Paragraph"/>
    <w:basedOn w:val="Normal"/>
    <w:uiPriority w:val="34"/>
    <w:rsid w:val="00BA40E8"/>
    <w:pPr>
      <w:ind w:left="720"/>
      <w:contextualSpacing/>
    </w:pPr>
  </w:style>
  <w:style w:type="character" w:customStyle="1" w:styleId="Heading4Char">
    <w:name w:val="Heading 4 Char"/>
    <w:basedOn w:val="DefaultParagraphFont"/>
    <w:link w:val="Heading4"/>
    <w:uiPriority w:val="9"/>
    <w:rsid w:val="00BA40E8"/>
    <w:rPr>
      <w:rFonts w:ascii="Franklin Gothic Medium Cond" w:hAnsi="Franklin Gothic Medium Cond"/>
      <w:caps/>
      <w:color w:val="041E42"/>
      <w:sz w:val="24"/>
      <w:szCs w:val="24"/>
    </w:rPr>
  </w:style>
  <w:style w:type="character" w:customStyle="1" w:styleId="Heading5Char">
    <w:name w:val="Heading 5 Char"/>
    <w:basedOn w:val="DefaultParagraphFont"/>
    <w:link w:val="Heading5"/>
    <w:uiPriority w:val="9"/>
    <w:rsid w:val="00BA40E8"/>
    <w:rPr>
      <w:rFonts w:ascii="Franklin Gothic Medium" w:hAnsi="Franklin Gothic Medium"/>
      <w:i/>
      <w:iCs/>
      <w:color w:val="7F7F7F"/>
      <w:sz w:val="24"/>
      <w:szCs w:val="24"/>
    </w:rPr>
  </w:style>
  <w:style w:type="character" w:customStyle="1" w:styleId="Heading6Char">
    <w:name w:val="Heading 6 Char"/>
    <w:basedOn w:val="DefaultParagraphFont"/>
    <w:link w:val="Heading6"/>
    <w:uiPriority w:val="9"/>
    <w:rsid w:val="00BA40E8"/>
    <w:rPr>
      <w:rFonts w:ascii="Franklin Gothic Medium" w:hAnsi="Franklin Gothic Medium"/>
      <w:color w:val="041E42"/>
      <w:sz w:val="24"/>
      <w:szCs w:val="24"/>
    </w:rPr>
  </w:style>
  <w:style w:type="character" w:customStyle="1" w:styleId="Heading7Char">
    <w:name w:val="Heading 7 Char"/>
    <w:basedOn w:val="DefaultParagraphFont"/>
    <w:link w:val="Heading7"/>
    <w:uiPriority w:val="9"/>
    <w:rsid w:val="00BA40E8"/>
    <w:rPr>
      <w:rFonts w:ascii="Franklin Gothic Medium" w:hAnsi="Franklin Gothic Medium"/>
      <w:color w:val="99C2F9"/>
      <w:sz w:val="28"/>
      <w:szCs w:val="28"/>
    </w:rPr>
  </w:style>
  <w:style w:type="paragraph" w:styleId="Quote">
    <w:name w:val="Quote"/>
    <w:basedOn w:val="Normal"/>
    <w:next w:val="Normal"/>
    <w:link w:val="QuoteChar"/>
    <w:autoRedefine/>
    <w:uiPriority w:val="29"/>
    <w:rsid w:val="00BA40E8"/>
    <w:pPr>
      <w:spacing w:after="0"/>
    </w:pPr>
    <w:rPr>
      <w:rFonts w:ascii="Franklin Gothic Demi" w:hAnsi="Franklin Gothic Demi"/>
      <w:i/>
      <w:iCs/>
      <w:noProof/>
      <w:sz w:val="40"/>
      <w:szCs w:val="40"/>
    </w:rPr>
  </w:style>
  <w:style w:type="character" w:customStyle="1" w:styleId="QuoteChar">
    <w:name w:val="Quote Char"/>
    <w:basedOn w:val="DefaultParagraphFont"/>
    <w:link w:val="Quote"/>
    <w:uiPriority w:val="29"/>
    <w:rsid w:val="00BA40E8"/>
    <w:rPr>
      <w:rFonts w:ascii="Franklin Gothic Demi" w:hAnsi="Franklin Gothic Demi"/>
      <w:i/>
      <w:iCs/>
      <w:noProof/>
      <w:sz w:val="40"/>
      <w:szCs w:val="40"/>
    </w:rPr>
  </w:style>
  <w:style w:type="paragraph" w:customStyle="1" w:styleId="Quote1">
    <w:name w:val="Quote1"/>
    <w:basedOn w:val="Quote"/>
    <w:link w:val="QUOTEChar0"/>
    <w:rsid w:val="00BA40E8"/>
  </w:style>
  <w:style w:type="character" w:customStyle="1" w:styleId="QUOTEChar0">
    <w:name w:val="QUOTE Char"/>
    <w:basedOn w:val="QuoteChar"/>
    <w:link w:val="Quote1"/>
    <w:rsid w:val="00BA40E8"/>
    <w:rPr>
      <w:rFonts w:ascii="Franklin Gothic Demi" w:hAnsi="Franklin Gothic Demi"/>
      <w:i/>
      <w:iCs/>
      <w:noProof/>
      <w:sz w:val="40"/>
      <w:szCs w:val="40"/>
    </w:rPr>
  </w:style>
  <w:style w:type="paragraph" w:styleId="Subtitle">
    <w:name w:val="Subtitle"/>
    <w:basedOn w:val="Normal"/>
    <w:next w:val="Normal"/>
    <w:link w:val="SubtitleChar"/>
    <w:autoRedefine/>
    <w:uiPriority w:val="11"/>
    <w:qFormat/>
    <w:rsid w:val="00BA40E8"/>
    <w:rPr>
      <w:rFonts w:ascii="Franklin Gothic Medium" w:hAnsi="Franklin Gothic Medium"/>
      <w:sz w:val="24"/>
      <w:szCs w:val="24"/>
    </w:rPr>
  </w:style>
  <w:style w:type="character" w:customStyle="1" w:styleId="SubtitleChar">
    <w:name w:val="Subtitle Char"/>
    <w:basedOn w:val="DefaultParagraphFont"/>
    <w:link w:val="Subtitle"/>
    <w:uiPriority w:val="11"/>
    <w:rsid w:val="00BA40E8"/>
    <w:rPr>
      <w:rFonts w:ascii="Franklin Gothic Medium" w:hAnsi="Franklin Gothic Medium"/>
      <w:sz w:val="24"/>
      <w:szCs w:val="24"/>
    </w:rPr>
  </w:style>
  <w:style w:type="paragraph" w:styleId="Title">
    <w:name w:val="Title"/>
    <w:basedOn w:val="Normal"/>
    <w:next w:val="Normal"/>
    <w:link w:val="TitleChar"/>
    <w:autoRedefine/>
    <w:uiPriority w:val="10"/>
    <w:qFormat/>
    <w:rsid w:val="00BA40E8"/>
    <w:pPr>
      <w:spacing w:after="0" w:line="276" w:lineRule="auto"/>
      <w:contextualSpacing/>
      <w:jc w:val="center"/>
    </w:pPr>
    <w:rPr>
      <w:rFonts w:ascii="Franklin Gothic Medium" w:eastAsiaTheme="majorEastAsia" w:hAnsi="Franklin Gothic Medium" w:cstheme="majorBidi"/>
      <w:b/>
      <w:color w:val="041E42"/>
      <w:spacing w:val="-10"/>
      <w:kern w:val="28"/>
      <w:sz w:val="64"/>
      <w:szCs w:val="64"/>
    </w:rPr>
  </w:style>
  <w:style w:type="character" w:customStyle="1" w:styleId="TitleChar">
    <w:name w:val="Title Char"/>
    <w:basedOn w:val="DefaultParagraphFont"/>
    <w:link w:val="Title"/>
    <w:uiPriority w:val="10"/>
    <w:rsid w:val="00BA40E8"/>
    <w:rPr>
      <w:rFonts w:ascii="Franklin Gothic Medium" w:eastAsiaTheme="majorEastAsia" w:hAnsi="Franklin Gothic Medium" w:cstheme="majorBidi"/>
      <w:b/>
      <w:color w:val="041E42"/>
      <w:spacing w:val="-10"/>
      <w:kern w:val="28"/>
      <w:sz w:val="64"/>
      <w:szCs w:val="64"/>
    </w:rPr>
  </w:style>
  <w:style w:type="character" w:customStyle="1" w:styleId="Heading8Char">
    <w:name w:val="Heading 8 Char"/>
    <w:basedOn w:val="DefaultParagraphFont"/>
    <w:link w:val="Heading8"/>
    <w:uiPriority w:val="9"/>
    <w:rsid w:val="00BA40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A40E8"/>
    <w:rPr>
      <w:rFonts w:asciiTheme="majorHAnsi" w:eastAsiaTheme="majorEastAsia" w:hAnsiTheme="majorHAnsi" w:cstheme="majorBidi"/>
      <w:i/>
      <w:iCs/>
      <w:color w:val="272727" w:themeColor="text1" w:themeTint="D8"/>
      <w:sz w:val="21"/>
      <w:szCs w:val="21"/>
    </w:rPr>
  </w:style>
  <w:style w:type="paragraph" w:customStyle="1" w:styleId="NormalHeading2">
    <w:name w:val="Normal Heading 2"/>
    <w:basedOn w:val="Normal"/>
    <w:qFormat/>
    <w:rsid w:val="00BA40E8"/>
    <w:pPr>
      <w:ind w:left="720"/>
      <w:contextualSpacing/>
      <w:jc w:val="both"/>
    </w:pPr>
  </w:style>
  <w:style w:type="paragraph" w:customStyle="1" w:styleId="NormalHeading3">
    <w:name w:val="Normal Heading 3"/>
    <w:basedOn w:val="Normal"/>
    <w:autoRedefine/>
    <w:qFormat/>
    <w:rsid w:val="00C53654"/>
    <w:pPr>
      <w:ind w:left="1008"/>
      <w:contextualSpacing/>
      <w:jc w:val="both"/>
    </w:pPr>
  </w:style>
  <w:style w:type="paragraph" w:customStyle="1" w:styleId="NormalHeading4">
    <w:name w:val="Normal Heading 4"/>
    <w:basedOn w:val="Normal"/>
    <w:autoRedefine/>
    <w:qFormat/>
    <w:rsid w:val="00BA40E8"/>
    <w:pPr>
      <w:ind w:left="1267"/>
      <w:contextualSpacing/>
      <w:jc w:val="both"/>
    </w:pPr>
  </w:style>
  <w:style w:type="paragraph" w:customStyle="1" w:styleId="NormalHeading5">
    <w:name w:val="Normal Heading 5"/>
    <w:basedOn w:val="Normal"/>
    <w:qFormat/>
    <w:rsid w:val="00BA40E8"/>
    <w:pPr>
      <w:ind w:left="1620"/>
    </w:pPr>
  </w:style>
  <w:style w:type="paragraph" w:customStyle="1" w:styleId="NormalHeading6">
    <w:name w:val="Normal Heading 6"/>
    <w:basedOn w:val="Normal"/>
    <w:qFormat/>
    <w:rsid w:val="00BA40E8"/>
    <w:pPr>
      <w:ind w:left="2160"/>
    </w:pPr>
  </w:style>
  <w:style w:type="paragraph" w:customStyle="1" w:styleId="NormalBoldHeading1">
    <w:name w:val="Normal Bold Heading 1"/>
    <w:basedOn w:val="Normal"/>
    <w:qFormat/>
    <w:rsid w:val="00BA40E8"/>
    <w:rPr>
      <w:b/>
      <w:color w:val="041E42"/>
    </w:rPr>
  </w:style>
  <w:style w:type="character" w:customStyle="1" w:styleId="Heading2Char">
    <w:name w:val="Heading 2 Char"/>
    <w:basedOn w:val="DefaultParagraphFont"/>
    <w:link w:val="Heading2"/>
    <w:uiPriority w:val="9"/>
    <w:rsid w:val="00BA40E8"/>
    <w:rPr>
      <w:b/>
      <w:i/>
      <w:color w:val="7F7F7F"/>
      <w:sz w:val="32"/>
      <w:szCs w:val="24"/>
    </w:rPr>
  </w:style>
  <w:style w:type="paragraph" w:customStyle="1" w:styleId="NormalItalicsHeading1">
    <w:name w:val="Normal Italics Heading 1"/>
    <w:basedOn w:val="Normal"/>
    <w:qFormat/>
    <w:rsid w:val="00BA40E8"/>
    <w:rPr>
      <w:i/>
    </w:rPr>
  </w:style>
  <w:style w:type="paragraph" w:customStyle="1" w:styleId="NormalUnderlinedHeading1">
    <w:name w:val="Normal Underlined Heading 1"/>
    <w:basedOn w:val="Normal"/>
    <w:qFormat/>
    <w:rsid w:val="00BA40E8"/>
    <w:rPr>
      <w:u w:val="single"/>
    </w:rPr>
  </w:style>
  <w:style w:type="paragraph" w:customStyle="1" w:styleId="NormalBoldItalicsHeading1">
    <w:name w:val="Normal Bold Italics Heading 1"/>
    <w:basedOn w:val="NormalUnderlinedHeading1"/>
    <w:qFormat/>
    <w:rsid w:val="00BA40E8"/>
    <w:rPr>
      <w:b/>
      <w:i/>
      <w:color w:val="041E42"/>
      <w:u w:val="none"/>
    </w:rPr>
  </w:style>
  <w:style w:type="paragraph" w:customStyle="1" w:styleId="NormalBoldHeading2">
    <w:name w:val="Normal Bold Heading 2"/>
    <w:basedOn w:val="NormalHeading2"/>
    <w:qFormat/>
    <w:rsid w:val="00BA40E8"/>
    <w:rPr>
      <w:b/>
      <w:color w:val="041E42"/>
    </w:rPr>
  </w:style>
  <w:style w:type="paragraph" w:customStyle="1" w:styleId="NormalItalicsHeading2">
    <w:name w:val="Normal Italics Heading 2"/>
    <w:basedOn w:val="NormalHeading2"/>
    <w:qFormat/>
    <w:rsid w:val="00BA40E8"/>
    <w:rPr>
      <w:i/>
    </w:rPr>
  </w:style>
  <w:style w:type="paragraph" w:customStyle="1" w:styleId="NormalUnderlinedHeading2">
    <w:name w:val="Normal Underlined Heading 2"/>
    <w:basedOn w:val="NormalHeading2"/>
    <w:qFormat/>
    <w:rsid w:val="00BA40E8"/>
    <w:rPr>
      <w:u w:val="single"/>
    </w:rPr>
  </w:style>
  <w:style w:type="paragraph" w:customStyle="1" w:styleId="NormalBoldItalicsHeading2">
    <w:name w:val="Normal Bold Italics Heading 2"/>
    <w:basedOn w:val="NormalHeading2"/>
    <w:qFormat/>
    <w:rsid w:val="00BA40E8"/>
    <w:rPr>
      <w:b/>
      <w:i/>
      <w:color w:val="041E42"/>
    </w:rPr>
  </w:style>
  <w:style w:type="paragraph" w:customStyle="1" w:styleId="NormalBoldHeading3">
    <w:name w:val="Normal Bold Heading 3"/>
    <w:basedOn w:val="NormalHeading3"/>
    <w:qFormat/>
    <w:rsid w:val="00BA40E8"/>
    <w:rPr>
      <w:b/>
      <w:color w:val="041E42"/>
    </w:rPr>
  </w:style>
  <w:style w:type="paragraph" w:customStyle="1" w:styleId="NormalItalicsHeading3">
    <w:name w:val="Normal Italics Heading 3"/>
    <w:basedOn w:val="NormalHeading3"/>
    <w:qFormat/>
    <w:rsid w:val="00BA40E8"/>
    <w:rPr>
      <w:i/>
    </w:rPr>
  </w:style>
  <w:style w:type="paragraph" w:customStyle="1" w:styleId="NormalUnderlinedHeading3">
    <w:name w:val="Normal Underlined Heading 3"/>
    <w:basedOn w:val="NormalHeading3"/>
    <w:qFormat/>
    <w:rsid w:val="00BA40E8"/>
    <w:rPr>
      <w:u w:val="single"/>
    </w:rPr>
  </w:style>
  <w:style w:type="paragraph" w:customStyle="1" w:styleId="NormalBoldItalicsHeading3">
    <w:name w:val="Normal Bold Italics Heading 3"/>
    <w:basedOn w:val="NormalHeading3"/>
    <w:qFormat/>
    <w:rsid w:val="00BA40E8"/>
    <w:rPr>
      <w:b/>
      <w:i/>
      <w:color w:val="041E42"/>
    </w:rPr>
  </w:style>
  <w:style w:type="paragraph" w:customStyle="1" w:styleId="NormalBoldHeading4">
    <w:name w:val="Normal Bold Heading 4"/>
    <w:basedOn w:val="NormalHeading4"/>
    <w:qFormat/>
    <w:rsid w:val="00BA40E8"/>
    <w:rPr>
      <w:b/>
      <w:color w:val="041E42"/>
    </w:rPr>
  </w:style>
  <w:style w:type="paragraph" w:customStyle="1" w:styleId="NormalItalicsHeading4">
    <w:name w:val="Normal Italics Heading 4"/>
    <w:basedOn w:val="NormalHeading4"/>
    <w:qFormat/>
    <w:rsid w:val="00BA40E8"/>
    <w:rPr>
      <w:i/>
    </w:rPr>
  </w:style>
  <w:style w:type="paragraph" w:customStyle="1" w:styleId="NormalUnderlinedHeading4">
    <w:name w:val="Normal Underlined Heading 4"/>
    <w:basedOn w:val="NormalHeading4"/>
    <w:qFormat/>
    <w:rsid w:val="00BA40E8"/>
    <w:rPr>
      <w:u w:val="single"/>
    </w:rPr>
  </w:style>
  <w:style w:type="paragraph" w:customStyle="1" w:styleId="NormalBoldItalicsHeading4">
    <w:name w:val="Normal Bold Italics Heading 4"/>
    <w:basedOn w:val="NormalHeading4"/>
    <w:qFormat/>
    <w:rsid w:val="00BA40E8"/>
    <w:rPr>
      <w:b/>
      <w:i/>
      <w:color w:val="041E42"/>
    </w:rPr>
  </w:style>
  <w:style w:type="paragraph" w:customStyle="1" w:styleId="NormalBoldHeading5">
    <w:name w:val="Normal Bold Heading 5"/>
    <w:basedOn w:val="NormalHeading5"/>
    <w:qFormat/>
    <w:rsid w:val="00BA40E8"/>
    <w:rPr>
      <w:b/>
      <w:color w:val="041E42"/>
    </w:rPr>
  </w:style>
  <w:style w:type="paragraph" w:customStyle="1" w:styleId="NormalItalicsHeading5">
    <w:name w:val="Normal Italics Heading 5"/>
    <w:basedOn w:val="NormalHeading5"/>
    <w:qFormat/>
    <w:rsid w:val="00BA40E8"/>
    <w:rPr>
      <w:i/>
    </w:rPr>
  </w:style>
  <w:style w:type="paragraph" w:customStyle="1" w:styleId="NormalUnderlinedHeading5">
    <w:name w:val="Normal Underlined Heading 5"/>
    <w:basedOn w:val="NormalHeading5"/>
    <w:qFormat/>
    <w:rsid w:val="00BA40E8"/>
    <w:rPr>
      <w:u w:val="single"/>
    </w:rPr>
  </w:style>
  <w:style w:type="paragraph" w:customStyle="1" w:styleId="NormalBoldItalicsHeading5">
    <w:name w:val="Normal Bold Italics Heading 5"/>
    <w:basedOn w:val="NormalHeading5"/>
    <w:qFormat/>
    <w:rsid w:val="00BA40E8"/>
    <w:rPr>
      <w:b/>
      <w:i/>
      <w:color w:val="041E42"/>
    </w:rPr>
  </w:style>
  <w:style w:type="paragraph" w:customStyle="1" w:styleId="NormalBoldHeading6">
    <w:name w:val="Normal Bold Heading 6"/>
    <w:basedOn w:val="NormalHeading6"/>
    <w:qFormat/>
    <w:rsid w:val="00BA40E8"/>
    <w:rPr>
      <w:b/>
      <w:color w:val="041E42"/>
    </w:rPr>
  </w:style>
  <w:style w:type="paragraph" w:customStyle="1" w:styleId="NormalItalicsHeading6">
    <w:name w:val="Normal Italics Heading 6"/>
    <w:basedOn w:val="NormalHeading6"/>
    <w:qFormat/>
    <w:rsid w:val="00BA40E8"/>
    <w:rPr>
      <w:i/>
    </w:rPr>
  </w:style>
  <w:style w:type="paragraph" w:customStyle="1" w:styleId="NormalUnderlinedHeading6">
    <w:name w:val="Normal Underlined Heading 6"/>
    <w:basedOn w:val="NormalHeading6"/>
    <w:qFormat/>
    <w:rsid w:val="00BA40E8"/>
    <w:rPr>
      <w:u w:val="single"/>
    </w:rPr>
  </w:style>
  <w:style w:type="paragraph" w:customStyle="1" w:styleId="NormalBoldItalicsHeading6">
    <w:name w:val="Normal Bold Italics Heading 6"/>
    <w:basedOn w:val="NormalHeading6"/>
    <w:qFormat/>
    <w:rsid w:val="00BA40E8"/>
    <w:rPr>
      <w:b/>
      <w:i/>
      <w:color w:val="041E42"/>
    </w:rPr>
  </w:style>
  <w:style w:type="paragraph" w:customStyle="1" w:styleId="NormalHyperlinkHeading1">
    <w:name w:val="Normal Hyperlink Heading 1"/>
    <w:basedOn w:val="Normal"/>
    <w:qFormat/>
    <w:rsid w:val="00BA40E8"/>
    <w:rPr>
      <w:color w:val="80B3F8"/>
      <w:u w:val="single"/>
    </w:rPr>
  </w:style>
  <w:style w:type="paragraph" w:customStyle="1" w:styleId="NormalHyperlinkHeading2">
    <w:name w:val="Normal Hyperlink Heading 2"/>
    <w:basedOn w:val="NormalHeading2"/>
    <w:qFormat/>
    <w:rsid w:val="00BA40E8"/>
    <w:rPr>
      <w:color w:val="80B3F8"/>
      <w:u w:val="single"/>
    </w:rPr>
  </w:style>
  <w:style w:type="paragraph" w:customStyle="1" w:styleId="NormalHyperlinkHeading3">
    <w:name w:val="Normal Hyperlink Heading 3"/>
    <w:basedOn w:val="NormalHeading3"/>
    <w:qFormat/>
    <w:rsid w:val="00BA40E8"/>
    <w:rPr>
      <w:color w:val="80B3F8"/>
      <w:u w:val="single"/>
    </w:rPr>
  </w:style>
  <w:style w:type="paragraph" w:customStyle="1" w:styleId="NormalHyperlinkHeading4">
    <w:name w:val="Normal Hyperlink Heading 4"/>
    <w:basedOn w:val="NormalHeading4"/>
    <w:qFormat/>
    <w:rsid w:val="00BA40E8"/>
    <w:rPr>
      <w:color w:val="80B3F8"/>
      <w:u w:val="single"/>
    </w:rPr>
  </w:style>
  <w:style w:type="paragraph" w:customStyle="1" w:styleId="NormalHyperlinkHeading5">
    <w:name w:val="Normal Hyperlink Heading 5"/>
    <w:basedOn w:val="NormalHeading5"/>
    <w:qFormat/>
    <w:rsid w:val="00BA40E8"/>
    <w:rPr>
      <w:color w:val="80B3F8"/>
      <w:u w:val="single"/>
    </w:rPr>
  </w:style>
  <w:style w:type="paragraph" w:customStyle="1" w:styleId="NormalHyperlinkHeading6">
    <w:name w:val="Normal Hyperlink Heading 6"/>
    <w:basedOn w:val="NormalHeading6"/>
    <w:qFormat/>
    <w:rsid w:val="00BA40E8"/>
    <w:rPr>
      <w:color w:val="80B3F8"/>
      <w:u w:val="single"/>
    </w:rPr>
  </w:style>
  <w:style w:type="character" w:styleId="Hyperlink">
    <w:name w:val="Hyperlink"/>
    <w:basedOn w:val="DefaultParagraphFont"/>
    <w:uiPriority w:val="99"/>
    <w:unhideWhenUsed/>
    <w:rsid w:val="00BA40E8"/>
    <w:rPr>
      <w:color w:val="0563C1" w:themeColor="hyperlink"/>
      <w:u w:val="single"/>
    </w:rPr>
  </w:style>
  <w:style w:type="character" w:styleId="UnresolvedMention">
    <w:name w:val="Unresolved Mention"/>
    <w:basedOn w:val="DefaultParagraphFont"/>
    <w:uiPriority w:val="99"/>
    <w:semiHidden/>
    <w:unhideWhenUsed/>
    <w:rsid w:val="00BA40E8"/>
    <w:rPr>
      <w:color w:val="605E5C"/>
      <w:shd w:val="clear" w:color="auto" w:fill="E1DFDD"/>
    </w:rPr>
  </w:style>
  <w:style w:type="paragraph" w:styleId="TOCHeading">
    <w:name w:val="TOC Heading"/>
    <w:basedOn w:val="Heading1"/>
    <w:next w:val="Normal"/>
    <w:uiPriority w:val="39"/>
    <w:unhideWhenUsed/>
    <w:qFormat/>
    <w:rsid w:val="00BA40E8"/>
    <w:pPr>
      <w:keepNext/>
      <w:keepLines/>
      <w:numPr>
        <w:numId w:val="0"/>
      </w:numPr>
      <w:spacing w:before="240" w:after="0" w:line="259" w:lineRule="auto"/>
      <w:outlineLvl w:val="9"/>
    </w:pPr>
    <w:rPr>
      <w:rFonts w:eastAsiaTheme="majorEastAsia" w:cstheme="majorBidi"/>
      <w:b/>
      <w:i/>
      <w:spacing w:val="20"/>
      <w:sz w:val="32"/>
      <w:szCs w:val="32"/>
      <w:u w:val="none"/>
    </w:rPr>
  </w:style>
  <w:style w:type="paragraph" w:styleId="TOC1">
    <w:name w:val="toc 1"/>
    <w:basedOn w:val="Normal"/>
    <w:next w:val="Normal"/>
    <w:autoRedefine/>
    <w:uiPriority w:val="39"/>
    <w:unhideWhenUsed/>
    <w:rsid w:val="00BA40E8"/>
    <w:pPr>
      <w:spacing w:after="0"/>
    </w:pPr>
    <w:rPr>
      <w:b/>
      <w:caps/>
      <w:color w:val="041E42"/>
      <w:sz w:val="28"/>
    </w:rPr>
  </w:style>
  <w:style w:type="paragraph" w:styleId="TOC2">
    <w:name w:val="toc 2"/>
    <w:basedOn w:val="Normal"/>
    <w:next w:val="Normal"/>
    <w:autoRedefine/>
    <w:uiPriority w:val="39"/>
    <w:unhideWhenUsed/>
    <w:rsid w:val="00BA40E8"/>
    <w:pPr>
      <w:tabs>
        <w:tab w:val="left" w:pos="660"/>
        <w:tab w:val="right" w:leader="dot" w:pos="10790"/>
      </w:tabs>
      <w:spacing w:after="0"/>
      <w:ind w:left="220"/>
    </w:pPr>
    <w:rPr>
      <w:noProof/>
      <w:color w:val="041E42"/>
      <w:sz w:val="24"/>
    </w:rPr>
  </w:style>
  <w:style w:type="paragraph" w:styleId="TOC3">
    <w:name w:val="toc 3"/>
    <w:basedOn w:val="Normal"/>
    <w:next w:val="Normal"/>
    <w:autoRedefine/>
    <w:uiPriority w:val="39"/>
    <w:unhideWhenUsed/>
    <w:rsid w:val="00BA40E8"/>
    <w:pPr>
      <w:tabs>
        <w:tab w:val="left" w:pos="880"/>
        <w:tab w:val="right" w:leader="dot" w:pos="10790"/>
      </w:tabs>
      <w:spacing w:after="0"/>
      <w:ind w:left="1260"/>
    </w:pPr>
    <w:rPr>
      <w:i/>
      <w:noProof/>
      <w:color w:val="041E42"/>
      <w:sz w:val="24"/>
    </w:rPr>
  </w:style>
  <w:style w:type="paragraph" w:customStyle="1" w:styleId="CoverPageDetails">
    <w:name w:val="Cover Page Details"/>
    <w:basedOn w:val="Heading1"/>
    <w:link w:val="CoverPageDetailsChar"/>
    <w:autoRedefine/>
    <w:uiPriority w:val="99"/>
    <w:qFormat/>
    <w:rsid w:val="00BA40E8"/>
    <w:pPr>
      <w:numPr>
        <w:numId w:val="0"/>
      </w:numPr>
      <w:spacing w:after="0"/>
      <w:contextualSpacing/>
    </w:pPr>
    <w:rPr>
      <w:bCs/>
      <w:u w:val="none"/>
    </w:rPr>
  </w:style>
  <w:style w:type="character" w:customStyle="1" w:styleId="CoverPageDetailsChar">
    <w:name w:val="Cover Page Details Char"/>
    <w:basedOn w:val="Heading5Char"/>
    <w:link w:val="CoverPageDetails"/>
    <w:uiPriority w:val="99"/>
    <w:rsid w:val="00BA40E8"/>
    <w:rPr>
      <w:rFonts w:ascii="Franklin Gothic Medium" w:hAnsi="Franklin Gothic Medium"/>
      <w:bCs/>
      <w:i w:val="0"/>
      <w:iCs w:val="0"/>
      <w:caps/>
      <w:color w:val="041E42"/>
      <w:sz w:val="28"/>
      <w:szCs w:val="52"/>
    </w:rPr>
  </w:style>
  <w:style w:type="character" w:styleId="PlaceholderText">
    <w:name w:val="Placeholder Text"/>
    <w:basedOn w:val="DefaultParagraphFont"/>
    <w:uiPriority w:val="99"/>
    <w:semiHidden/>
    <w:rsid w:val="00BA40E8"/>
    <w:rPr>
      <w:color w:val="808080"/>
    </w:rPr>
  </w:style>
  <w:style w:type="table" w:styleId="TableGrid">
    <w:name w:val="Table Grid"/>
    <w:basedOn w:val="TableNormal"/>
    <w:uiPriority w:val="39"/>
    <w:rsid w:val="00BA4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BA40E8"/>
    <w:pPr>
      <w:spacing w:after="0" w:line="240" w:lineRule="auto"/>
      <w:contextualSpacing/>
      <w:jc w:val="center"/>
    </w:p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bCs/>
        <w:color w:val="FFFFFF" w:themeColor="background1"/>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41E42"/>
      </w:tcPr>
    </w:tblStylePr>
    <w:tblStylePr w:type="lastRow">
      <w:rPr>
        <w:b/>
        <w:bCs/>
      </w:rPr>
      <w:tblPr/>
      <w:tcPr>
        <w:tcBorders>
          <w:top w:val="double" w:sz="4" w:space="0" w:color="666666" w:themeColor="text1" w:themeTint="99"/>
        </w:tcBorders>
      </w:tcPr>
    </w:tblStylePr>
    <w:tblStylePr w:type="firstCol">
      <w:pPr>
        <w:jc w:val="right"/>
      </w:pPr>
      <w:rPr>
        <w:b/>
        <w:bCs/>
      </w:rPr>
    </w:tblStylePr>
    <w:tblStylePr w:type="lastCol">
      <w:pPr>
        <w:wordWrap/>
        <w:spacing w:beforeLines="0" w:before="0" w:beforeAutospacing="0" w:afterLines="0" w:after="0" w:afterAutospacing="0" w:line="240" w:lineRule="auto"/>
        <w:contextualSpacing/>
        <w:jc w:val="left"/>
      </w:pPr>
      <w:rPr>
        <w:b w:val="0"/>
        <w:bCs/>
      </w:rPr>
    </w:tblStylePr>
    <w:tblStylePr w:type="band2Horz">
      <w:pPr>
        <w:wordWrap/>
        <w:spacing w:beforeLines="0" w:before="0" w:beforeAutospacing="0" w:afterLines="0" w:after="0" w:afterAutospacing="0" w:line="240" w:lineRule="auto"/>
        <w:ind w:leftChars="0" w:left="0" w:rightChars="0" w:right="0" w:firstLineChars="0" w:firstLine="0"/>
        <w:contextualSpacing/>
      </w:pPr>
      <w:tblPr/>
      <w:tcPr>
        <w:shd w:val="clear" w:color="auto" w:fill="D9D9D9"/>
      </w:tcPr>
    </w:tblStylePr>
  </w:style>
  <w:style w:type="numbering" w:customStyle="1" w:styleId="ProjectReport">
    <w:name w:val="Project Report"/>
    <w:uiPriority w:val="99"/>
    <w:rsid w:val="00BA40E8"/>
    <w:pPr>
      <w:numPr>
        <w:numId w:val="13"/>
      </w:numPr>
    </w:pPr>
  </w:style>
  <w:style w:type="paragraph" w:customStyle="1" w:styleId="TableLeftText1">
    <w:name w:val="Table Left Text 1"/>
    <w:basedOn w:val="NormalBoldHeading1"/>
    <w:autoRedefine/>
    <w:rsid w:val="00BA40E8"/>
    <w:pPr>
      <w:spacing w:after="0"/>
      <w:contextualSpacing/>
      <w:jc w:val="right"/>
    </w:pPr>
    <w:rPr>
      <w:b w:val="0"/>
      <w:color w:val="000000" w:themeColor="text1"/>
    </w:rPr>
  </w:style>
  <w:style w:type="paragraph" w:customStyle="1" w:styleId="TableRightText1">
    <w:name w:val="Table Right Text 1"/>
    <w:basedOn w:val="NormalBoldHeading1"/>
    <w:autoRedefine/>
    <w:qFormat/>
    <w:rsid w:val="00BA40E8"/>
    <w:pPr>
      <w:spacing w:after="0"/>
    </w:pPr>
    <w:rPr>
      <w:b w:val="0"/>
      <w:color w:val="auto"/>
    </w:rPr>
  </w:style>
  <w:style w:type="paragraph" w:customStyle="1" w:styleId="TableNormalCenterText">
    <w:name w:val="Table Normal Center Text"/>
    <w:basedOn w:val="TableLeftText1"/>
    <w:qFormat/>
    <w:rsid w:val="00BA40E8"/>
    <w:pPr>
      <w:jc w:val="center"/>
    </w:pPr>
  </w:style>
  <w:style w:type="paragraph" w:customStyle="1" w:styleId="TableBoldCenterText">
    <w:name w:val="Table Bold Center Text"/>
    <w:basedOn w:val="TableNormalCenterText"/>
    <w:autoRedefine/>
    <w:qFormat/>
    <w:rsid w:val="00BA40E8"/>
    <w:rPr>
      <w:bCs/>
    </w:rPr>
  </w:style>
  <w:style w:type="paragraph" w:customStyle="1" w:styleId="NormalCenter">
    <w:name w:val="Normal Center"/>
    <w:basedOn w:val="Normal"/>
    <w:qFormat/>
    <w:rsid w:val="00BA40E8"/>
    <w:pPr>
      <w:jc w:val="center"/>
    </w:pPr>
  </w:style>
  <w:style w:type="paragraph" w:customStyle="1" w:styleId="FigureCaption">
    <w:name w:val="Figure Caption"/>
    <w:basedOn w:val="Caption"/>
    <w:autoRedefine/>
    <w:qFormat/>
    <w:rsid w:val="00BA40E8"/>
    <w:pPr>
      <w:numPr>
        <w:numId w:val="26"/>
      </w:numPr>
      <w:ind w:left="0" w:firstLine="0"/>
    </w:pPr>
  </w:style>
  <w:style w:type="character" w:styleId="CommentReference">
    <w:name w:val="annotation reference"/>
    <w:basedOn w:val="DefaultParagraphFont"/>
    <w:uiPriority w:val="99"/>
    <w:semiHidden/>
    <w:unhideWhenUsed/>
    <w:rsid w:val="00BA40E8"/>
    <w:rPr>
      <w:sz w:val="16"/>
      <w:szCs w:val="16"/>
    </w:rPr>
  </w:style>
  <w:style w:type="paragraph" w:styleId="CommentText">
    <w:name w:val="annotation text"/>
    <w:basedOn w:val="Normal"/>
    <w:link w:val="CommentTextChar"/>
    <w:uiPriority w:val="99"/>
    <w:semiHidden/>
    <w:unhideWhenUsed/>
    <w:rsid w:val="00BA40E8"/>
    <w:rPr>
      <w:sz w:val="20"/>
      <w:szCs w:val="20"/>
    </w:rPr>
  </w:style>
  <w:style w:type="character" w:customStyle="1" w:styleId="CommentTextChar">
    <w:name w:val="Comment Text Char"/>
    <w:basedOn w:val="DefaultParagraphFont"/>
    <w:link w:val="CommentText"/>
    <w:uiPriority w:val="99"/>
    <w:semiHidden/>
    <w:rsid w:val="00BA40E8"/>
    <w:rPr>
      <w:sz w:val="20"/>
      <w:szCs w:val="20"/>
    </w:rPr>
  </w:style>
  <w:style w:type="paragraph" w:styleId="CommentSubject">
    <w:name w:val="annotation subject"/>
    <w:basedOn w:val="CommentText"/>
    <w:next w:val="CommentText"/>
    <w:link w:val="CommentSubjectChar"/>
    <w:uiPriority w:val="99"/>
    <w:semiHidden/>
    <w:unhideWhenUsed/>
    <w:rsid w:val="00BA40E8"/>
    <w:rPr>
      <w:b/>
      <w:bCs/>
    </w:rPr>
  </w:style>
  <w:style w:type="character" w:customStyle="1" w:styleId="CommentSubjectChar">
    <w:name w:val="Comment Subject Char"/>
    <w:basedOn w:val="CommentTextChar"/>
    <w:link w:val="CommentSubject"/>
    <w:uiPriority w:val="99"/>
    <w:semiHidden/>
    <w:rsid w:val="00BA40E8"/>
    <w:rPr>
      <w:b/>
      <w:bCs/>
      <w:sz w:val="20"/>
      <w:szCs w:val="20"/>
    </w:rPr>
  </w:style>
  <w:style w:type="paragraph" w:customStyle="1" w:styleId="Default">
    <w:name w:val="Default"/>
    <w:rsid w:val="00C5365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599538">
      <w:bodyDiv w:val="1"/>
      <w:marLeft w:val="0"/>
      <w:marRight w:val="0"/>
      <w:marTop w:val="0"/>
      <w:marBottom w:val="0"/>
      <w:divBdr>
        <w:top w:val="none" w:sz="0" w:space="0" w:color="auto"/>
        <w:left w:val="none" w:sz="0" w:space="0" w:color="auto"/>
        <w:bottom w:val="none" w:sz="0" w:space="0" w:color="auto"/>
        <w:right w:val="none" w:sz="0" w:space="0" w:color="auto"/>
      </w:divBdr>
    </w:div>
    <w:div w:id="1356274483">
      <w:bodyDiv w:val="1"/>
      <w:marLeft w:val="0"/>
      <w:marRight w:val="0"/>
      <w:marTop w:val="0"/>
      <w:marBottom w:val="0"/>
      <w:divBdr>
        <w:top w:val="none" w:sz="0" w:space="0" w:color="auto"/>
        <w:left w:val="none" w:sz="0" w:space="0" w:color="auto"/>
        <w:bottom w:val="none" w:sz="0" w:space="0" w:color="auto"/>
        <w:right w:val="none" w:sz="0" w:space="0" w:color="auto"/>
      </w:divBdr>
    </w:div>
    <w:div w:id="1512526505">
      <w:bodyDiv w:val="1"/>
      <w:marLeft w:val="0"/>
      <w:marRight w:val="0"/>
      <w:marTop w:val="0"/>
      <w:marBottom w:val="0"/>
      <w:divBdr>
        <w:top w:val="none" w:sz="0" w:space="0" w:color="auto"/>
        <w:left w:val="none" w:sz="0" w:space="0" w:color="auto"/>
        <w:bottom w:val="none" w:sz="0" w:space="0" w:color="auto"/>
        <w:right w:val="none" w:sz="0" w:space="0" w:color="auto"/>
      </w:divBdr>
    </w:div>
    <w:div w:id="1899002813">
      <w:bodyDiv w:val="1"/>
      <w:marLeft w:val="0"/>
      <w:marRight w:val="0"/>
      <w:marTop w:val="0"/>
      <w:marBottom w:val="0"/>
      <w:divBdr>
        <w:top w:val="none" w:sz="0" w:space="0" w:color="auto"/>
        <w:left w:val="none" w:sz="0" w:space="0" w:color="auto"/>
        <w:bottom w:val="none" w:sz="0" w:space="0" w:color="auto"/>
        <w:right w:val="none" w:sz="0" w:space="0" w:color="auto"/>
      </w:divBdr>
    </w:div>
    <w:div w:id="192545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wood\AppData\Local\Microsoft\Windows\INetCache\Content.Outlook\VMH1786I\Projec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6AFACD803B4B619FAADC05B8482A45"/>
        <w:category>
          <w:name w:val="General"/>
          <w:gallery w:val="placeholder"/>
        </w:category>
        <w:types>
          <w:type w:val="bbPlcHdr"/>
        </w:types>
        <w:behaviors>
          <w:behavior w:val="content"/>
        </w:behaviors>
        <w:guid w:val="{0FD5A82E-B0B1-4C27-B794-2C6ED4B65CBF}"/>
      </w:docPartPr>
      <w:docPartBody>
        <w:p w:rsidR="00BA0281" w:rsidRDefault="003E2474">
          <w:pPr>
            <w:pStyle w:val="0E6AFACD803B4B619FAADC05B8482A45"/>
          </w:pPr>
          <w:r w:rsidRPr="00BA7597">
            <w:rPr>
              <w:rStyle w:val="PlaceholderText"/>
            </w:rPr>
            <w:t>Click or tap here to enter text.</w:t>
          </w:r>
        </w:p>
      </w:docPartBody>
    </w:docPart>
    <w:docPart>
      <w:docPartPr>
        <w:name w:val="EB0D79F66A894AB1AEBC83CDA5288181"/>
        <w:category>
          <w:name w:val="General"/>
          <w:gallery w:val="placeholder"/>
        </w:category>
        <w:types>
          <w:type w:val="bbPlcHdr"/>
        </w:types>
        <w:behaviors>
          <w:behavior w:val="content"/>
        </w:behaviors>
        <w:guid w:val="{E69438BE-EE41-456A-9A57-0D1549027BD3}"/>
      </w:docPartPr>
      <w:docPartBody>
        <w:p w:rsidR="00BA0281" w:rsidRDefault="00B654A3" w:rsidP="00B654A3">
          <w:pPr>
            <w:pStyle w:val="EB0D79F66A894AB1AEBC83CDA52881817"/>
          </w:pPr>
          <w:r w:rsidRPr="00BA7597">
            <w:rPr>
              <w:rStyle w:val="PlaceholderText"/>
            </w:rPr>
            <w:t>Click or tap here to enter text.</w:t>
          </w:r>
        </w:p>
      </w:docPartBody>
    </w:docPart>
    <w:docPart>
      <w:docPartPr>
        <w:name w:val="CB44FC955B604088A601D24ABDF5AB35"/>
        <w:category>
          <w:name w:val="General"/>
          <w:gallery w:val="placeholder"/>
        </w:category>
        <w:types>
          <w:type w:val="bbPlcHdr"/>
        </w:types>
        <w:behaviors>
          <w:behavior w:val="content"/>
        </w:behaviors>
        <w:guid w:val="{30F44864-B32C-43D4-B00B-D9D9C5E6F4F6}"/>
      </w:docPartPr>
      <w:docPartBody>
        <w:p w:rsidR="00BA0281" w:rsidRDefault="00B654A3" w:rsidP="00B654A3">
          <w:pPr>
            <w:pStyle w:val="CB44FC955B604088A601D24ABDF5AB357"/>
          </w:pPr>
          <w:r w:rsidRPr="00BA7597">
            <w:rPr>
              <w:rStyle w:val="PlaceholderText"/>
            </w:rPr>
            <w:t>Click or tap here to enter text.</w:t>
          </w:r>
        </w:p>
      </w:docPartBody>
    </w:docPart>
    <w:docPart>
      <w:docPartPr>
        <w:name w:val="C0AC707C0667411D81FBD20C4EDEE813"/>
        <w:category>
          <w:name w:val="General"/>
          <w:gallery w:val="placeholder"/>
        </w:category>
        <w:types>
          <w:type w:val="bbPlcHdr"/>
        </w:types>
        <w:behaviors>
          <w:behavior w:val="content"/>
        </w:behaviors>
        <w:guid w:val="{BD72F561-9872-4380-A5F3-B3D092F90A9A}"/>
      </w:docPartPr>
      <w:docPartBody>
        <w:p w:rsidR="00BA0281" w:rsidRDefault="00B654A3" w:rsidP="00B654A3">
          <w:pPr>
            <w:pStyle w:val="C0AC707C0667411D81FBD20C4EDEE8137"/>
          </w:pPr>
          <w:r w:rsidRPr="00BA7597">
            <w:rPr>
              <w:rStyle w:val="PlaceholderText"/>
            </w:rPr>
            <w:t>Click or tap here to enter text.</w:t>
          </w:r>
        </w:p>
      </w:docPartBody>
    </w:docPart>
    <w:docPart>
      <w:docPartPr>
        <w:name w:val="1BEA690EA77E4735A9480234CEE565E0"/>
        <w:category>
          <w:name w:val="General"/>
          <w:gallery w:val="placeholder"/>
        </w:category>
        <w:types>
          <w:type w:val="bbPlcHdr"/>
        </w:types>
        <w:behaviors>
          <w:behavior w:val="content"/>
        </w:behaviors>
        <w:guid w:val="{37D84DAF-8FE8-4D82-8837-702F72AD9ABC}"/>
      </w:docPartPr>
      <w:docPartBody>
        <w:p w:rsidR="00BA0281" w:rsidRDefault="00B654A3">
          <w:pPr>
            <w:pStyle w:val="1BEA690EA77E4735A9480234CEE565E0"/>
          </w:pPr>
          <w:r>
            <w:t>XXX.XXX.XXXX</w:t>
          </w:r>
        </w:p>
      </w:docPartBody>
    </w:docPart>
    <w:docPart>
      <w:docPartPr>
        <w:name w:val="6676B266437A47B68F3573480B8274E8"/>
        <w:category>
          <w:name w:val="General"/>
          <w:gallery w:val="placeholder"/>
        </w:category>
        <w:types>
          <w:type w:val="bbPlcHdr"/>
        </w:types>
        <w:behaviors>
          <w:behavior w:val="content"/>
        </w:behaviors>
        <w:guid w:val="{87814122-DF75-4A87-A2D3-8EBCB06AB3E8}"/>
      </w:docPartPr>
      <w:docPartBody>
        <w:p w:rsidR="00BA0281" w:rsidRDefault="00B654A3" w:rsidP="00B654A3">
          <w:pPr>
            <w:pStyle w:val="6676B266437A47B68F3573480B8274E87"/>
          </w:pPr>
          <w:r w:rsidRPr="00EA5D05">
            <w:rPr>
              <w:rStyle w:val="PlaceholderText"/>
              <w:u w:val="single"/>
            </w:rPr>
            <w:t>Click or tap here to enter text.</w:t>
          </w:r>
        </w:p>
      </w:docPartBody>
    </w:docPart>
    <w:docPart>
      <w:docPartPr>
        <w:name w:val="19457FA98B4845849F9AF1C9BE4F64CF"/>
        <w:category>
          <w:name w:val="General"/>
          <w:gallery w:val="placeholder"/>
        </w:category>
        <w:types>
          <w:type w:val="bbPlcHdr"/>
        </w:types>
        <w:behaviors>
          <w:behavior w:val="content"/>
        </w:behaviors>
        <w:guid w:val="{190B82E4-ED82-4B6C-B09E-EABC82F1E321}"/>
      </w:docPartPr>
      <w:docPartBody>
        <w:p w:rsidR="00BA0281" w:rsidRDefault="00B654A3" w:rsidP="00B654A3">
          <w:pPr>
            <w:pStyle w:val="19457FA98B4845849F9AF1C9BE4F64CF7"/>
          </w:pPr>
          <w:r w:rsidRPr="00BA7597">
            <w:rPr>
              <w:rStyle w:val="PlaceholderText"/>
            </w:rPr>
            <w:t>Click or tap here to enter text.</w:t>
          </w:r>
        </w:p>
      </w:docPartBody>
    </w:docPart>
    <w:docPart>
      <w:docPartPr>
        <w:name w:val="032E8B3946A04DCE898A19A9A799C2DA"/>
        <w:category>
          <w:name w:val="General"/>
          <w:gallery w:val="placeholder"/>
        </w:category>
        <w:types>
          <w:type w:val="bbPlcHdr"/>
        </w:types>
        <w:behaviors>
          <w:behavior w:val="content"/>
        </w:behaviors>
        <w:guid w:val="{1666C4FF-0DA5-4CF4-A9B2-3116D830C5AE}"/>
      </w:docPartPr>
      <w:docPartBody>
        <w:p w:rsidR="00BA0281" w:rsidRDefault="00B654A3" w:rsidP="00B654A3">
          <w:pPr>
            <w:pStyle w:val="032E8B3946A04DCE898A19A9A799C2DA7"/>
          </w:pPr>
          <w:r w:rsidRPr="00BA7597">
            <w:rPr>
              <w:rStyle w:val="PlaceholderText"/>
            </w:rPr>
            <w:t>Click or tap here to enter text.</w:t>
          </w:r>
        </w:p>
      </w:docPartBody>
    </w:docPart>
    <w:docPart>
      <w:docPartPr>
        <w:name w:val="BF0E6C05074D492D8F31195F2C24E271"/>
        <w:category>
          <w:name w:val="General"/>
          <w:gallery w:val="placeholder"/>
        </w:category>
        <w:types>
          <w:type w:val="bbPlcHdr"/>
        </w:types>
        <w:behaviors>
          <w:behavior w:val="content"/>
        </w:behaviors>
        <w:guid w:val="{DECDE624-5E79-47AB-98FA-3B40A8F35E72}"/>
      </w:docPartPr>
      <w:docPartBody>
        <w:p w:rsidR="00BA0281" w:rsidRDefault="00B654A3" w:rsidP="00B654A3">
          <w:pPr>
            <w:pStyle w:val="BF0E6C05074D492D8F31195F2C24E2717"/>
          </w:pPr>
          <w:r w:rsidRPr="00BA7597">
            <w:rPr>
              <w:rStyle w:val="PlaceholderText"/>
            </w:rPr>
            <w:t>Click or tap here to enter text.</w:t>
          </w:r>
        </w:p>
      </w:docPartBody>
    </w:docPart>
    <w:docPart>
      <w:docPartPr>
        <w:name w:val="7FFE6380BC9A4CF29B76E9060BAE10CA"/>
        <w:category>
          <w:name w:val="General"/>
          <w:gallery w:val="placeholder"/>
        </w:category>
        <w:types>
          <w:type w:val="bbPlcHdr"/>
        </w:types>
        <w:behaviors>
          <w:behavior w:val="content"/>
        </w:behaviors>
        <w:guid w:val="{4AB4CF88-9BB2-4C21-A986-72341AB34387}"/>
      </w:docPartPr>
      <w:docPartBody>
        <w:p w:rsidR="00BA0281" w:rsidRDefault="003E2474">
          <w:pPr>
            <w:pStyle w:val="7FFE6380BC9A4CF29B76E9060BAE10CA"/>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9667172D17624F459392B1BCB38BBC69"/>
        <w:category>
          <w:name w:val="General"/>
          <w:gallery w:val="placeholder"/>
        </w:category>
        <w:types>
          <w:type w:val="bbPlcHdr"/>
        </w:types>
        <w:behaviors>
          <w:behavior w:val="content"/>
        </w:behaviors>
        <w:guid w:val="{637927F7-354B-4C33-8D52-017388438AD0}"/>
      </w:docPartPr>
      <w:docPartBody>
        <w:p w:rsidR="00BA0281" w:rsidRDefault="00B654A3" w:rsidP="00B654A3">
          <w:pPr>
            <w:pStyle w:val="9667172D17624F459392B1BCB38BBC697"/>
          </w:pPr>
          <w:r w:rsidRPr="00BA7597">
            <w:rPr>
              <w:rStyle w:val="PlaceholderText"/>
            </w:rPr>
            <w:t>Click or tap here to enter text.</w:t>
          </w:r>
        </w:p>
      </w:docPartBody>
    </w:docPart>
    <w:docPart>
      <w:docPartPr>
        <w:name w:val="BD49E34B721B4A94A86DD5394A915F25"/>
        <w:category>
          <w:name w:val="General"/>
          <w:gallery w:val="placeholder"/>
        </w:category>
        <w:types>
          <w:type w:val="bbPlcHdr"/>
        </w:types>
        <w:behaviors>
          <w:behavior w:val="content"/>
        </w:behaviors>
        <w:guid w:val="{AEE4596F-E21A-472D-94DF-61BB4AE82B95}"/>
      </w:docPartPr>
      <w:docPartBody>
        <w:p w:rsidR="00BA0281" w:rsidRDefault="00B654A3" w:rsidP="00B654A3">
          <w:pPr>
            <w:pStyle w:val="BD49E34B721B4A94A86DD5394A915F257"/>
          </w:pPr>
          <w:r w:rsidRPr="00BA7597">
            <w:rPr>
              <w:rStyle w:val="PlaceholderText"/>
            </w:rPr>
            <w:t>Click or tap here to enter text.</w:t>
          </w:r>
        </w:p>
      </w:docPartBody>
    </w:docPart>
    <w:docPart>
      <w:docPartPr>
        <w:name w:val="15DBAB53826B4E17BB53EFE62FBDB4B0"/>
        <w:category>
          <w:name w:val="General"/>
          <w:gallery w:val="placeholder"/>
        </w:category>
        <w:types>
          <w:type w:val="bbPlcHdr"/>
        </w:types>
        <w:behaviors>
          <w:behavior w:val="content"/>
        </w:behaviors>
        <w:guid w:val="{B3F3C99F-B12E-47BA-B99E-7246C754EB41}"/>
      </w:docPartPr>
      <w:docPartBody>
        <w:p w:rsidR="00BA0281" w:rsidRDefault="00B654A3" w:rsidP="00B654A3">
          <w:pPr>
            <w:pStyle w:val="15DBAB53826B4E17BB53EFE62FBDB4B07"/>
          </w:pPr>
          <w:r w:rsidRPr="001E48D5">
            <w:rPr>
              <w:rStyle w:val="PlaceholderText"/>
            </w:rPr>
            <w:t>Click or tap here to enter text.</w:t>
          </w:r>
        </w:p>
      </w:docPartBody>
    </w:docPart>
    <w:docPart>
      <w:docPartPr>
        <w:name w:val="824F5860DE094470BF83C528932BECA2"/>
        <w:category>
          <w:name w:val="General"/>
          <w:gallery w:val="placeholder"/>
        </w:category>
        <w:types>
          <w:type w:val="bbPlcHdr"/>
        </w:types>
        <w:behaviors>
          <w:behavior w:val="content"/>
        </w:behaviors>
        <w:guid w:val="{56A07A52-2C93-4C34-AC49-D9876FFAAF66}"/>
      </w:docPartPr>
      <w:docPartBody>
        <w:p w:rsidR="00BA0281" w:rsidRDefault="00B654A3" w:rsidP="00B654A3">
          <w:pPr>
            <w:pStyle w:val="824F5860DE094470BF83C528932BECA27"/>
          </w:pPr>
          <w:r w:rsidRPr="001E48D5">
            <w:rPr>
              <w:rStyle w:val="PlaceholderText"/>
            </w:rPr>
            <w:t>Click or tap here to enter text.</w:t>
          </w:r>
        </w:p>
      </w:docPartBody>
    </w:docPart>
    <w:docPart>
      <w:docPartPr>
        <w:name w:val="2DD5DA388D244748838F290DE137835A"/>
        <w:category>
          <w:name w:val="General"/>
          <w:gallery w:val="placeholder"/>
        </w:category>
        <w:types>
          <w:type w:val="bbPlcHdr"/>
        </w:types>
        <w:behaviors>
          <w:behavior w:val="content"/>
        </w:behaviors>
        <w:guid w:val="{C835ACFB-3B6C-4C6D-B322-3A4EE9F20A91}"/>
      </w:docPartPr>
      <w:docPartBody>
        <w:p w:rsidR="00BA0281" w:rsidRDefault="00B654A3" w:rsidP="00B654A3">
          <w:pPr>
            <w:pStyle w:val="2DD5DA388D244748838F290DE137835A7"/>
          </w:pPr>
          <w:r w:rsidRPr="001E48D5">
            <w:rPr>
              <w:rStyle w:val="PlaceholderText"/>
            </w:rPr>
            <w:t>Click or tap here to enter text.</w:t>
          </w:r>
        </w:p>
      </w:docPartBody>
    </w:docPart>
    <w:docPart>
      <w:docPartPr>
        <w:name w:val="BD22EC076DF547868DD3F371F99F5353"/>
        <w:category>
          <w:name w:val="General"/>
          <w:gallery w:val="placeholder"/>
        </w:category>
        <w:types>
          <w:type w:val="bbPlcHdr"/>
        </w:types>
        <w:behaviors>
          <w:behavior w:val="content"/>
        </w:behaviors>
        <w:guid w:val="{33153868-A4E0-4E62-96B6-AC809D8D2647}"/>
      </w:docPartPr>
      <w:docPartBody>
        <w:p w:rsidR="00BA0281" w:rsidRDefault="00B654A3" w:rsidP="00B654A3">
          <w:pPr>
            <w:pStyle w:val="BD22EC076DF547868DD3F371F99F53537"/>
          </w:pPr>
          <w:r w:rsidRPr="001E48D5">
            <w:rPr>
              <w:rStyle w:val="PlaceholderText"/>
            </w:rPr>
            <w:t>Click or tap here to enter text.</w:t>
          </w:r>
        </w:p>
      </w:docPartBody>
    </w:docPart>
    <w:docPart>
      <w:docPartPr>
        <w:name w:val="32703971505940F39E1EFAE6CB9C3998"/>
        <w:category>
          <w:name w:val="General"/>
          <w:gallery w:val="placeholder"/>
        </w:category>
        <w:types>
          <w:type w:val="bbPlcHdr"/>
        </w:types>
        <w:behaviors>
          <w:behavior w:val="content"/>
        </w:behaviors>
        <w:guid w:val="{8CAE4D60-5DC5-4437-AE81-31C0EFCB4813}"/>
      </w:docPartPr>
      <w:docPartBody>
        <w:p w:rsidR="00BA0281" w:rsidRDefault="00B654A3" w:rsidP="00B654A3">
          <w:pPr>
            <w:pStyle w:val="32703971505940F39E1EFAE6CB9C39987"/>
          </w:pPr>
          <w:r w:rsidRPr="001E48D5">
            <w:rPr>
              <w:rStyle w:val="PlaceholderText"/>
            </w:rPr>
            <w:t>Click or tap here to enter text.</w:t>
          </w:r>
        </w:p>
      </w:docPartBody>
    </w:docPart>
    <w:docPart>
      <w:docPartPr>
        <w:name w:val="23872852B7E44D35BFF47AB1D2C49583"/>
        <w:category>
          <w:name w:val="General"/>
          <w:gallery w:val="placeholder"/>
        </w:category>
        <w:types>
          <w:type w:val="bbPlcHdr"/>
        </w:types>
        <w:behaviors>
          <w:behavior w:val="content"/>
        </w:behaviors>
        <w:guid w:val="{521FDF0A-4D74-47EF-A5CD-17107360EAD6}"/>
      </w:docPartPr>
      <w:docPartBody>
        <w:p w:rsidR="00BA0281" w:rsidRDefault="003E2474">
          <w:pPr>
            <w:pStyle w:val="23872852B7E44D35BFF47AB1D2C49583"/>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EDF5E54B41D64D09ADA512B3A8EDAA66"/>
        <w:category>
          <w:name w:val="General"/>
          <w:gallery w:val="placeholder"/>
        </w:category>
        <w:types>
          <w:type w:val="bbPlcHdr"/>
        </w:types>
        <w:behaviors>
          <w:behavior w:val="content"/>
        </w:behaviors>
        <w:guid w:val="{26339110-A3D7-45AA-97A6-179BCB3F4A99}"/>
      </w:docPartPr>
      <w:docPartBody>
        <w:p w:rsidR="00BA0281" w:rsidRDefault="00B654A3" w:rsidP="00B654A3">
          <w:pPr>
            <w:pStyle w:val="EDF5E54B41D64D09ADA512B3A8EDAA667"/>
          </w:pPr>
          <w:r w:rsidRPr="00BA7597">
            <w:rPr>
              <w:rStyle w:val="PlaceholderText"/>
            </w:rPr>
            <w:t>Click or tap here to enter text.</w:t>
          </w:r>
        </w:p>
      </w:docPartBody>
    </w:docPart>
    <w:docPart>
      <w:docPartPr>
        <w:name w:val="61EEFD5D63C142F6B5F2D8983AF4521D"/>
        <w:category>
          <w:name w:val="General"/>
          <w:gallery w:val="placeholder"/>
        </w:category>
        <w:types>
          <w:type w:val="bbPlcHdr"/>
        </w:types>
        <w:behaviors>
          <w:behavior w:val="content"/>
        </w:behaviors>
        <w:guid w:val="{4EC29FD1-C19D-4783-9A1E-4F7F9CDEB401}"/>
      </w:docPartPr>
      <w:docPartBody>
        <w:p w:rsidR="00BA0281" w:rsidRDefault="00B654A3" w:rsidP="00B654A3">
          <w:pPr>
            <w:pStyle w:val="61EEFD5D63C142F6B5F2D8983AF4521D7"/>
          </w:pPr>
          <w:r w:rsidRPr="001E48D5">
            <w:rPr>
              <w:rStyle w:val="PlaceholderText"/>
            </w:rPr>
            <w:t>Click or tap here to enter text.</w:t>
          </w:r>
        </w:p>
      </w:docPartBody>
    </w:docPart>
    <w:docPart>
      <w:docPartPr>
        <w:name w:val="33F1D81D85FF490FB6E6C4E36094A18A"/>
        <w:category>
          <w:name w:val="General"/>
          <w:gallery w:val="placeholder"/>
        </w:category>
        <w:types>
          <w:type w:val="bbPlcHdr"/>
        </w:types>
        <w:behaviors>
          <w:behavior w:val="content"/>
        </w:behaviors>
        <w:guid w:val="{F1D3A469-B139-4D17-BC2E-5B763AF13D32}"/>
      </w:docPartPr>
      <w:docPartBody>
        <w:p w:rsidR="00BA0281" w:rsidRDefault="00B654A3" w:rsidP="00B654A3">
          <w:pPr>
            <w:pStyle w:val="33F1D81D85FF490FB6E6C4E36094A18A7"/>
          </w:pPr>
          <w:r w:rsidRPr="001E48D5">
            <w:rPr>
              <w:rStyle w:val="PlaceholderText"/>
            </w:rPr>
            <w:t>Click or tap here to enter text.</w:t>
          </w:r>
        </w:p>
      </w:docPartBody>
    </w:docPart>
    <w:docPart>
      <w:docPartPr>
        <w:name w:val="D4ACF626630B424CADF049365EBD3C98"/>
        <w:category>
          <w:name w:val="General"/>
          <w:gallery w:val="placeholder"/>
        </w:category>
        <w:types>
          <w:type w:val="bbPlcHdr"/>
        </w:types>
        <w:behaviors>
          <w:behavior w:val="content"/>
        </w:behaviors>
        <w:guid w:val="{0C586D8D-21E7-4DF1-A9B8-237F42D39F48}"/>
      </w:docPartPr>
      <w:docPartBody>
        <w:p w:rsidR="00BA0281" w:rsidRDefault="00B654A3" w:rsidP="00B654A3">
          <w:pPr>
            <w:pStyle w:val="D4ACF626630B424CADF049365EBD3C987"/>
          </w:pPr>
          <w:r w:rsidRPr="001E48D5">
            <w:rPr>
              <w:rStyle w:val="PlaceholderText"/>
            </w:rPr>
            <w:t>Click or tap here to enter text.</w:t>
          </w:r>
        </w:p>
      </w:docPartBody>
    </w:docPart>
    <w:docPart>
      <w:docPartPr>
        <w:name w:val="0CCDDFD34FAD40E4B5530DA9A9B83303"/>
        <w:category>
          <w:name w:val="General"/>
          <w:gallery w:val="placeholder"/>
        </w:category>
        <w:types>
          <w:type w:val="bbPlcHdr"/>
        </w:types>
        <w:behaviors>
          <w:behavior w:val="content"/>
        </w:behaviors>
        <w:guid w:val="{86E724B1-7A51-415C-A63E-68414EC493E0}"/>
      </w:docPartPr>
      <w:docPartBody>
        <w:p w:rsidR="00BA0281" w:rsidRDefault="00B654A3" w:rsidP="00B654A3">
          <w:pPr>
            <w:pStyle w:val="0CCDDFD34FAD40E4B5530DA9A9B833037"/>
          </w:pPr>
          <w:r w:rsidRPr="001E48D5">
            <w:rPr>
              <w:rStyle w:val="PlaceholderText"/>
            </w:rPr>
            <w:t>Click or tap here to enter text.</w:t>
          </w:r>
        </w:p>
      </w:docPartBody>
    </w:docPart>
    <w:docPart>
      <w:docPartPr>
        <w:name w:val="2BAAEBFACACD4D20ADCA3D62A31A85CF"/>
        <w:category>
          <w:name w:val="General"/>
          <w:gallery w:val="placeholder"/>
        </w:category>
        <w:types>
          <w:type w:val="bbPlcHdr"/>
        </w:types>
        <w:behaviors>
          <w:behavior w:val="content"/>
        </w:behaviors>
        <w:guid w:val="{D29E1948-86BF-4F25-BDB3-4570B6D7655D}"/>
      </w:docPartPr>
      <w:docPartBody>
        <w:p w:rsidR="00BA0281" w:rsidRDefault="00B654A3" w:rsidP="00B654A3">
          <w:pPr>
            <w:pStyle w:val="2BAAEBFACACD4D20ADCA3D62A31A85CF7"/>
          </w:pPr>
          <w:r w:rsidRPr="001E48D5">
            <w:rPr>
              <w:rStyle w:val="PlaceholderText"/>
            </w:rPr>
            <w:t>Click or tap here to enter text.</w:t>
          </w:r>
        </w:p>
      </w:docPartBody>
    </w:docPart>
    <w:docPart>
      <w:docPartPr>
        <w:name w:val="6766B86DBBB348A2B2EAAE625F7ADAD5"/>
        <w:category>
          <w:name w:val="General"/>
          <w:gallery w:val="placeholder"/>
        </w:category>
        <w:types>
          <w:type w:val="bbPlcHdr"/>
        </w:types>
        <w:behaviors>
          <w:behavior w:val="content"/>
        </w:behaviors>
        <w:guid w:val="{141A3C58-FF82-488E-8118-234A36584AA8}"/>
      </w:docPartPr>
      <w:docPartBody>
        <w:p w:rsidR="00BA0281" w:rsidRDefault="00B654A3">
          <w:pPr>
            <w:pStyle w:val="6766B86DBBB348A2B2EAAE625F7ADAD5"/>
          </w:pPr>
          <w:r w:rsidRPr="008A6AB1">
            <w:t>Click or tap here to enter text.</w:t>
          </w:r>
        </w:p>
      </w:docPartBody>
    </w:docPart>
    <w:docPart>
      <w:docPartPr>
        <w:name w:val="AD13A8B62DCD4AB6A00FF926838918A6"/>
        <w:category>
          <w:name w:val="General"/>
          <w:gallery w:val="placeholder"/>
        </w:category>
        <w:types>
          <w:type w:val="bbPlcHdr"/>
        </w:types>
        <w:behaviors>
          <w:behavior w:val="content"/>
        </w:behaviors>
        <w:guid w:val="{61F0964B-1868-4682-8495-50A101C34549}"/>
      </w:docPartPr>
      <w:docPartBody>
        <w:p w:rsidR="00BA0281" w:rsidRDefault="00B654A3">
          <w:pPr>
            <w:pStyle w:val="AD13A8B62DCD4AB6A00FF926838918A6"/>
          </w:pPr>
          <w:r w:rsidRPr="008A6AB1">
            <w:t>Click or tap here to enter text.</w:t>
          </w:r>
        </w:p>
      </w:docPartBody>
    </w:docPart>
    <w:docPart>
      <w:docPartPr>
        <w:name w:val="2A33C628A5FA4C8DAB1F0572292B7EF2"/>
        <w:category>
          <w:name w:val="General"/>
          <w:gallery w:val="placeholder"/>
        </w:category>
        <w:types>
          <w:type w:val="bbPlcHdr"/>
        </w:types>
        <w:behaviors>
          <w:behavior w:val="content"/>
        </w:behaviors>
        <w:guid w:val="{C8397A0E-4A71-4C82-B233-D05B85E5F2DC}"/>
      </w:docPartPr>
      <w:docPartBody>
        <w:p w:rsidR="00BA0281" w:rsidRDefault="00B654A3">
          <w:pPr>
            <w:pStyle w:val="2A33C628A5FA4C8DAB1F0572292B7EF2"/>
          </w:pPr>
          <w:r w:rsidRPr="008A6AB1">
            <w:t>Click or tap here to enter text.</w:t>
          </w:r>
        </w:p>
      </w:docPartBody>
    </w:docPart>
    <w:docPart>
      <w:docPartPr>
        <w:name w:val="6B30C41C6A084A5FB3823A321644469C"/>
        <w:category>
          <w:name w:val="General"/>
          <w:gallery w:val="placeholder"/>
        </w:category>
        <w:types>
          <w:type w:val="bbPlcHdr"/>
        </w:types>
        <w:behaviors>
          <w:behavior w:val="content"/>
        </w:behaviors>
        <w:guid w:val="{94E3B626-6C4E-4642-B433-DABA5F0DD235}"/>
      </w:docPartPr>
      <w:docPartBody>
        <w:p w:rsidR="00BA0281" w:rsidRDefault="00B654A3">
          <w:pPr>
            <w:pStyle w:val="6B30C41C6A084A5FB3823A321644469C"/>
          </w:pPr>
          <w:r w:rsidRPr="008A6AB1">
            <w:t>Click or tap here to enter text.</w:t>
          </w:r>
        </w:p>
      </w:docPartBody>
    </w:docPart>
    <w:docPart>
      <w:docPartPr>
        <w:name w:val="2A9492B75CD544729B65D66934E0AF58"/>
        <w:category>
          <w:name w:val="General"/>
          <w:gallery w:val="placeholder"/>
        </w:category>
        <w:types>
          <w:type w:val="bbPlcHdr"/>
        </w:types>
        <w:behaviors>
          <w:behavior w:val="content"/>
        </w:behaviors>
        <w:guid w:val="{5CE5E4BB-1808-42FF-A651-4BFFB0EB090D}"/>
      </w:docPartPr>
      <w:docPartBody>
        <w:p w:rsidR="00BA0281" w:rsidRDefault="00B654A3">
          <w:pPr>
            <w:pStyle w:val="2A9492B75CD544729B65D66934E0AF58"/>
          </w:pPr>
          <w:r w:rsidRPr="008A6AB1">
            <w:t>Click or tap here to enter text.</w:t>
          </w:r>
        </w:p>
      </w:docPartBody>
    </w:docPart>
    <w:docPart>
      <w:docPartPr>
        <w:name w:val="F4E36D650EB545A29554A025DF9E7879"/>
        <w:category>
          <w:name w:val="General"/>
          <w:gallery w:val="placeholder"/>
        </w:category>
        <w:types>
          <w:type w:val="bbPlcHdr"/>
        </w:types>
        <w:behaviors>
          <w:behavior w:val="content"/>
        </w:behaviors>
        <w:guid w:val="{1928B983-0C31-4644-8F0D-5378C456009B}"/>
      </w:docPartPr>
      <w:docPartBody>
        <w:p w:rsidR="00BA0281" w:rsidRDefault="00B654A3" w:rsidP="00B654A3">
          <w:pPr>
            <w:pStyle w:val="F4E36D650EB545A29554A025DF9E78797"/>
          </w:pPr>
          <w:r w:rsidRPr="00A83F54">
            <w:rPr>
              <w:rStyle w:val="PlaceholderText"/>
            </w:rPr>
            <w:t>Choose an item.</w:t>
          </w:r>
        </w:p>
      </w:docPartBody>
    </w:docPart>
    <w:docPart>
      <w:docPartPr>
        <w:name w:val="804BC0D9F13142F7BC1F86DA16971FE7"/>
        <w:category>
          <w:name w:val="General"/>
          <w:gallery w:val="placeholder"/>
        </w:category>
        <w:types>
          <w:type w:val="bbPlcHdr"/>
        </w:types>
        <w:behaviors>
          <w:behavior w:val="content"/>
        </w:behaviors>
        <w:guid w:val="{638FCA19-75F4-40FD-AD75-1E3E6ECCE7F5}"/>
      </w:docPartPr>
      <w:docPartBody>
        <w:p w:rsidR="00BA0281" w:rsidRDefault="00B654A3" w:rsidP="00B654A3">
          <w:pPr>
            <w:pStyle w:val="804BC0D9F13142F7BC1F86DA16971FE77"/>
          </w:pPr>
          <w:r w:rsidRPr="00F767E3">
            <w:rPr>
              <w:rStyle w:val="PlaceholderText"/>
            </w:rPr>
            <w:t>Click or tap here to enter text.</w:t>
          </w:r>
        </w:p>
      </w:docPartBody>
    </w:docPart>
    <w:docPart>
      <w:docPartPr>
        <w:name w:val="474C6F2ECBCE4D2F86C56566836DBF69"/>
        <w:category>
          <w:name w:val="General"/>
          <w:gallery w:val="placeholder"/>
        </w:category>
        <w:types>
          <w:type w:val="bbPlcHdr"/>
        </w:types>
        <w:behaviors>
          <w:behavior w:val="content"/>
        </w:behaviors>
        <w:guid w:val="{9F4F6586-E504-4FDE-94E0-22D40C061980}"/>
      </w:docPartPr>
      <w:docPartBody>
        <w:p w:rsidR="00BA0281" w:rsidRDefault="00B654A3" w:rsidP="00B654A3">
          <w:pPr>
            <w:pStyle w:val="474C6F2ECBCE4D2F86C56566836DBF697"/>
          </w:pPr>
          <w:r w:rsidRPr="00F767E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067F14B-32CB-494B-B915-604ED541AC87}"/>
      </w:docPartPr>
      <w:docPartBody>
        <w:p w:rsidR="00F44040" w:rsidRDefault="00F44040">
          <w:r w:rsidRPr="00F86B5E">
            <w:rPr>
              <w:rStyle w:val="PlaceholderText"/>
            </w:rPr>
            <w:t>Click or tap here to enter text.</w:t>
          </w:r>
        </w:p>
      </w:docPartBody>
    </w:docPart>
    <w:docPart>
      <w:docPartPr>
        <w:name w:val="D37159B94EA649DC852E7D27284AE161"/>
        <w:category>
          <w:name w:val="General"/>
          <w:gallery w:val="placeholder"/>
        </w:category>
        <w:types>
          <w:type w:val="bbPlcHdr"/>
        </w:types>
        <w:behaviors>
          <w:behavior w:val="content"/>
        </w:behaviors>
        <w:guid w:val="{73D2CF75-ACAF-4CFD-BDBE-31DC4EEFEF98}"/>
      </w:docPartPr>
      <w:docPartBody>
        <w:p w:rsidR="00F44040" w:rsidRDefault="00B654A3" w:rsidP="00B654A3">
          <w:pPr>
            <w:pStyle w:val="D37159B94EA649DC852E7D27284AE1616"/>
          </w:pPr>
          <w:r>
            <w:rPr>
              <w:rStyle w:val="PlaceholderText"/>
            </w:rPr>
            <w:t>[AIRCRAFT]</w:t>
          </w:r>
        </w:p>
      </w:docPartBody>
    </w:docPart>
    <w:docPart>
      <w:docPartPr>
        <w:name w:val="439E23B85BDB4C8CA0C8C6D672CC80EA"/>
        <w:category>
          <w:name w:val="General"/>
          <w:gallery w:val="placeholder"/>
        </w:category>
        <w:types>
          <w:type w:val="bbPlcHdr"/>
        </w:types>
        <w:behaviors>
          <w:behavior w:val="content"/>
        </w:behaviors>
        <w:guid w:val="{BCC674AD-A861-40AA-A373-314C7F487C95}"/>
      </w:docPartPr>
      <w:docPartBody>
        <w:p w:rsidR="00F44040" w:rsidRDefault="00F44040" w:rsidP="00F44040">
          <w:pPr>
            <w:pStyle w:val="439E23B85BDB4C8CA0C8C6D672CC80EA2"/>
          </w:pPr>
          <w:r w:rsidRPr="00F86B5E">
            <w:rPr>
              <w:rStyle w:val="PlaceholderText"/>
            </w:rPr>
            <w:t>Choose an item.</w:t>
          </w:r>
        </w:p>
      </w:docPartBody>
    </w:docPart>
    <w:docPart>
      <w:docPartPr>
        <w:name w:val="4B4E773F47A341B7BBCEE3EFFBF181C8"/>
        <w:category>
          <w:name w:val="General"/>
          <w:gallery w:val="placeholder"/>
        </w:category>
        <w:types>
          <w:type w:val="bbPlcHdr"/>
        </w:types>
        <w:behaviors>
          <w:behavior w:val="content"/>
        </w:behaviors>
        <w:guid w:val="{46480996-307B-410F-B411-2B8ECD5D2544}"/>
      </w:docPartPr>
      <w:docPartBody>
        <w:p w:rsidR="00F44040" w:rsidRDefault="00F44040" w:rsidP="00F44040">
          <w:pPr>
            <w:pStyle w:val="4B4E773F47A341B7BBCEE3EFFBF181C8"/>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51060819485C4B9193072621274E03BD"/>
        <w:category>
          <w:name w:val="General"/>
          <w:gallery w:val="placeholder"/>
        </w:category>
        <w:types>
          <w:type w:val="bbPlcHdr"/>
        </w:types>
        <w:behaviors>
          <w:behavior w:val="content"/>
        </w:behaviors>
        <w:guid w:val="{150ABA57-D068-4067-9AD1-D7A6593EB68E}"/>
      </w:docPartPr>
      <w:docPartBody>
        <w:p w:rsidR="00F44040" w:rsidRDefault="00B654A3" w:rsidP="00B654A3">
          <w:pPr>
            <w:pStyle w:val="51060819485C4B9193072621274E03BD6"/>
          </w:pPr>
          <w:r w:rsidRPr="00BA7597">
            <w:rPr>
              <w:rStyle w:val="PlaceholderText"/>
            </w:rPr>
            <w:t>Click or tap here to enter text.</w:t>
          </w:r>
        </w:p>
      </w:docPartBody>
    </w:docPart>
    <w:docPart>
      <w:docPartPr>
        <w:name w:val="330528CC9C2C4B94816C4E0A1215BA80"/>
        <w:category>
          <w:name w:val="General"/>
          <w:gallery w:val="placeholder"/>
        </w:category>
        <w:types>
          <w:type w:val="bbPlcHdr"/>
        </w:types>
        <w:behaviors>
          <w:behavior w:val="content"/>
        </w:behaviors>
        <w:guid w:val="{821631E2-DC0E-45ED-95C6-CC321ADB7B63}"/>
      </w:docPartPr>
      <w:docPartBody>
        <w:p w:rsidR="00F44040" w:rsidRDefault="00F44040" w:rsidP="00F44040">
          <w:pPr>
            <w:pStyle w:val="330528CC9C2C4B94816C4E0A1215BA80"/>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40C64B41A21D4C4297A1FEF79B4FB455"/>
        <w:category>
          <w:name w:val="General"/>
          <w:gallery w:val="placeholder"/>
        </w:category>
        <w:types>
          <w:type w:val="bbPlcHdr"/>
        </w:types>
        <w:behaviors>
          <w:behavior w:val="content"/>
        </w:behaviors>
        <w:guid w:val="{C407F862-B668-401A-9E01-4A690186928E}"/>
      </w:docPartPr>
      <w:docPartBody>
        <w:p w:rsidR="00F44040" w:rsidRDefault="00B654A3" w:rsidP="00B654A3">
          <w:pPr>
            <w:pStyle w:val="40C64B41A21D4C4297A1FEF79B4FB4556"/>
          </w:pPr>
          <w:r w:rsidRPr="00BA7597">
            <w:rPr>
              <w:rStyle w:val="PlaceholderText"/>
            </w:rPr>
            <w:t>Click or tap here to enter text.</w:t>
          </w:r>
        </w:p>
      </w:docPartBody>
    </w:docPart>
    <w:docPart>
      <w:docPartPr>
        <w:name w:val="9ACD57D37C474EDE89F98EE5F271B2F0"/>
        <w:category>
          <w:name w:val="General"/>
          <w:gallery w:val="placeholder"/>
        </w:category>
        <w:types>
          <w:type w:val="bbPlcHdr"/>
        </w:types>
        <w:behaviors>
          <w:behavior w:val="content"/>
        </w:behaviors>
        <w:guid w:val="{EB07A201-7B85-4E34-B65B-89BD852B3D7E}"/>
      </w:docPartPr>
      <w:docPartBody>
        <w:p w:rsidR="00F44040" w:rsidRDefault="00F44040" w:rsidP="00F44040">
          <w:pPr>
            <w:pStyle w:val="9ACD57D37C474EDE89F98EE5F271B2F0"/>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AF1ECB12859144C39890A5EA2AD82448"/>
        <w:category>
          <w:name w:val="General"/>
          <w:gallery w:val="placeholder"/>
        </w:category>
        <w:types>
          <w:type w:val="bbPlcHdr"/>
        </w:types>
        <w:behaviors>
          <w:behavior w:val="content"/>
        </w:behaviors>
        <w:guid w:val="{E1317A14-D04E-4A89-BE99-0F986C9D5B53}"/>
      </w:docPartPr>
      <w:docPartBody>
        <w:p w:rsidR="00F44040" w:rsidRDefault="00B654A3" w:rsidP="00B654A3">
          <w:pPr>
            <w:pStyle w:val="AF1ECB12859144C39890A5EA2AD824486"/>
          </w:pPr>
          <w:r w:rsidRPr="00BA7597">
            <w:rPr>
              <w:rStyle w:val="PlaceholderText"/>
            </w:rPr>
            <w:t>Click or tap here to enter text.</w:t>
          </w:r>
        </w:p>
      </w:docPartBody>
    </w:docPart>
    <w:docPart>
      <w:docPartPr>
        <w:name w:val="51C90E1E1F6E4A0FA5920492B2D87939"/>
        <w:category>
          <w:name w:val="General"/>
          <w:gallery w:val="placeholder"/>
        </w:category>
        <w:types>
          <w:type w:val="bbPlcHdr"/>
        </w:types>
        <w:behaviors>
          <w:behavior w:val="content"/>
        </w:behaviors>
        <w:guid w:val="{E079408D-F6DA-4997-85B1-C425B102F7EC}"/>
      </w:docPartPr>
      <w:docPartBody>
        <w:p w:rsidR="00F44040" w:rsidRDefault="00F44040" w:rsidP="00F44040">
          <w:pPr>
            <w:pStyle w:val="51C90E1E1F6E4A0FA5920492B2D87939"/>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5074B9561C5A4922BA91427E20039A7F"/>
        <w:category>
          <w:name w:val="General"/>
          <w:gallery w:val="placeholder"/>
        </w:category>
        <w:types>
          <w:type w:val="bbPlcHdr"/>
        </w:types>
        <w:behaviors>
          <w:behavior w:val="content"/>
        </w:behaviors>
        <w:guid w:val="{711194CC-015D-4C2D-A664-F390295BEE97}"/>
      </w:docPartPr>
      <w:docPartBody>
        <w:p w:rsidR="00F44040" w:rsidRDefault="00B654A3" w:rsidP="00B654A3">
          <w:pPr>
            <w:pStyle w:val="5074B9561C5A4922BA91427E20039A7F6"/>
          </w:pPr>
          <w:r w:rsidRPr="00BA7597">
            <w:rPr>
              <w:rStyle w:val="PlaceholderText"/>
            </w:rPr>
            <w:t>Click or tap here to enter text.</w:t>
          </w:r>
        </w:p>
      </w:docPartBody>
    </w:docPart>
    <w:docPart>
      <w:docPartPr>
        <w:name w:val="EBC7646E44B84213AF831D591DC4D18C"/>
        <w:category>
          <w:name w:val="General"/>
          <w:gallery w:val="placeholder"/>
        </w:category>
        <w:types>
          <w:type w:val="bbPlcHdr"/>
        </w:types>
        <w:behaviors>
          <w:behavior w:val="content"/>
        </w:behaviors>
        <w:guid w:val="{1F3B88EC-64B9-41C9-8C57-9C77E4CE8D61}"/>
      </w:docPartPr>
      <w:docPartBody>
        <w:p w:rsidR="00F44040" w:rsidRDefault="00F44040" w:rsidP="00F44040">
          <w:pPr>
            <w:pStyle w:val="EBC7646E44B84213AF831D591DC4D18C"/>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97B1FDAA13EB4F5D9699FCEE27E4FEEF"/>
        <w:category>
          <w:name w:val="General"/>
          <w:gallery w:val="placeholder"/>
        </w:category>
        <w:types>
          <w:type w:val="bbPlcHdr"/>
        </w:types>
        <w:behaviors>
          <w:behavior w:val="content"/>
        </w:behaviors>
        <w:guid w:val="{A6CFF62D-8103-4141-9E95-FBA39ECB5FB7}"/>
      </w:docPartPr>
      <w:docPartBody>
        <w:p w:rsidR="00F44040" w:rsidRDefault="00B654A3" w:rsidP="00B654A3">
          <w:pPr>
            <w:pStyle w:val="97B1FDAA13EB4F5D9699FCEE27E4FEEF6"/>
          </w:pPr>
          <w:r w:rsidRPr="00BA7597">
            <w:rPr>
              <w:rStyle w:val="PlaceholderText"/>
            </w:rPr>
            <w:t>Click or tap here to enter text.</w:t>
          </w:r>
        </w:p>
      </w:docPartBody>
    </w:docPart>
    <w:docPart>
      <w:docPartPr>
        <w:name w:val="B9828595A68D4198B1CE66DAE23E7D6F"/>
        <w:category>
          <w:name w:val="General"/>
          <w:gallery w:val="placeholder"/>
        </w:category>
        <w:types>
          <w:type w:val="bbPlcHdr"/>
        </w:types>
        <w:behaviors>
          <w:behavior w:val="content"/>
        </w:behaviors>
        <w:guid w:val="{74DDF4DB-3740-4726-B5FC-D197F9FD858E}"/>
      </w:docPartPr>
      <w:docPartBody>
        <w:p w:rsidR="00F44040" w:rsidRDefault="00F44040" w:rsidP="00F44040">
          <w:pPr>
            <w:pStyle w:val="B9828595A68D4198B1CE66DAE23E7D6F"/>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033AF7B0EE074C94B3EFB1E1C747EA79"/>
        <w:category>
          <w:name w:val="General"/>
          <w:gallery w:val="placeholder"/>
        </w:category>
        <w:types>
          <w:type w:val="bbPlcHdr"/>
        </w:types>
        <w:behaviors>
          <w:behavior w:val="content"/>
        </w:behaviors>
        <w:guid w:val="{8B8F15D6-DFD8-458B-8D03-083F648DFC24}"/>
      </w:docPartPr>
      <w:docPartBody>
        <w:p w:rsidR="00F44040" w:rsidRDefault="00B654A3" w:rsidP="00B654A3">
          <w:pPr>
            <w:pStyle w:val="033AF7B0EE074C94B3EFB1E1C747EA796"/>
          </w:pPr>
          <w:r w:rsidRPr="00BA7597">
            <w:rPr>
              <w:rStyle w:val="PlaceholderText"/>
            </w:rPr>
            <w:t>Click or tap here to enter text.</w:t>
          </w:r>
        </w:p>
      </w:docPartBody>
    </w:docPart>
    <w:docPart>
      <w:docPartPr>
        <w:name w:val="AAB921D093724286A454D2BEF24E6786"/>
        <w:category>
          <w:name w:val="General"/>
          <w:gallery w:val="placeholder"/>
        </w:category>
        <w:types>
          <w:type w:val="bbPlcHdr"/>
        </w:types>
        <w:behaviors>
          <w:behavior w:val="content"/>
        </w:behaviors>
        <w:guid w:val="{D8F90E01-EFA3-4CA3-AE32-09A68860B051}"/>
      </w:docPartPr>
      <w:docPartBody>
        <w:p w:rsidR="00F44040" w:rsidRDefault="00F44040" w:rsidP="00F44040">
          <w:pPr>
            <w:pStyle w:val="AAB921D093724286A454D2BEF24E6786"/>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87DE9A6181844682BE28699ED6F86082"/>
        <w:category>
          <w:name w:val="General"/>
          <w:gallery w:val="placeholder"/>
        </w:category>
        <w:types>
          <w:type w:val="bbPlcHdr"/>
        </w:types>
        <w:behaviors>
          <w:behavior w:val="content"/>
        </w:behaviors>
        <w:guid w:val="{721D3BEB-B947-435D-9E42-E35CE4C332B6}"/>
      </w:docPartPr>
      <w:docPartBody>
        <w:p w:rsidR="00F44040" w:rsidRDefault="00B654A3" w:rsidP="00B654A3">
          <w:pPr>
            <w:pStyle w:val="87DE9A6181844682BE28699ED6F860826"/>
          </w:pPr>
          <w:r w:rsidRPr="00BA7597">
            <w:rPr>
              <w:rStyle w:val="PlaceholderText"/>
            </w:rPr>
            <w:t>Click or tap here to enter text.</w:t>
          </w:r>
        </w:p>
      </w:docPartBody>
    </w:docPart>
    <w:docPart>
      <w:docPartPr>
        <w:name w:val="133EBBB23FC841EFA52351211EB54E02"/>
        <w:category>
          <w:name w:val="General"/>
          <w:gallery w:val="placeholder"/>
        </w:category>
        <w:types>
          <w:type w:val="bbPlcHdr"/>
        </w:types>
        <w:behaviors>
          <w:behavior w:val="content"/>
        </w:behaviors>
        <w:guid w:val="{E51ACDF7-9839-49A2-8988-FB2E9192E489}"/>
      </w:docPartPr>
      <w:docPartBody>
        <w:p w:rsidR="00F44040" w:rsidRDefault="00F44040" w:rsidP="00F44040">
          <w:pPr>
            <w:pStyle w:val="133EBBB23FC841EFA52351211EB54E02"/>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30909BCE73C34151A3E7C6AB40115709"/>
        <w:category>
          <w:name w:val="General"/>
          <w:gallery w:val="placeholder"/>
        </w:category>
        <w:types>
          <w:type w:val="bbPlcHdr"/>
        </w:types>
        <w:behaviors>
          <w:behavior w:val="content"/>
        </w:behaviors>
        <w:guid w:val="{119587C8-AA32-4024-AED2-5C9CB3238B07}"/>
      </w:docPartPr>
      <w:docPartBody>
        <w:p w:rsidR="00F44040" w:rsidRDefault="00B654A3" w:rsidP="00B654A3">
          <w:pPr>
            <w:pStyle w:val="30909BCE73C34151A3E7C6AB401157096"/>
          </w:pPr>
          <w:r w:rsidRPr="00BA7597">
            <w:rPr>
              <w:rStyle w:val="PlaceholderText"/>
            </w:rPr>
            <w:t>Click or tap here to enter text.</w:t>
          </w:r>
        </w:p>
      </w:docPartBody>
    </w:docPart>
    <w:docPart>
      <w:docPartPr>
        <w:name w:val="903137B6438041E1920061B4015BA0A5"/>
        <w:category>
          <w:name w:val="General"/>
          <w:gallery w:val="placeholder"/>
        </w:category>
        <w:types>
          <w:type w:val="bbPlcHdr"/>
        </w:types>
        <w:behaviors>
          <w:behavior w:val="content"/>
        </w:behaviors>
        <w:guid w:val="{EEB6746C-FF57-4118-ADAC-2D3A43466565}"/>
      </w:docPartPr>
      <w:docPartBody>
        <w:p w:rsidR="00F44040" w:rsidRDefault="00F44040" w:rsidP="00F44040">
          <w:pPr>
            <w:pStyle w:val="903137B6438041E1920061B4015BA0A5"/>
          </w:pPr>
          <w:r w:rsidRPr="0081640E">
            <w:rPr>
              <w:rStyle w:val="PlaceholderText"/>
              <w:u w:val="single"/>
            </w:rPr>
            <w:t>Click or tap here to enter text.</w:t>
          </w:r>
        </w:p>
      </w:docPartBody>
    </w:docPart>
    <w:docPart>
      <w:docPartPr>
        <w:name w:val="02D79A41D0F24FE7A9372BB7BA7406D1"/>
        <w:category>
          <w:name w:val="General"/>
          <w:gallery w:val="placeholder"/>
        </w:category>
        <w:types>
          <w:type w:val="bbPlcHdr"/>
        </w:types>
        <w:behaviors>
          <w:behavior w:val="content"/>
        </w:behaviors>
        <w:guid w:val="{2D8738E4-99C4-4965-ACBA-E0C63BE8A92B}"/>
      </w:docPartPr>
      <w:docPartBody>
        <w:p w:rsidR="00F44040" w:rsidRDefault="00F44040" w:rsidP="00F44040">
          <w:pPr>
            <w:pStyle w:val="02D79A41D0F24FE7A9372BB7BA7406D1"/>
          </w:pPr>
          <w:r w:rsidRPr="0081640E">
            <w:rPr>
              <w:rStyle w:val="PlaceholderText"/>
              <w:u w:val="single"/>
            </w:rPr>
            <w:t>Click or tap here to enter text.</w:t>
          </w:r>
        </w:p>
      </w:docPartBody>
    </w:docPart>
    <w:docPart>
      <w:docPartPr>
        <w:name w:val="52F140D75210453EA6F049D680AE27EC"/>
        <w:category>
          <w:name w:val="General"/>
          <w:gallery w:val="placeholder"/>
        </w:category>
        <w:types>
          <w:type w:val="bbPlcHdr"/>
        </w:types>
        <w:behaviors>
          <w:behavior w:val="content"/>
        </w:behaviors>
        <w:guid w:val="{E06B30C9-8EDF-41AF-BCEA-5D69F8FBDA04}"/>
      </w:docPartPr>
      <w:docPartBody>
        <w:p w:rsidR="00F44040" w:rsidRDefault="00F44040" w:rsidP="00F44040">
          <w:pPr>
            <w:pStyle w:val="52F140D75210453EA6F049D680AE27EC"/>
          </w:pPr>
          <w:r w:rsidRPr="0081640E">
            <w:rPr>
              <w:rStyle w:val="PlaceholderText"/>
              <w:u w:val="single"/>
            </w:rPr>
            <w:t>Click or tap here to enter text.</w:t>
          </w:r>
        </w:p>
      </w:docPartBody>
    </w:docPart>
    <w:docPart>
      <w:docPartPr>
        <w:name w:val="B3D6B4C1ABA74E46AB217940612A6F99"/>
        <w:category>
          <w:name w:val="General"/>
          <w:gallery w:val="placeholder"/>
        </w:category>
        <w:types>
          <w:type w:val="bbPlcHdr"/>
        </w:types>
        <w:behaviors>
          <w:behavior w:val="content"/>
        </w:behaviors>
        <w:guid w:val="{C3E8A4AB-219B-4516-A756-2B6D3D274DBB}"/>
      </w:docPartPr>
      <w:docPartBody>
        <w:p w:rsidR="00F44040" w:rsidRDefault="00F44040" w:rsidP="00F44040">
          <w:pPr>
            <w:pStyle w:val="B3D6B4C1ABA74E46AB217940612A6F99"/>
          </w:pPr>
          <w:r w:rsidRPr="0081640E">
            <w:rPr>
              <w:rStyle w:val="PlaceholderText"/>
              <w:u w:val="single"/>
            </w:rPr>
            <w:t>Click or tap here to enter text.</w:t>
          </w:r>
        </w:p>
      </w:docPartBody>
    </w:docPart>
    <w:docPart>
      <w:docPartPr>
        <w:name w:val="29A6AE1A702C43C3BF0BC3C71CA4D8E0"/>
        <w:category>
          <w:name w:val="General"/>
          <w:gallery w:val="placeholder"/>
        </w:category>
        <w:types>
          <w:type w:val="bbPlcHdr"/>
        </w:types>
        <w:behaviors>
          <w:behavior w:val="content"/>
        </w:behaviors>
        <w:guid w:val="{5B0F97EF-8BD4-49AA-AF4B-634DC376BE55}"/>
      </w:docPartPr>
      <w:docPartBody>
        <w:p w:rsidR="00F44040" w:rsidRDefault="00F44040" w:rsidP="00F44040">
          <w:pPr>
            <w:pStyle w:val="29A6AE1A702C43C3BF0BC3C71CA4D8E0"/>
          </w:pPr>
          <w:r w:rsidRPr="00F86B5E">
            <w:rPr>
              <w:rStyle w:val="PlaceholderText"/>
            </w:rPr>
            <w:t>Click or tap here to enter text.</w:t>
          </w:r>
        </w:p>
      </w:docPartBody>
    </w:docPart>
    <w:docPart>
      <w:docPartPr>
        <w:name w:val="01E2E49ADC7D4E549A558BAF69D38BCC"/>
        <w:category>
          <w:name w:val="General"/>
          <w:gallery w:val="placeholder"/>
        </w:category>
        <w:types>
          <w:type w:val="bbPlcHdr"/>
        </w:types>
        <w:behaviors>
          <w:behavior w:val="content"/>
        </w:behaviors>
        <w:guid w:val="{DC32EBB0-A111-47D6-91DE-1CD653DB0F21}"/>
      </w:docPartPr>
      <w:docPartBody>
        <w:p w:rsidR="00F44040" w:rsidRDefault="00B654A3" w:rsidP="00B654A3">
          <w:pPr>
            <w:pStyle w:val="01E2E49ADC7D4E549A558BAF69D38BCC3"/>
          </w:pPr>
          <w:r w:rsidRPr="00F86B5E">
            <w:rPr>
              <w:rStyle w:val="PlaceholderText"/>
            </w:rPr>
            <w:t>Click or tap here to enter text.</w:t>
          </w:r>
        </w:p>
      </w:docPartBody>
    </w:docPart>
    <w:docPart>
      <w:docPartPr>
        <w:name w:val="32798D70B97242D28D1D3FF0D107249C"/>
        <w:category>
          <w:name w:val="General"/>
          <w:gallery w:val="placeholder"/>
        </w:category>
        <w:types>
          <w:type w:val="bbPlcHdr"/>
        </w:types>
        <w:behaviors>
          <w:behavior w:val="content"/>
        </w:behaviors>
        <w:guid w:val="{7CC07EC9-F8C2-4D0A-9664-8958AF0C74B5}"/>
      </w:docPartPr>
      <w:docPartBody>
        <w:p w:rsidR="00F44040" w:rsidRDefault="00B654A3" w:rsidP="00B654A3">
          <w:pPr>
            <w:pStyle w:val="32798D70B97242D28D1D3FF0D107249C2"/>
          </w:pPr>
          <w:r w:rsidRPr="00867D9B">
            <w:rPr>
              <w:rStyle w:val="PlaceholderText"/>
            </w:rPr>
            <w:t>Click or tap here to enter text.</w:t>
          </w:r>
        </w:p>
      </w:docPartBody>
    </w:docPart>
    <w:docPart>
      <w:docPartPr>
        <w:name w:val="18C77C60EEEA43959213187CBE056FF6"/>
        <w:category>
          <w:name w:val="General"/>
          <w:gallery w:val="placeholder"/>
        </w:category>
        <w:types>
          <w:type w:val="bbPlcHdr"/>
        </w:types>
        <w:behaviors>
          <w:behavior w:val="content"/>
        </w:behaviors>
        <w:guid w:val="{BC0547D5-9A47-4DC1-8E99-2408860F8323}"/>
      </w:docPartPr>
      <w:docPartBody>
        <w:p w:rsidR="00F44040" w:rsidRDefault="00B654A3" w:rsidP="00B654A3">
          <w:pPr>
            <w:pStyle w:val="18C77C60EEEA43959213187CBE056FF62"/>
          </w:pPr>
          <w:r w:rsidRPr="00AA6931">
            <w:rPr>
              <w:rStyle w:val="PlaceholderText"/>
            </w:rPr>
            <w:t>Click or tap here to enter text.</w:t>
          </w:r>
        </w:p>
      </w:docPartBody>
    </w:docPart>
    <w:docPart>
      <w:docPartPr>
        <w:name w:val="CFBE4E3C928540179F406A1DA1A43659"/>
        <w:category>
          <w:name w:val="General"/>
          <w:gallery w:val="placeholder"/>
        </w:category>
        <w:types>
          <w:type w:val="bbPlcHdr"/>
        </w:types>
        <w:behaviors>
          <w:behavior w:val="content"/>
        </w:behaviors>
        <w:guid w:val="{2514464D-B382-4AA3-9761-0E9C4494D6A8}"/>
      </w:docPartPr>
      <w:docPartBody>
        <w:p w:rsidR="00F44040" w:rsidRDefault="00B654A3" w:rsidP="00B654A3">
          <w:pPr>
            <w:pStyle w:val="CFBE4E3C928540179F406A1DA1A436592"/>
          </w:pPr>
          <w:r w:rsidRPr="00AA6931">
            <w:rPr>
              <w:rStyle w:val="PlaceholderText"/>
            </w:rPr>
            <w:t>Click or tap here to enter text.</w:t>
          </w:r>
        </w:p>
      </w:docPartBody>
    </w:docPart>
    <w:docPart>
      <w:docPartPr>
        <w:name w:val="F2FB8AB1DDC54C1A8C89A3FDACCFECC5"/>
        <w:category>
          <w:name w:val="General"/>
          <w:gallery w:val="placeholder"/>
        </w:category>
        <w:types>
          <w:type w:val="bbPlcHdr"/>
        </w:types>
        <w:behaviors>
          <w:behavior w:val="content"/>
        </w:behaviors>
        <w:guid w:val="{C8236DD9-3CA7-411C-80AE-913D54610E04}"/>
      </w:docPartPr>
      <w:docPartBody>
        <w:p w:rsidR="00F44040" w:rsidRDefault="00B654A3" w:rsidP="00B654A3">
          <w:pPr>
            <w:pStyle w:val="F2FB8AB1DDC54C1A8C89A3FDACCFECC52"/>
          </w:pPr>
          <w:r w:rsidRPr="00AA6931">
            <w:rPr>
              <w:rStyle w:val="PlaceholderText"/>
            </w:rPr>
            <w:t>Click or tap here to enter text.</w:t>
          </w:r>
        </w:p>
      </w:docPartBody>
    </w:docPart>
    <w:docPart>
      <w:docPartPr>
        <w:name w:val="E751073BC19A46DAA6DC78D69871C368"/>
        <w:category>
          <w:name w:val="General"/>
          <w:gallery w:val="placeholder"/>
        </w:category>
        <w:types>
          <w:type w:val="bbPlcHdr"/>
        </w:types>
        <w:behaviors>
          <w:behavior w:val="content"/>
        </w:behaviors>
        <w:guid w:val="{C651A3B9-E32B-44D5-B35D-905A6C4AB3C5}"/>
      </w:docPartPr>
      <w:docPartBody>
        <w:p w:rsidR="00F44040" w:rsidRDefault="00B654A3" w:rsidP="00B654A3">
          <w:pPr>
            <w:pStyle w:val="E751073BC19A46DAA6DC78D69871C3682"/>
          </w:pPr>
          <w:r w:rsidRPr="00AA6931">
            <w:rPr>
              <w:rStyle w:val="PlaceholderText"/>
            </w:rPr>
            <w:t>Click or tap here to enter text.</w:t>
          </w:r>
        </w:p>
      </w:docPartBody>
    </w:docPart>
    <w:docPart>
      <w:docPartPr>
        <w:name w:val="20DD8C014328420DAE2C5F10233E490D"/>
        <w:category>
          <w:name w:val="General"/>
          <w:gallery w:val="placeholder"/>
        </w:category>
        <w:types>
          <w:type w:val="bbPlcHdr"/>
        </w:types>
        <w:behaviors>
          <w:behavior w:val="content"/>
        </w:behaviors>
        <w:guid w:val="{581F3815-2DFD-44D7-AE53-9CEDC20B4F33}"/>
      </w:docPartPr>
      <w:docPartBody>
        <w:p w:rsidR="00F44040" w:rsidRDefault="00B654A3" w:rsidP="00B654A3">
          <w:pPr>
            <w:pStyle w:val="20DD8C014328420DAE2C5F10233E490D2"/>
          </w:pPr>
          <w:r w:rsidRPr="00AA6931">
            <w:rPr>
              <w:rStyle w:val="PlaceholderText"/>
            </w:rPr>
            <w:t>Click or tap here to enter text.</w:t>
          </w:r>
        </w:p>
      </w:docPartBody>
    </w:docPart>
    <w:docPart>
      <w:docPartPr>
        <w:name w:val="029F17EA578C4EF9AAEABD73233EEA96"/>
        <w:category>
          <w:name w:val="General"/>
          <w:gallery w:val="placeholder"/>
        </w:category>
        <w:types>
          <w:type w:val="bbPlcHdr"/>
        </w:types>
        <w:behaviors>
          <w:behavior w:val="content"/>
        </w:behaviors>
        <w:guid w:val="{8CAF8FB5-4E0C-4314-A5E1-51C34B4150B1}"/>
      </w:docPartPr>
      <w:docPartBody>
        <w:p w:rsidR="00F44040" w:rsidRDefault="00B654A3" w:rsidP="00B654A3">
          <w:pPr>
            <w:pStyle w:val="029F17EA578C4EF9AAEABD73233EEA962"/>
          </w:pPr>
          <w:r w:rsidRPr="00AA6931">
            <w:rPr>
              <w:rStyle w:val="PlaceholderText"/>
            </w:rPr>
            <w:t>Click or tap here to enter text.</w:t>
          </w:r>
        </w:p>
      </w:docPartBody>
    </w:docPart>
    <w:docPart>
      <w:docPartPr>
        <w:name w:val="20B83BCD519C4BDC8B0316D6B9862403"/>
        <w:category>
          <w:name w:val="General"/>
          <w:gallery w:val="placeholder"/>
        </w:category>
        <w:types>
          <w:type w:val="bbPlcHdr"/>
        </w:types>
        <w:behaviors>
          <w:behavior w:val="content"/>
        </w:behaviors>
        <w:guid w:val="{00286E30-4BB8-4DA1-92D4-A9DB03BE1534}"/>
      </w:docPartPr>
      <w:docPartBody>
        <w:p w:rsidR="00F44040" w:rsidRDefault="00B654A3" w:rsidP="00B654A3">
          <w:pPr>
            <w:pStyle w:val="20B83BCD519C4BDC8B0316D6B98624032"/>
          </w:pPr>
          <w:r w:rsidRPr="00AA6931">
            <w:rPr>
              <w:rStyle w:val="PlaceholderText"/>
            </w:rPr>
            <w:t>Click or tap here to enter text.</w:t>
          </w:r>
        </w:p>
      </w:docPartBody>
    </w:docPart>
    <w:docPart>
      <w:docPartPr>
        <w:name w:val="68A529BFC0B043C182D1B08CD0EE4558"/>
        <w:category>
          <w:name w:val="General"/>
          <w:gallery w:val="placeholder"/>
        </w:category>
        <w:types>
          <w:type w:val="bbPlcHdr"/>
        </w:types>
        <w:behaviors>
          <w:behavior w:val="content"/>
        </w:behaviors>
        <w:guid w:val="{2659CF99-AE57-4BC3-B2BF-A0763178F5FC}"/>
      </w:docPartPr>
      <w:docPartBody>
        <w:p w:rsidR="00F44040" w:rsidRDefault="00B654A3" w:rsidP="00B654A3">
          <w:pPr>
            <w:pStyle w:val="68A529BFC0B043C182D1B08CD0EE45582"/>
          </w:pPr>
          <w:r w:rsidRPr="00AA6931">
            <w:rPr>
              <w:rStyle w:val="PlaceholderText"/>
            </w:rPr>
            <w:t>Click or tap here to enter text.</w:t>
          </w:r>
        </w:p>
      </w:docPartBody>
    </w:docPart>
    <w:docPart>
      <w:docPartPr>
        <w:name w:val="42889FB57EB945398376B5ECEEE056FB"/>
        <w:category>
          <w:name w:val="General"/>
          <w:gallery w:val="placeholder"/>
        </w:category>
        <w:types>
          <w:type w:val="bbPlcHdr"/>
        </w:types>
        <w:behaviors>
          <w:behavior w:val="content"/>
        </w:behaviors>
        <w:guid w:val="{B0001352-0AB3-496F-AA45-E8A39CAE4586}"/>
      </w:docPartPr>
      <w:docPartBody>
        <w:p w:rsidR="00F44040" w:rsidRDefault="00B654A3" w:rsidP="00B654A3">
          <w:pPr>
            <w:pStyle w:val="42889FB57EB945398376B5ECEEE056FB2"/>
          </w:pPr>
          <w:r w:rsidRPr="00AA6931">
            <w:rPr>
              <w:rStyle w:val="PlaceholderText"/>
            </w:rPr>
            <w:t>Click or tap here to enter text.</w:t>
          </w:r>
        </w:p>
      </w:docPartBody>
    </w:docPart>
    <w:docPart>
      <w:docPartPr>
        <w:name w:val="C78CF8E56C714863BE56D67D59F1285D"/>
        <w:category>
          <w:name w:val="General"/>
          <w:gallery w:val="placeholder"/>
        </w:category>
        <w:types>
          <w:type w:val="bbPlcHdr"/>
        </w:types>
        <w:behaviors>
          <w:behavior w:val="content"/>
        </w:behaviors>
        <w:guid w:val="{3698B411-C8D0-4B1B-83E8-3721AC4C89ED}"/>
      </w:docPartPr>
      <w:docPartBody>
        <w:p w:rsidR="00F44040" w:rsidRDefault="00B654A3" w:rsidP="00B654A3">
          <w:pPr>
            <w:pStyle w:val="C78CF8E56C714863BE56D67D59F1285D2"/>
          </w:pPr>
          <w:r w:rsidRPr="00AA6931">
            <w:rPr>
              <w:rStyle w:val="PlaceholderText"/>
            </w:rPr>
            <w:t>Click or tap here to enter text.</w:t>
          </w:r>
        </w:p>
      </w:docPartBody>
    </w:docPart>
    <w:docPart>
      <w:docPartPr>
        <w:name w:val="C837A2ADBD3D4999A5D5ED91D60D83CD"/>
        <w:category>
          <w:name w:val="General"/>
          <w:gallery w:val="placeholder"/>
        </w:category>
        <w:types>
          <w:type w:val="bbPlcHdr"/>
        </w:types>
        <w:behaviors>
          <w:behavior w:val="content"/>
        </w:behaviors>
        <w:guid w:val="{29F6EFD5-C117-40F0-86AB-C20AB57EF806}"/>
      </w:docPartPr>
      <w:docPartBody>
        <w:p w:rsidR="00F44040" w:rsidRDefault="00B654A3" w:rsidP="00B654A3">
          <w:pPr>
            <w:pStyle w:val="C837A2ADBD3D4999A5D5ED91D60D83CD2"/>
          </w:pPr>
          <w:r w:rsidRPr="00AA6931">
            <w:rPr>
              <w:rStyle w:val="PlaceholderText"/>
            </w:rPr>
            <w:t>Click or tap here to enter text.</w:t>
          </w:r>
        </w:p>
      </w:docPartBody>
    </w:docPart>
    <w:docPart>
      <w:docPartPr>
        <w:name w:val="BE5009AE0E0C4EEF82D346A51D29EC2C"/>
        <w:category>
          <w:name w:val="General"/>
          <w:gallery w:val="placeholder"/>
        </w:category>
        <w:types>
          <w:type w:val="bbPlcHdr"/>
        </w:types>
        <w:behaviors>
          <w:behavior w:val="content"/>
        </w:behaviors>
        <w:guid w:val="{0F5203E1-32D4-4A7B-8914-CCC7CAABD0EB}"/>
      </w:docPartPr>
      <w:docPartBody>
        <w:p w:rsidR="00F44040" w:rsidRDefault="00B654A3" w:rsidP="00B654A3">
          <w:pPr>
            <w:pStyle w:val="BE5009AE0E0C4EEF82D346A51D29EC2C2"/>
          </w:pPr>
          <w:r w:rsidRPr="00AA6931">
            <w:rPr>
              <w:rStyle w:val="PlaceholderText"/>
            </w:rPr>
            <w:t>Click or tap here to enter text.</w:t>
          </w:r>
        </w:p>
      </w:docPartBody>
    </w:docPart>
    <w:docPart>
      <w:docPartPr>
        <w:name w:val="D40E1561B5A04E12AEC13BE523A2771B"/>
        <w:category>
          <w:name w:val="General"/>
          <w:gallery w:val="placeholder"/>
        </w:category>
        <w:types>
          <w:type w:val="bbPlcHdr"/>
        </w:types>
        <w:behaviors>
          <w:behavior w:val="content"/>
        </w:behaviors>
        <w:guid w:val="{AF5ADD0F-6733-4412-8698-0F7954834C90}"/>
      </w:docPartPr>
      <w:docPartBody>
        <w:p w:rsidR="00F44040" w:rsidRDefault="00B654A3" w:rsidP="00B654A3">
          <w:pPr>
            <w:pStyle w:val="D40E1561B5A04E12AEC13BE523A2771B2"/>
          </w:pPr>
          <w:r w:rsidRPr="00AA6931">
            <w:rPr>
              <w:rStyle w:val="PlaceholderText"/>
            </w:rPr>
            <w:t>Click or tap here to enter text.</w:t>
          </w:r>
        </w:p>
      </w:docPartBody>
    </w:docPart>
    <w:docPart>
      <w:docPartPr>
        <w:name w:val="E59FB234B2BD4C9383D13C7D27001858"/>
        <w:category>
          <w:name w:val="General"/>
          <w:gallery w:val="placeholder"/>
        </w:category>
        <w:types>
          <w:type w:val="bbPlcHdr"/>
        </w:types>
        <w:behaviors>
          <w:behavior w:val="content"/>
        </w:behaviors>
        <w:guid w:val="{518C596E-579C-4731-ACCC-02259F76C2E1}"/>
      </w:docPartPr>
      <w:docPartBody>
        <w:p w:rsidR="00F44040" w:rsidRDefault="00B654A3" w:rsidP="00B654A3">
          <w:pPr>
            <w:pStyle w:val="E59FB234B2BD4C9383D13C7D270018582"/>
          </w:pPr>
          <w:r w:rsidRPr="00AA6931">
            <w:rPr>
              <w:rStyle w:val="PlaceholderText"/>
            </w:rPr>
            <w:t>Click or tap here to enter text.</w:t>
          </w:r>
        </w:p>
      </w:docPartBody>
    </w:docPart>
    <w:docPart>
      <w:docPartPr>
        <w:name w:val="EB4465216AF54AA6823B6257288B430C"/>
        <w:category>
          <w:name w:val="General"/>
          <w:gallery w:val="placeholder"/>
        </w:category>
        <w:types>
          <w:type w:val="bbPlcHdr"/>
        </w:types>
        <w:behaviors>
          <w:behavior w:val="content"/>
        </w:behaviors>
        <w:guid w:val="{98CA4BA2-64DE-4305-97A9-CBD53B3654CD}"/>
      </w:docPartPr>
      <w:docPartBody>
        <w:p w:rsidR="00F44040" w:rsidRDefault="00B654A3" w:rsidP="00B654A3">
          <w:pPr>
            <w:pStyle w:val="EB4465216AF54AA6823B6257288B430C2"/>
          </w:pPr>
          <w:r w:rsidRPr="00AA6931">
            <w:rPr>
              <w:rStyle w:val="PlaceholderText"/>
            </w:rPr>
            <w:t>Click or tap here to enter text.</w:t>
          </w:r>
        </w:p>
      </w:docPartBody>
    </w:docPart>
    <w:docPart>
      <w:docPartPr>
        <w:name w:val="AD16D549DCC449CD8473DD421F497BAD"/>
        <w:category>
          <w:name w:val="General"/>
          <w:gallery w:val="placeholder"/>
        </w:category>
        <w:types>
          <w:type w:val="bbPlcHdr"/>
        </w:types>
        <w:behaviors>
          <w:behavior w:val="content"/>
        </w:behaviors>
        <w:guid w:val="{A7F234F3-5B5B-43BB-93AD-3BC706AD297F}"/>
      </w:docPartPr>
      <w:docPartBody>
        <w:p w:rsidR="00F44040" w:rsidRDefault="00B654A3" w:rsidP="00B654A3">
          <w:pPr>
            <w:pStyle w:val="AD16D549DCC449CD8473DD421F497BAD2"/>
          </w:pPr>
          <w:r w:rsidRPr="00AA6931">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EEB0992-D23E-4E13-A0F1-428CC24031FC}"/>
      </w:docPartPr>
      <w:docPartBody>
        <w:p w:rsidR="00F44040" w:rsidRDefault="00F44040">
          <w:r w:rsidRPr="00F86B5E">
            <w:rPr>
              <w:rStyle w:val="PlaceholderText"/>
            </w:rPr>
            <w:t>Click or tap to enter a date.</w:t>
          </w:r>
        </w:p>
      </w:docPartBody>
    </w:docPart>
    <w:docPart>
      <w:docPartPr>
        <w:name w:val="A446EB66E81E4005A20A10E0335504F0"/>
        <w:category>
          <w:name w:val="General"/>
          <w:gallery w:val="placeholder"/>
        </w:category>
        <w:types>
          <w:type w:val="bbPlcHdr"/>
        </w:types>
        <w:behaviors>
          <w:behavior w:val="content"/>
        </w:behaviors>
        <w:guid w:val="{92828AFE-30FD-4B4B-AFB0-2D6541D477AD}"/>
      </w:docPartPr>
      <w:docPartBody>
        <w:p w:rsidR="00B654A3" w:rsidRDefault="00B654A3" w:rsidP="00B654A3">
          <w:pPr>
            <w:pStyle w:val="A446EB66E81E4005A20A10E0335504F01"/>
          </w:pPr>
          <w:r w:rsidRPr="00F86B5E">
            <w:rPr>
              <w:rStyle w:val="PlaceholderText"/>
            </w:rPr>
            <w:t>Choose an item.</w:t>
          </w:r>
        </w:p>
      </w:docPartBody>
    </w:docPart>
    <w:docPart>
      <w:docPartPr>
        <w:name w:val="35A275F2520C43E7A813DE67AC90F45C"/>
        <w:category>
          <w:name w:val="General"/>
          <w:gallery w:val="placeholder"/>
        </w:category>
        <w:types>
          <w:type w:val="bbPlcHdr"/>
        </w:types>
        <w:behaviors>
          <w:behavior w:val="content"/>
        </w:behaviors>
        <w:guid w:val="{B4D3CFCB-0DE3-4FF1-A6C4-0C502FB350BE}"/>
      </w:docPartPr>
      <w:docPartBody>
        <w:p w:rsidR="00346EA3" w:rsidRDefault="00C4683C" w:rsidP="00C4683C">
          <w:pPr>
            <w:pStyle w:val="35A275F2520C43E7A813DE67AC90F45C"/>
          </w:pPr>
          <w:r w:rsidRPr="00F86B5E">
            <w:rPr>
              <w:rStyle w:val="PlaceholderText"/>
            </w:rPr>
            <w:t>Click or tap here to enter text.</w:t>
          </w:r>
        </w:p>
      </w:docPartBody>
    </w:docPart>
    <w:docPart>
      <w:docPartPr>
        <w:name w:val="62E7C275EF174870A657E536D012FD96"/>
        <w:category>
          <w:name w:val="General"/>
          <w:gallery w:val="placeholder"/>
        </w:category>
        <w:types>
          <w:type w:val="bbPlcHdr"/>
        </w:types>
        <w:behaviors>
          <w:behavior w:val="content"/>
        </w:behaviors>
        <w:guid w:val="{AE9606D8-DDFB-4237-B111-2FFF5C7E8857}"/>
      </w:docPartPr>
      <w:docPartBody>
        <w:p w:rsidR="00346EA3" w:rsidRDefault="00C4683C" w:rsidP="00C4683C">
          <w:pPr>
            <w:pStyle w:val="62E7C275EF174870A657E536D012FD96"/>
          </w:pPr>
          <w:r w:rsidRPr="00F86B5E">
            <w:rPr>
              <w:rStyle w:val="PlaceholderText"/>
            </w:rPr>
            <w:t>Click or tap here to enter text.</w:t>
          </w:r>
        </w:p>
      </w:docPartBody>
    </w:docPart>
    <w:docPart>
      <w:docPartPr>
        <w:name w:val="F79E10B9FAE948789C26EAD8C2F1B3B0"/>
        <w:category>
          <w:name w:val="General"/>
          <w:gallery w:val="placeholder"/>
        </w:category>
        <w:types>
          <w:type w:val="bbPlcHdr"/>
        </w:types>
        <w:behaviors>
          <w:behavior w:val="content"/>
        </w:behaviors>
        <w:guid w:val="{F011F03F-B980-4610-96FF-E42E0978D66B}"/>
      </w:docPartPr>
      <w:docPartBody>
        <w:p w:rsidR="00346EA3" w:rsidRDefault="00C4683C" w:rsidP="00C4683C">
          <w:pPr>
            <w:pStyle w:val="F79E10B9FAE948789C26EAD8C2F1B3B0"/>
          </w:pPr>
          <w:r w:rsidRPr="00F86B5E">
            <w:rPr>
              <w:rStyle w:val="PlaceholderText"/>
            </w:rPr>
            <w:t>Click or tap here to enter text.</w:t>
          </w:r>
        </w:p>
      </w:docPartBody>
    </w:docPart>
    <w:docPart>
      <w:docPartPr>
        <w:name w:val="C16220825A48402BB37A78B6C3C1CB20"/>
        <w:category>
          <w:name w:val="General"/>
          <w:gallery w:val="placeholder"/>
        </w:category>
        <w:types>
          <w:type w:val="bbPlcHdr"/>
        </w:types>
        <w:behaviors>
          <w:behavior w:val="content"/>
        </w:behaviors>
        <w:guid w:val="{FB22392B-1BF5-4B8F-B1A1-F3DAB134107A}"/>
      </w:docPartPr>
      <w:docPartBody>
        <w:p w:rsidR="00C94C47" w:rsidRDefault="008C75AB" w:rsidP="008C75AB">
          <w:pPr>
            <w:pStyle w:val="C16220825A48402BB37A78B6C3C1CB20"/>
          </w:pPr>
          <w:r w:rsidRPr="00F86B5E">
            <w:rPr>
              <w:rStyle w:val="PlaceholderText"/>
            </w:rPr>
            <w:t>Click or tap here to enter text.</w:t>
          </w:r>
        </w:p>
      </w:docPartBody>
    </w:docPart>
    <w:docPart>
      <w:docPartPr>
        <w:name w:val="0905DF032DF946D7A83BD6D06E76EA5F"/>
        <w:category>
          <w:name w:val="General"/>
          <w:gallery w:val="placeholder"/>
        </w:category>
        <w:types>
          <w:type w:val="bbPlcHdr"/>
        </w:types>
        <w:behaviors>
          <w:behavior w:val="content"/>
        </w:behaviors>
        <w:guid w:val="{5C2D6B42-49AC-4AA2-A8DA-D775778E731C}"/>
      </w:docPartPr>
      <w:docPartBody>
        <w:p w:rsidR="0040375C" w:rsidRDefault="00C94C47" w:rsidP="00C94C47">
          <w:pPr>
            <w:pStyle w:val="0905DF032DF946D7A83BD6D06E76EA5F"/>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8601291558294ACBA3CC098995E5CED9"/>
        <w:category>
          <w:name w:val="General"/>
          <w:gallery w:val="placeholder"/>
        </w:category>
        <w:types>
          <w:type w:val="bbPlcHdr"/>
        </w:types>
        <w:behaviors>
          <w:behavior w:val="content"/>
        </w:behaviors>
        <w:guid w:val="{41E55CE2-4A35-4184-ABA4-6ED2F775FF3A}"/>
      </w:docPartPr>
      <w:docPartBody>
        <w:p w:rsidR="0040375C" w:rsidRDefault="0040375C" w:rsidP="0040375C">
          <w:pPr>
            <w:pStyle w:val="8601291558294ACBA3CC098995E5CED9"/>
          </w:pPr>
          <w:r w:rsidRPr="00F86B5E">
            <w:rPr>
              <w:rStyle w:val="PlaceholderText"/>
            </w:rPr>
            <w:t>Click or tap here to enter text.</w:t>
          </w:r>
        </w:p>
      </w:docPartBody>
    </w:docPart>
    <w:docPart>
      <w:docPartPr>
        <w:name w:val="B040680FE819432FB449DAD709B45440"/>
        <w:category>
          <w:name w:val="General"/>
          <w:gallery w:val="placeholder"/>
        </w:category>
        <w:types>
          <w:type w:val="bbPlcHdr"/>
        </w:types>
        <w:behaviors>
          <w:behavior w:val="content"/>
        </w:behaviors>
        <w:guid w:val="{094917A4-C0EB-4947-B767-00002719D1FE}"/>
      </w:docPartPr>
      <w:docPartBody>
        <w:p w:rsidR="0040375C" w:rsidRDefault="0040375C" w:rsidP="0040375C">
          <w:pPr>
            <w:pStyle w:val="B040680FE819432FB449DAD709B45440"/>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D13AF3686C1A4303B842EC47ADFC8C0C"/>
        <w:category>
          <w:name w:val="General"/>
          <w:gallery w:val="placeholder"/>
        </w:category>
        <w:types>
          <w:type w:val="bbPlcHdr"/>
        </w:types>
        <w:behaviors>
          <w:behavior w:val="content"/>
        </w:behaviors>
        <w:guid w:val="{50E80C4F-6E12-4654-9161-8E1C0640417E}"/>
      </w:docPartPr>
      <w:docPartBody>
        <w:p w:rsidR="00682A12" w:rsidRDefault="00682A12" w:rsidP="00682A12">
          <w:pPr>
            <w:pStyle w:val="D13AF3686C1A4303B842EC47ADFC8C0C"/>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2240E47A4A4E4297B7F6F4A44A91E66A"/>
        <w:category>
          <w:name w:val="General"/>
          <w:gallery w:val="placeholder"/>
        </w:category>
        <w:types>
          <w:type w:val="bbPlcHdr"/>
        </w:types>
        <w:behaviors>
          <w:behavior w:val="content"/>
        </w:behaviors>
        <w:guid w:val="{7561AD76-A567-4172-AC45-22EB541D5FEF}"/>
      </w:docPartPr>
      <w:docPartBody>
        <w:p w:rsidR="00682A12" w:rsidRDefault="00682A12" w:rsidP="00682A12">
          <w:pPr>
            <w:pStyle w:val="2240E47A4A4E4297B7F6F4A44A91E66A"/>
          </w:pPr>
          <w:r w:rsidRPr="00BA7597">
            <w:rPr>
              <w:rStyle w:val="PlaceholderText"/>
            </w:rPr>
            <w:t>Click or tap here to enter text.</w:t>
          </w:r>
        </w:p>
      </w:docPartBody>
    </w:docPart>
    <w:docPart>
      <w:docPartPr>
        <w:name w:val="F180C91AC605412F953D2B9506344B07"/>
        <w:category>
          <w:name w:val="General"/>
          <w:gallery w:val="placeholder"/>
        </w:category>
        <w:types>
          <w:type w:val="bbPlcHdr"/>
        </w:types>
        <w:behaviors>
          <w:behavior w:val="content"/>
        </w:behaviors>
        <w:guid w:val="{F521FF93-D6C5-427A-896C-FB0BC508A246}"/>
      </w:docPartPr>
      <w:docPartBody>
        <w:p w:rsidR="00682A12" w:rsidRDefault="00682A12" w:rsidP="00682A12">
          <w:pPr>
            <w:pStyle w:val="F180C91AC605412F953D2B9506344B07"/>
          </w:pPr>
          <w:r w:rsidRPr="001E48D5">
            <w:rPr>
              <w:rStyle w:val="PlaceholderText"/>
            </w:rPr>
            <w:t>Click or tap here to enter text.</w:t>
          </w:r>
        </w:p>
      </w:docPartBody>
    </w:docPart>
    <w:docPart>
      <w:docPartPr>
        <w:name w:val="51E3B7E346F64F17976FCC0D64A599B6"/>
        <w:category>
          <w:name w:val="General"/>
          <w:gallery w:val="placeholder"/>
        </w:category>
        <w:types>
          <w:type w:val="bbPlcHdr"/>
        </w:types>
        <w:behaviors>
          <w:behavior w:val="content"/>
        </w:behaviors>
        <w:guid w:val="{6EB21FA2-6FDE-47C3-8FBC-C70450012554}"/>
      </w:docPartPr>
      <w:docPartBody>
        <w:p w:rsidR="00682A12" w:rsidRDefault="00682A12" w:rsidP="00682A12">
          <w:pPr>
            <w:pStyle w:val="51E3B7E346F64F17976FCC0D64A599B6"/>
          </w:pPr>
          <w:r w:rsidRPr="001E48D5">
            <w:rPr>
              <w:rStyle w:val="PlaceholderText"/>
            </w:rPr>
            <w:t>Click or tap here to enter text.</w:t>
          </w:r>
        </w:p>
      </w:docPartBody>
    </w:docPart>
    <w:docPart>
      <w:docPartPr>
        <w:name w:val="725D3A865EB7430C93066FF85132FE37"/>
        <w:category>
          <w:name w:val="General"/>
          <w:gallery w:val="placeholder"/>
        </w:category>
        <w:types>
          <w:type w:val="bbPlcHdr"/>
        </w:types>
        <w:behaviors>
          <w:behavior w:val="content"/>
        </w:behaviors>
        <w:guid w:val="{A04745DA-15C4-43E7-810D-617EA85ECD78}"/>
      </w:docPartPr>
      <w:docPartBody>
        <w:p w:rsidR="00682A12" w:rsidRDefault="00682A12" w:rsidP="00682A12">
          <w:pPr>
            <w:pStyle w:val="725D3A865EB7430C93066FF85132FE37"/>
          </w:pPr>
          <w:r w:rsidRPr="001E48D5">
            <w:rPr>
              <w:rStyle w:val="PlaceholderText"/>
            </w:rPr>
            <w:t>Click or tap here to enter text.</w:t>
          </w:r>
        </w:p>
      </w:docPartBody>
    </w:docPart>
    <w:docPart>
      <w:docPartPr>
        <w:name w:val="2CCD01177FE149BAA597EA2295DAC6EA"/>
        <w:category>
          <w:name w:val="General"/>
          <w:gallery w:val="placeholder"/>
        </w:category>
        <w:types>
          <w:type w:val="bbPlcHdr"/>
        </w:types>
        <w:behaviors>
          <w:behavior w:val="content"/>
        </w:behaviors>
        <w:guid w:val="{0A4FC4D9-E2C4-411C-8C5C-F5B5B5848A3F}"/>
      </w:docPartPr>
      <w:docPartBody>
        <w:p w:rsidR="00682A12" w:rsidRDefault="00682A12" w:rsidP="00682A12">
          <w:pPr>
            <w:pStyle w:val="2CCD01177FE149BAA597EA2295DAC6EA"/>
          </w:pPr>
          <w:r w:rsidRPr="001E48D5">
            <w:rPr>
              <w:rStyle w:val="PlaceholderText"/>
            </w:rPr>
            <w:t>Click or tap here to enter text.</w:t>
          </w:r>
        </w:p>
      </w:docPartBody>
    </w:docPart>
    <w:docPart>
      <w:docPartPr>
        <w:name w:val="A8560641D34B4FE584CC5B9D00B137B7"/>
        <w:category>
          <w:name w:val="General"/>
          <w:gallery w:val="placeholder"/>
        </w:category>
        <w:types>
          <w:type w:val="bbPlcHdr"/>
        </w:types>
        <w:behaviors>
          <w:behavior w:val="content"/>
        </w:behaviors>
        <w:guid w:val="{EB3F9891-E224-4074-8BB6-82D7AF0469C9}"/>
      </w:docPartPr>
      <w:docPartBody>
        <w:p w:rsidR="00682A12" w:rsidRDefault="00682A12" w:rsidP="00682A12">
          <w:pPr>
            <w:pStyle w:val="A8560641D34B4FE584CC5B9D00B137B7"/>
          </w:pPr>
          <w:r w:rsidRPr="001E48D5">
            <w:rPr>
              <w:rStyle w:val="PlaceholderText"/>
            </w:rPr>
            <w:t>Click or tap here to enter text.</w:t>
          </w:r>
        </w:p>
      </w:docPartBody>
    </w:docPart>
    <w:docPart>
      <w:docPartPr>
        <w:name w:val="6BF123AFBB8B453CA9F88B6115122011"/>
        <w:category>
          <w:name w:val="General"/>
          <w:gallery w:val="placeholder"/>
        </w:category>
        <w:types>
          <w:type w:val="bbPlcHdr"/>
        </w:types>
        <w:behaviors>
          <w:behavior w:val="content"/>
        </w:behaviors>
        <w:guid w:val="{4D616155-D7B2-4091-BEA6-2D1C373F070F}"/>
      </w:docPartPr>
      <w:docPartBody>
        <w:p w:rsidR="00682A12" w:rsidRDefault="00682A12" w:rsidP="00682A12">
          <w:pPr>
            <w:pStyle w:val="6BF123AFBB8B453CA9F88B6115122011"/>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2DCB49D6A0B344B092897D4FDAC903C6"/>
        <w:category>
          <w:name w:val="General"/>
          <w:gallery w:val="placeholder"/>
        </w:category>
        <w:types>
          <w:type w:val="bbPlcHdr"/>
        </w:types>
        <w:behaviors>
          <w:behavior w:val="content"/>
        </w:behaviors>
        <w:guid w:val="{F79400B7-8FD6-44B8-95CC-03037AAAF7EC}"/>
      </w:docPartPr>
      <w:docPartBody>
        <w:p w:rsidR="00682A12" w:rsidRDefault="00682A12" w:rsidP="00682A12">
          <w:pPr>
            <w:pStyle w:val="2DCB49D6A0B344B092897D4FDAC903C6"/>
          </w:pPr>
          <w:r w:rsidRPr="00BA7597">
            <w:rPr>
              <w:rStyle w:val="PlaceholderText"/>
            </w:rPr>
            <w:t>Click or tap here to enter text.</w:t>
          </w:r>
        </w:p>
      </w:docPartBody>
    </w:docPart>
    <w:docPart>
      <w:docPartPr>
        <w:name w:val="1475B167058C4F2F86304723EED9A419"/>
        <w:category>
          <w:name w:val="General"/>
          <w:gallery w:val="placeholder"/>
        </w:category>
        <w:types>
          <w:type w:val="bbPlcHdr"/>
        </w:types>
        <w:behaviors>
          <w:behavior w:val="content"/>
        </w:behaviors>
        <w:guid w:val="{B756B386-AE96-4D4B-8B1C-41F5CAB19BC7}"/>
      </w:docPartPr>
      <w:docPartBody>
        <w:p w:rsidR="00682A12" w:rsidRDefault="00682A12" w:rsidP="00682A12">
          <w:pPr>
            <w:pStyle w:val="1475B167058C4F2F86304723EED9A419"/>
          </w:pPr>
          <w:r w:rsidRPr="001E48D5">
            <w:rPr>
              <w:rStyle w:val="PlaceholderText"/>
            </w:rPr>
            <w:t>Click or tap here to enter text.</w:t>
          </w:r>
        </w:p>
      </w:docPartBody>
    </w:docPart>
    <w:docPart>
      <w:docPartPr>
        <w:name w:val="0637BC5B4B494AFBBFC32D6705B8E110"/>
        <w:category>
          <w:name w:val="General"/>
          <w:gallery w:val="placeholder"/>
        </w:category>
        <w:types>
          <w:type w:val="bbPlcHdr"/>
        </w:types>
        <w:behaviors>
          <w:behavior w:val="content"/>
        </w:behaviors>
        <w:guid w:val="{21AA7DEF-DD93-41A2-A727-5BD80AB7323C}"/>
      </w:docPartPr>
      <w:docPartBody>
        <w:p w:rsidR="00682A12" w:rsidRDefault="00682A12" w:rsidP="00682A12">
          <w:pPr>
            <w:pStyle w:val="0637BC5B4B494AFBBFC32D6705B8E110"/>
          </w:pPr>
          <w:r w:rsidRPr="001E48D5">
            <w:rPr>
              <w:rStyle w:val="PlaceholderText"/>
            </w:rPr>
            <w:t>Click or tap here to enter text.</w:t>
          </w:r>
        </w:p>
      </w:docPartBody>
    </w:docPart>
    <w:docPart>
      <w:docPartPr>
        <w:name w:val="6C5DF672B88745D38641AD3FE9755CA5"/>
        <w:category>
          <w:name w:val="General"/>
          <w:gallery w:val="placeholder"/>
        </w:category>
        <w:types>
          <w:type w:val="bbPlcHdr"/>
        </w:types>
        <w:behaviors>
          <w:behavior w:val="content"/>
        </w:behaviors>
        <w:guid w:val="{162AA18C-AECE-4B00-9FDE-6DD2E8DC43A9}"/>
      </w:docPartPr>
      <w:docPartBody>
        <w:p w:rsidR="00682A12" w:rsidRDefault="00682A12" w:rsidP="00682A12">
          <w:pPr>
            <w:pStyle w:val="6C5DF672B88745D38641AD3FE9755CA5"/>
          </w:pPr>
          <w:r w:rsidRPr="001E48D5">
            <w:rPr>
              <w:rStyle w:val="PlaceholderText"/>
            </w:rPr>
            <w:t>Click or tap here to enter text.</w:t>
          </w:r>
        </w:p>
      </w:docPartBody>
    </w:docPart>
    <w:docPart>
      <w:docPartPr>
        <w:name w:val="9507A0D59D4645A6BDF12F565F7639F8"/>
        <w:category>
          <w:name w:val="General"/>
          <w:gallery w:val="placeholder"/>
        </w:category>
        <w:types>
          <w:type w:val="bbPlcHdr"/>
        </w:types>
        <w:behaviors>
          <w:behavior w:val="content"/>
        </w:behaviors>
        <w:guid w:val="{7C858183-F886-4BA2-9FA9-481ECAB412BC}"/>
      </w:docPartPr>
      <w:docPartBody>
        <w:p w:rsidR="00682A12" w:rsidRDefault="00682A12" w:rsidP="00682A12">
          <w:pPr>
            <w:pStyle w:val="9507A0D59D4645A6BDF12F565F7639F8"/>
          </w:pPr>
          <w:r w:rsidRPr="001E48D5">
            <w:rPr>
              <w:rStyle w:val="PlaceholderText"/>
            </w:rPr>
            <w:t>Click or tap here to enter text.</w:t>
          </w:r>
        </w:p>
      </w:docPartBody>
    </w:docPart>
    <w:docPart>
      <w:docPartPr>
        <w:name w:val="27E97E02550343F8AC11EFA5EECB5D06"/>
        <w:category>
          <w:name w:val="General"/>
          <w:gallery w:val="placeholder"/>
        </w:category>
        <w:types>
          <w:type w:val="bbPlcHdr"/>
        </w:types>
        <w:behaviors>
          <w:behavior w:val="content"/>
        </w:behaviors>
        <w:guid w:val="{9E05A45C-A2EC-41DF-B58E-7D6B52962424}"/>
      </w:docPartPr>
      <w:docPartBody>
        <w:p w:rsidR="00682A12" w:rsidRDefault="00682A12" w:rsidP="00682A12">
          <w:pPr>
            <w:pStyle w:val="27E97E02550343F8AC11EFA5EECB5D06"/>
          </w:pPr>
          <w:r w:rsidRPr="001E48D5">
            <w:rPr>
              <w:rStyle w:val="PlaceholderText"/>
            </w:rPr>
            <w:t>Click or tap here to enter text.</w:t>
          </w:r>
        </w:p>
      </w:docPartBody>
    </w:docPart>
    <w:docPart>
      <w:docPartPr>
        <w:name w:val="B1E15C2F214D4F5E993C48458568B2A1"/>
        <w:category>
          <w:name w:val="General"/>
          <w:gallery w:val="placeholder"/>
        </w:category>
        <w:types>
          <w:type w:val="bbPlcHdr"/>
        </w:types>
        <w:behaviors>
          <w:behavior w:val="content"/>
        </w:behaviors>
        <w:guid w:val="{419FBB32-FC94-46AA-B497-DC9F7BFA8645}"/>
      </w:docPartPr>
      <w:docPartBody>
        <w:p w:rsidR="00682A12" w:rsidRDefault="00682A12" w:rsidP="00682A12">
          <w:pPr>
            <w:pStyle w:val="B1E15C2F214D4F5E993C48458568B2A1"/>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F77D3E0DA9A247A8AB048AEAB8292D30"/>
        <w:category>
          <w:name w:val="General"/>
          <w:gallery w:val="placeholder"/>
        </w:category>
        <w:types>
          <w:type w:val="bbPlcHdr"/>
        </w:types>
        <w:behaviors>
          <w:behavior w:val="content"/>
        </w:behaviors>
        <w:guid w:val="{FE95C529-5321-4288-9B1A-613CABA56C48}"/>
      </w:docPartPr>
      <w:docPartBody>
        <w:p w:rsidR="00682A12" w:rsidRDefault="00682A12" w:rsidP="00682A12">
          <w:pPr>
            <w:pStyle w:val="F77D3E0DA9A247A8AB048AEAB8292D30"/>
          </w:pPr>
          <w:r w:rsidRPr="00BA7597">
            <w:rPr>
              <w:rStyle w:val="PlaceholderText"/>
            </w:rPr>
            <w:t>Click or tap here to enter text.</w:t>
          </w:r>
        </w:p>
      </w:docPartBody>
    </w:docPart>
    <w:docPart>
      <w:docPartPr>
        <w:name w:val="5F2C4EF9D8E64794B083F86FB17ADBF8"/>
        <w:category>
          <w:name w:val="General"/>
          <w:gallery w:val="placeholder"/>
        </w:category>
        <w:types>
          <w:type w:val="bbPlcHdr"/>
        </w:types>
        <w:behaviors>
          <w:behavior w:val="content"/>
        </w:behaviors>
        <w:guid w:val="{4B50D8FE-CA97-465A-9751-E78D3DE3C269}"/>
      </w:docPartPr>
      <w:docPartBody>
        <w:p w:rsidR="00682A12" w:rsidRDefault="00682A12" w:rsidP="00682A12">
          <w:pPr>
            <w:pStyle w:val="5F2C4EF9D8E64794B083F86FB17ADBF8"/>
          </w:pPr>
          <w:r w:rsidRPr="001E48D5">
            <w:rPr>
              <w:rStyle w:val="PlaceholderText"/>
            </w:rPr>
            <w:t>Click or tap here to enter text.</w:t>
          </w:r>
        </w:p>
      </w:docPartBody>
    </w:docPart>
    <w:docPart>
      <w:docPartPr>
        <w:name w:val="C060B137F8BA465EAF83DCD3B969217C"/>
        <w:category>
          <w:name w:val="General"/>
          <w:gallery w:val="placeholder"/>
        </w:category>
        <w:types>
          <w:type w:val="bbPlcHdr"/>
        </w:types>
        <w:behaviors>
          <w:behavior w:val="content"/>
        </w:behaviors>
        <w:guid w:val="{C2440504-675A-4627-A0A7-789F20F85FE4}"/>
      </w:docPartPr>
      <w:docPartBody>
        <w:p w:rsidR="00682A12" w:rsidRDefault="00682A12" w:rsidP="00682A12">
          <w:pPr>
            <w:pStyle w:val="C060B137F8BA465EAF83DCD3B969217C"/>
          </w:pPr>
          <w:r w:rsidRPr="001E48D5">
            <w:rPr>
              <w:rStyle w:val="PlaceholderText"/>
            </w:rPr>
            <w:t>Click or tap here to enter text.</w:t>
          </w:r>
        </w:p>
      </w:docPartBody>
    </w:docPart>
    <w:docPart>
      <w:docPartPr>
        <w:name w:val="20579BF8C0DB40F5BEE2EE3EA4CAB4FB"/>
        <w:category>
          <w:name w:val="General"/>
          <w:gallery w:val="placeholder"/>
        </w:category>
        <w:types>
          <w:type w:val="bbPlcHdr"/>
        </w:types>
        <w:behaviors>
          <w:behavior w:val="content"/>
        </w:behaviors>
        <w:guid w:val="{73D87BCC-F5A5-41F0-8058-765E7BD0B34E}"/>
      </w:docPartPr>
      <w:docPartBody>
        <w:p w:rsidR="00682A12" w:rsidRDefault="00682A12" w:rsidP="00682A12">
          <w:pPr>
            <w:pStyle w:val="20579BF8C0DB40F5BEE2EE3EA4CAB4FB"/>
          </w:pPr>
          <w:r w:rsidRPr="001E48D5">
            <w:rPr>
              <w:rStyle w:val="PlaceholderText"/>
            </w:rPr>
            <w:t>Click or tap here to enter text.</w:t>
          </w:r>
        </w:p>
      </w:docPartBody>
    </w:docPart>
    <w:docPart>
      <w:docPartPr>
        <w:name w:val="739B1E3D05DA4686AA60A7A457A39FEE"/>
        <w:category>
          <w:name w:val="General"/>
          <w:gallery w:val="placeholder"/>
        </w:category>
        <w:types>
          <w:type w:val="bbPlcHdr"/>
        </w:types>
        <w:behaviors>
          <w:behavior w:val="content"/>
        </w:behaviors>
        <w:guid w:val="{5E75D362-B129-4903-B950-DD369B46AD6A}"/>
      </w:docPartPr>
      <w:docPartBody>
        <w:p w:rsidR="00682A12" w:rsidRDefault="00682A12" w:rsidP="00682A12">
          <w:pPr>
            <w:pStyle w:val="739B1E3D05DA4686AA60A7A457A39FEE"/>
          </w:pPr>
          <w:r w:rsidRPr="001E48D5">
            <w:rPr>
              <w:rStyle w:val="PlaceholderText"/>
            </w:rPr>
            <w:t>Click or tap here to enter text.</w:t>
          </w:r>
        </w:p>
      </w:docPartBody>
    </w:docPart>
    <w:docPart>
      <w:docPartPr>
        <w:name w:val="ABB64EE4576C4F99BF6EE3A038D9CF93"/>
        <w:category>
          <w:name w:val="General"/>
          <w:gallery w:val="placeholder"/>
        </w:category>
        <w:types>
          <w:type w:val="bbPlcHdr"/>
        </w:types>
        <w:behaviors>
          <w:behavior w:val="content"/>
        </w:behaviors>
        <w:guid w:val="{DAF881BF-89BF-49A1-BED4-792609783654}"/>
      </w:docPartPr>
      <w:docPartBody>
        <w:p w:rsidR="00682A12" w:rsidRDefault="00682A12" w:rsidP="00682A12">
          <w:pPr>
            <w:pStyle w:val="ABB64EE4576C4F99BF6EE3A038D9CF93"/>
          </w:pPr>
          <w:r w:rsidRPr="001E48D5">
            <w:rPr>
              <w:rStyle w:val="PlaceholderText"/>
            </w:rPr>
            <w:t>Click or tap here to enter text.</w:t>
          </w:r>
        </w:p>
      </w:docPartBody>
    </w:docPart>
    <w:docPart>
      <w:docPartPr>
        <w:name w:val="310F3BACA3E44FB1B8EEB0B6242932AE"/>
        <w:category>
          <w:name w:val="General"/>
          <w:gallery w:val="placeholder"/>
        </w:category>
        <w:types>
          <w:type w:val="bbPlcHdr"/>
        </w:types>
        <w:behaviors>
          <w:behavior w:val="content"/>
        </w:behaviors>
        <w:guid w:val="{80B1A011-8ED5-4586-BCEA-5D3B930B4342}"/>
      </w:docPartPr>
      <w:docPartBody>
        <w:p w:rsidR="00682A12" w:rsidRDefault="00682A12" w:rsidP="00682A12">
          <w:pPr>
            <w:pStyle w:val="310F3BACA3E44FB1B8EEB0B6242932AE"/>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C97735347FD3494784409721B86912C2"/>
        <w:category>
          <w:name w:val="General"/>
          <w:gallery w:val="placeholder"/>
        </w:category>
        <w:types>
          <w:type w:val="bbPlcHdr"/>
        </w:types>
        <w:behaviors>
          <w:behavior w:val="content"/>
        </w:behaviors>
        <w:guid w:val="{331AE203-2742-44F8-AD9A-80ACAA925C72}"/>
      </w:docPartPr>
      <w:docPartBody>
        <w:p w:rsidR="00682A12" w:rsidRDefault="00682A12" w:rsidP="00682A12">
          <w:pPr>
            <w:pStyle w:val="C97735347FD3494784409721B86912C2"/>
          </w:pPr>
          <w:r w:rsidRPr="00BA7597">
            <w:rPr>
              <w:rStyle w:val="PlaceholderText"/>
            </w:rPr>
            <w:t>Click or tap here to enter text.</w:t>
          </w:r>
        </w:p>
      </w:docPartBody>
    </w:docPart>
    <w:docPart>
      <w:docPartPr>
        <w:name w:val="BD54FC29ADE64C30B459446A30666134"/>
        <w:category>
          <w:name w:val="General"/>
          <w:gallery w:val="placeholder"/>
        </w:category>
        <w:types>
          <w:type w:val="bbPlcHdr"/>
        </w:types>
        <w:behaviors>
          <w:behavior w:val="content"/>
        </w:behaviors>
        <w:guid w:val="{6CE5AD63-99B9-42FA-876F-9126A7498212}"/>
      </w:docPartPr>
      <w:docPartBody>
        <w:p w:rsidR="00682A12" w:rsidRDefault="00682A12" w:rsidP="00682A12">
          <w:pPr>
            <w:pStyle w:val="BD54FC29ADE64C30B459446A30666134"/>
          </w:pPr>
          <w:r w:rsidRPr="001E48D5">
            <w:rPr>
              <w:rStyle w:val="PlaceholderText"/>
            </w:rPr>
            <w:t>Click or tap here to enter text.</w:t>
          </w:r>
        </w:p>
      </w:docPartBody>
    </w:docPart>
    <w:docPart>
      <w:docPartPr>
        <w:name w:val="18D77AD0B09640E9909AC27E7728114A"/>
        <w:category>
          <w:name w:val="General"/>
          <w:gallery w:val="placeholder"/>
        </w:category>
        <w:types>
          <w:type w:val="bbPlcHdr"/>
        </w:types>
        <w:behaviors>
          <w:behavior w:val="content"/>
        </w:behaviors>
        <w:guid w:val="{2BA8759D-11C9-47C0-939A-99C313794962}"/>
      </w:docPartPr>
      <w:docPartBody>
        <w:p w:rsidR="00682A12" w:rsidRDefault="00682A12" w:rsidP="00682A12">
          <w:pPr>
            <w:pStyle w:val="18D77AD0B09640E9909AC27E7728114A"/>
          </w:pPr>
          <w:r w:rsidRPr="001E48D5">
            <w:rPr>
              <w:rStyle w:val="PlaceholderText"/>
            </w:rPr>
            <w:t>Click or tap here to enter text.</w:t>
          </w:r>
        </w:p>
      </w:docPartBody>
    </w:docPart>
    <w:docPart>
      <w:docPartPr>
        <w:name w:val="B4351C4ED10E47FFBD98E7D682F90901"/>
        <w:category>
          <w:name w:val="General"/>
          <w:gallery w:val="placeholder"/>
        </w:category>
        <w:types>
          <w:type w:val="bbPlcHdr"/>
        </w:types>
        <w:behaviors>
          <w:behavior w:val="content"/>
        </w:behaviors>
        <w:guid w:val="{8D629635-6451-4A32-88C0-2418F5175559}"/>
      </w:docPartPr>
      <w:docPartBody>
        <w:p w:rsidR="00682A12" w:rsidRDefault="00682A12" w:rsidP="00682A12">
          <w:pPr>
            <w:pStyle w:val="B4351C4ED10E47FFBD98E7D682F90901"/>
          </w:pPr>
          <w:r w:rsidRPr="001E48D5">
            <w:rPr>
              <w:rStyle w:val="PlaceholderText"/>
            </w:rPr>
            <w:t>Click or tap here to enter text.</w:t>
          </w:r>
        </w:p>
      </w:docPartBody>
    </w:docPart>
    <w:docPart>
      <w:docPartPr>
        <w:name w:val="56C4CE2A88A6429EA6A73AA806916F4B"/>
        <w:category>
          <w:name w:val="General"/>
          <w:gallery w:val="placeholder"/>
        </w:category>
        <w:types>
          <w:type w:val="bbPlcHdr"/>
        </w:types>
        <w:behaviors>
          <w:behavior w:val="content"/>
        </w:behaviors>
        <w:guid w:val="{3248558E-6BD3-4BF9-A1EA-19875388A580}"/>
      </w:docPartPr>
      <w:docPartBody>
        <w:p w:rsidR="00682A12" w:rsidRDefault="00682A12" w:rsidP="00682A12">
          <w:pPr>
            <w:pStyle w:val="56C4CE2A88A6429EA6A73AA806916F4B"/>
          </w:pPr>
          <w:r w:rsidRPr="001E48D5">
            <w:rPr>
              <w:rStyle w:val="PlaceholderText"/>
            </w:rPr>
            <w:t>Click or tap here to enter text.</w:t>
          </w:r>
        </w:p>
      </w:docPartBody>
    </w:docPart>
    <w:docPart>
      <w:docPartPr>
        <w:name w:val="D9A1AC906F7B448DA15C9E120A40BF48"/>
        <w:category>
          <w:name w:val="General"/>
          <w:gallery w:val="placeholder"/>
        </w:category>
        <w:types>
          <w:type w:val="bbPlcHdr"/>
        </w:types>
        <w:behaviors>
          <w:behavior w:val="content"/>
        </w:behaviors>
        <w:guid w:val="{47EB2522-A820-459E-947B-91E7FF51D71A}"/>
      </w:docPartPr>
      <w:docPartBody>
        <w:p w:rsidR="00682A12" w:rsidRDefault="00682A12" w:rsidP="00682A12">
          <w:pPr>
            <w:pStyle w:val="D9A1AC906F7B448DA15C9E120A40BF48"/>
          </w:pPr>
          <w:r w:rsidRPr="001E48D5">
            <w:rPr>
              <w:rStyle w:val="PlaceholderText"/>
            </w:rPr>
            <w:t>Click or tap here to enter text.</w:t>
          </w:r>
        </w:p>
      </w:docPartBody>
    </w:docPart>
    <w:docPart>
      <w:docPartPr>
        <w:name w:val="AD04F7594E6D4A8CA2D82AEB8EFDEC64"/>
        <w:category>
          <w:name w:val="General"/>
          <w:gallery w:val="placeholder"/>
        </w:category>
        <w:types>
          <w:type w:val="bbPlcHdr"/>
        </w:types>
        <w:behaviors>
          <w:behavior w:val="content"/>
        </w:behaviors>
        <w:guid w:val="{775F1206-73C1-42FF-971F-1663D2705BBC}"/>
      </w:docPartPr>
      <w:docPartBody>
        <w:p w:rsidR="00682A12" w:rsidRDefault="00682A12" w:rsidP="00682A12">
          <w:pPr>
            <w:pStyle w:val="AD04F7594E6D4A8CA2D82AEB8EFDEC64"/>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2E530358C275488399169431D5B8A207"/>
        <w:category>
          <w:name w:val="General"/>
          <w:gallery w:val="placeholder"/>
        </w:category>
        <w:types>
          <w:type w:val="bbPlcHdr"/>
        </w:types>
        <w:behaviors>
          <w:behavior w:val="content"/>
        </w:behaviors>
        <w:guid w:val="{660B4FAB-50EC-48CB-8497-210FD5D7EC12}"/>
      </w:docPartPr>
      <w:docPartBody>
        <w:p w:rsidR="00682A12" w:rsidRDefault="00682A12" w:rsidP="00682A12">
          <w:pPr>
            <w:pStyle w:val="2E530358C275488399169431D5B8A207"/>
          </w:pPr>
          <w:r w:rsidRPr="00BA7597">
            <w:rPr>
              <w:rStyle w:val="PlaceholderText"/>
            </w:rPr>
            <w:t>Click or tap here to enter text.</w:t>
          </w:r>
        </w:p>
      </w:docPartBody>
    </w:docPart>
    <w:docPart>
      <w:docPartPr>
        <w:name w:val="B440C15535DA40528E78009C3E6A2A1C"/>
        <w:category>
          <w:name w:val="General"/>
          <w:gallery w:val="placeholder"/>
        </w:category>
        <w:types>
          <w:type w:val="bbPlcHdr"/>
        </w:types>
        <w:behaviors>
          <w:behavior w:val="content"/>
        </w:behaviors>
        <w:guid w:val="{88024D99-AA1E-49E4-8E27-439BC72C762E}"/>
      </w:docPartPr>
      <w:docPartBody>
        <w:p w:rsidR="00682A12" w:rsidRDefault="00682A12" w:rsidP="00682A12">
          <w:pPr>
            <w:pStyle w:val="B440C15535DA40528E78009C3E6A2A1C"/>
          </w:pPr>
          <w:r w:rsidRPr="001E48D5">
            <w:rPr>
              <w:rStyle w:val="PlaceholderText"/>
            </w:rPr>
            <w:t>Click or tap here to enter text.</w:t>
          </w:r>
        </w:p>
      </w:docPartBody>
    </w:docPart>
    <w:docPart>
      <w:docPartPr>
        <w:name w:val="12EE9616E9014943B6FCB2C9F44AAAA4"/>
        <w:category>
          <w:name w:val="General"/>
          <w:gallery w:val="placeholder"/>
        </w:category>
        <w:types>
          <w:type w:val="bbPlcHdr"/>
        </w:types>
        <w:behaviors>
          <w:behavior w:val="content"/>
        </w:behaviors>
        <w:guid w:val="{E0502972-65E0-423D-AAE8-CCE545DC911B}"/>
      </w:docPartPr>
      <w:docPartBody>
        <w:p w:rsidR="00682A12" w:rsidRDefault="00682A12" w:rsidP="00682A12">
          <w:pPr>
            <w:pStyle w:val="12EE9616E9014943B6FCB2C9F44AAAA4"/>
          </w:pPr>
          <w:r w:rsidRPr="001E48D5">
            <w:rPr>
              <w:rStyle w:val="PlaceholderText"/>
            </w:rPr>
            <w:t>Click or tap here to enter text.</w:t>
          </w:r>
        </w:p>
      </w:docPartBody>
    </w:docPart>
    <w:docPart>
      <w:docPartPr>
        <w:name w:val="C868B48486504DDBB6A5E2C739164CFF"/>
        <w:category>
          <w:name w:val="General"/>
          <w:gallery w:val="placeholder"/>
        </w:category>
        <w:types>
          <w:type w:val="bbPlcHdr"/>
        </w:types>
        <w:behaviors>
          <w:behavior w:val="content"/>
        </w:behaviors>
        <w:guid w:val="{FA2872C3-F113-4678-B887-A05B6AFD9B26}"/>
      </w:docPartPr>
      <w:docPartBody>
        <w:p w:rsidR="00682A12" w:rsidRDefault="00682A12" w:rsidP="00682A12">
          <w:pPr>
            <w:pStyle w:val="C868B48486504DDBB6A5E2C739164CFF"/>
          </w:pPr>
          <w:r w:rsidRPr="001E48D5">
            <w:rPr>
              <w:rStyle w:val="PlaceholderText"/>
            </w:rPr>
            <w:t>Click or tap here to enter text.</w:t>
          </w:r>
        </w:p>
      </w:docPartBody>
    </w:docPart>
    <w:docPart>
      <w:docPartPr>
        <w:name w:val="68D5EA82642F415E88B4EDDED1AA5147"/>
        <w:category>
          <w:name w:val="General"/>
          <w:gallery w:val="placeholder"/>
        </w:category>
        <w:types>
          <w:type w:val="bbPlcHdr"/>
        </w:types>
        <w:behaviors>
          <w:behavior w:val="content"/>
        </w:behaviors>
        <w:guid w:val="{7262E24F-72DC-42E0-A296-AA8AFF277EA1}"/>
      </w:docPartPr>
      <w:docPartBody>
        <w:p w:rsidR="00682A12" w:rsidRDefault="00682A12" w:rsidP="00682A12">
          <w:pPr>
            <w:pStyle w:val="68D5EA82642F415E88B4EDDED1AA5147"/>
          </w:pPr>
          <w:r w:rsidRPr="001E48D5">
            <w:rPr>
              <w:rStyle w:val="PlaceholderText"/>
            </w:rPr>
            <w:t>Click or tap here to enter text.</w:t>
          </w:r>
        </w:p>
      </w:docPartBody>
    </w:docPart>
    <w:docPart>
      <w:docPartPr>
        <w:name w:val="5AC064D9F23C4DF189533ED9BCAFA968"/>
        <w:category>
          <w:name w:val="General"/>
          <w:gallery w:val="placeholder"/>
        </w:category>
        <w:types>
          <w:type w:val="bbPlcHdr"/>
        </w:types>
        <w:behaviors>
          <w:behavior w:val="content"/>
        </w:behaviors>
        <w:guid w:val="{950BBEF7-5F65-422B-AF1B-EAD20C5C6CDF}"/>
      </w:docPartPr>
      <w:docPartBody>
        <w:p w:rsidR="00682A12" w:rsidRDefault="00682A12" w:rsidP="00682A12">
          <w:pPr>
            <w:pStyle w:val="5AC064D9F23C4DF189533ED9BCAFA968"/>
          </w:pPr>
          <w:r w:rsidRPr="001E48D5">
            <w:rPr>
              <w:rStyle w:val="PlaceholderText"/>
            </w:rPr>
            <w:t>Click or tap here to enter text.</w:t>
          </w:r>
        </w:p>
      </w:docPartBody>
    </w:docPart>
    <w:docPart>
      <w:docPartPr>
        <w:name w:val="B7A4C5A1F4E14D8DA4AC22D441F5BC96"/>
        <w:category>
          <w:name w:val="General"/>
          <w:gallery w:val="placeholder"/>
        </w:category>
        <w:types>
          <w:type w:val="bbPlcHdr"/>
        </w:types>
        <w:behaviors>
          <w:behavior w:val="content"/>
        </w:behaviors>
        <w:guid w:val="{DD9AE521-EAD4-46D5-B60B-0C634F8C7766}"/>
      </w:docPartPr>
      <w:docPartBody>
        <w:p w:rsidR="00682A12" w:rsidRDefault="00682A12" w:rsidP="00682A12">
          <w:pPr>
            <w:pStyle w:val="B7A4C5A1F4E14D8DA4AC22D441F5BC96"/>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6E695829BF284E2D9846ECE4483927C8"/>
        <w:category>
          <w:name w:val="General"/>
          <w:gallery w:val="placeholder"/>
        </w:category>
        <w:types>
          <w:type w:val="bbPlcHdr"/>
        </w:types>
        <w:behaviors>
          <w:behavior w:val="content"/>
        </w:behaviors>
        <w:guid w:val="{176DE958-ECD8-422B-BCF9-BF7EE55CE986}"/>
      </w:docPartPr>
      <w:docPartBody>
        <w:p w:rsidR="00682A12" w:rsidRDefault="00682A12" w:rsidP="00682A12">
          <w:pPr>
            <w:pStyle w:val="6E695829BF284E2D9846ECE4483927C8"/>
          </w:pPr>
          <w:r w:rsidRPr="00BA7597">
            <w:rPr>
              <w:rStyle w:val="PlaceholderText"/>
            </w:rPr>
            <w:t>Click or tap here to enter text.</w:t>
          </w:r>
        </w:p>
      </w:docPartBody>
    </w:docPart>
    <w:docPart>
      <w:docPartPr>
        <w:name w:val="000E3361FCC34464B17DDFF7625E65AA"/>
        <w:category>
          <w:name w:val="General"/>
          <w:gallery w:val="placeholder"/>
        </w:category>
        <w:types>
          <w:type w:val="bbPlcHdr"/>
        </w:types>
        <w:behaviors>
          <w:behavior w:val="content"/>
        </w:behaviors>
        <w:guid w:val="{0B2D5651-0D9D-4EEE-9E91-688BE1834520}"/>
      </w:docPartPr>
      <w:docPartBody>
        <w:p w:rsidR="00682A12" w:rsidRDefault="00682A12" w:rsidP="00682A12">
          <w:pPr>
            <w:pStyle w:val="000E3361FCC34464B17DDFF7625E65AA"/>
          </w:pPr>
          <w:r w:rsidRPr="001E48D5">
            <w:rPr>
              <w:rStyle w:val="PlaceholderText"/>
            </w:rPr>
            <w:t>Click or tap here to enter text.</w:t>
          </w:r>
        </w:p>
      </w:docPartBody>
    </w:docPart>
    <w:docPart>
      <w:docPartPr>
        <w:name w:val="F77AD99E429E41F6ABC8C1187B41A5BA"/>
        <w:category>
          <w:name w:val="General"/>
          <w:gallery w:val="placeholder"/>
        </w:category>
        <w:types>
          <w:type w:val="bbPlcHdr"/>
        </w:types>
        <w:behaviors>
          <w:behavior w:val="content"/>
        </w:behaviors>
        <w:guid w:val="{1FC1B50E-E575-4AE6-A3F7-652A399224BF}"/>
      </w:docPartPr>
      <w:docPartBody>
        <w:p w:rsidR="00682A12" w:rsidRDefault="00682A12" w:rsidP="00682A12">
          <w:pPr>
            <w:pStyle w:val="F77AD99E429E41F6ABC8C1187B41A5BA"/>
          </w:pPr>
          <w:r w:rsidRPr="001E48D5">
            <w:rPr>
              <w:rStyle w:val="PlaceholderText"/>
            </w:rPr>
            <w:t>Click or tap here to enter text.</w:t>
          </w:r>
        </w:p>
      </w:docPartBody>
    </w:docPart>
    <w:docPart>
      <w:docPartPr>
        <w:name w:val="A881FD77D3AF400C9233F96D4E655F8C"/>
        <w:category>
          <w:name w:val="General"/>
          <w:gallery w:val="placeholder"/>
        </w:category>
        <w:types>
          <w:type w:val="bbPlcHdr"/>
        </w:types>
        <w:behaviors>
          <w:behavior w:val="content"/>
        </w:behaviors>
        <w:guid w:val="{0EB7B458-CF7F-4867-949C-A0CF297F0C06}"/>
      </w:docPartPr>
      <w:docPartBody>
        <w:p w:rsidR="00682A12" w:rsidRDefault="00682A12" w:rsidP="00682A12">
          <w:pPr>
            <w:pStyle w:val="A881FD77D3AF400C9233F96D4E655F8C"/>
          </w:pPr>
          <w:r w:rsidRPr="001E48D5">
            <w:rPr>
              <w:rStyle w:val="PlaceholderText"/>
            </w:rPr>
            <w:t>Click or tap here to enter text.</w:t>
          </w:r>
        </w:p>
      </w:docPartBody>
    </w:docPart>
    <w:docPart>
      <w:docPartPr>
        <w:name w:val="52613B1BCC0A4C4AA9CD8D2BEA7A790A"/>
        <w:category>
          <w:name w:val="General"/>
          <w:gallery w:val="placeholder"/>
        </w:category>
        <w:types>
          <w:type w:val="bbPlcHdr"/>
        </w:types>
        <w:behaviors>
          <w:behavior w:val="content"/>
        </w:behaviors>
        <w:guid w:val="{4678EDB4-32C5-48ED-ACDC-060C83A26D13}"/>
      </w:docPartPr>
      <w:docPartBody>
        <w:p w:rsidR="00682A12" w:rsidRDefault="00682A12" w:rsidP="00682A12">
          <w:pPr>
            <w:pStyle w:val="52613B1BCC0A4C4AA9CD8D2BEA7A790A"/>
          </w:pPr>
          <w:r w:rsidRPr="001E48D5">
            <w:rPr>
              <w:rStyle w:val="PlaceholderText"/>
            </w:rPr>
            <w:t>Click or tap here to enter text.</w:t>
          </w:r>
        </w:p>
      </w:docPartBody>
    </w:docPart>
    <w:docPart>
      <w:docPartPr>
        <w:name w:val="EB876B8E555D48F699918DC892B6C869"/>
        <w:category>
          <w:name w:val="General"/>
          <w:gallery w:val="placeholder"/>
        </w:category>
        <w:types>
          <w:type w:val="bbPlcHdr"/>
        </w:types>
        <w:behaviors>
          <w:behavior w:val="content"/>
        </w:behaviors>
        <w:guid w:val="{A910992F-DD8C-4CE0-B5F1-76EE1997BE2B}"/>
      </w:docPartPr>
      <w:docPartBody>
        <w:p w:rsidR="00682A12" w:rsidRDefault="00682A12" w:rsidP="00682A12">
          <w:pPr>
            <w:pStyle w:val="EB876B8E555D48F699918DC892B6C869"/>
          </w:pPr>
          <w:r w:rsidRPr="001E48D5">
            <w:rPr>
              <w:rStyle w:val="PlaceholderText"/>
            </w:rPr>
            <w:t>Click or tap here to enter text.</w:t>
          </w:r>
        </w:p>
      </w:docPartBody>
    </w:docPart>
    <w:docPart>
      <w:docPartPr>
        <w:name w:val="2E69017F7DB04956B32BA53F46C4B15D"/>
        <w:category>
          <w:name w:val="General"/>
          <w:gallery w:val="placeholder"/>
        </w:category>
        <w:types>
          <w:type w:val="bbPlcHdr"/>
        </w:types>
        <w:behaviors>
          <w:behavior w:val="content"/>
        </w:behaviors>
        <w:guid w:val="{59400838-3823-457F-B909-8DA1285CC884}"/>
      </w:docPartPr>
      <w:docPartBody>
        <w:p w:rsidR="00682A12" w:rsidRDefault="00682A12" w:rsidP="00682A12">
          <w:pPr>
            <w:pStyle w:val="2E69017F7DB04956B32BA53F46C4B15D"/>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CC46ABA4AA5941DA849CCD0C684CC1FC"/>
        <w:category>
          <w:name w:val="General"/>
          <w:gallery w:val="placeholder"/>
        </w:category>
        <w:types>
          <w:type w:val="bbPlcHdr"/>
        </w:types>
        <w:behaviors>
          <w:behavior w:val="content"/>
        </w:behaviors>
        <w:guid w:val="{DE975AD4-B259-4794-8F4C-4076B94F8B66}"/>
      </w:docPartPr>
      <w:docPartBody>
        <w:p w:rsidR="00682A12" w:rsidRDefault="00682A12" w:rsidP="00682A12">
          <w:pPr>
            <w:pStyle w:val="CC46ABA4AA5941DA849CCD0C684CC1FC"/>
          </w:pPr>
          <w:r w:rsidRPr="00BA7597">
            <w:rPr>
              <w:rStyle w:val="PlaceholderText"/>
            </w:rPr>
            <w:t>Click or tap here to enter text.</w:t>
          </w:r>
        </w:p>
      </w:docPartBody>
    </w:docPart>
    <w:docPart>
      <w:docPartPr>
        <w:name w:val="D3D7545283184A45B92E886A6A6D4AAF"/>
        <w:category>
          <w:name w:val="General"/>
          <w:gallery w:val="placeholder"/>
        </w:category>
        <w:types>
          <w:type w:val="bbPlcHdr"/>
        </w:types>
        <w:behaviors>
          <w:behavior w:val="content"/>
        </w:behaviors>
        <w:guid w:val="{C9769F29-F81C-4503-BB0B-6191214B2A5D}"/>
      </w:docPartPr>
      <w:docPartBody>
        <w:p w:rsidR="00682A12" w:rsidRDefault="00682A12" w:rsidP="00682A12">
          <w:pPr>
            <w:pStyle w:val="D3D7545283184A45B92E886A6A6D4AAF"/>
          </w:pPr>
          <w:r w:rsidRPr="001E48D5">
            <w:rPr>
              <w:rStyle w:val="PlaceholderText"/>
            </w:rPr>
            <w:t>Click or tap here to enter text.</w:t>
          </w:r>
        </w:p>
      </w:docPartBody>
    </w:docPart>
    <w:docPart>
      <w:docPartPr>
        <w:name w:val="72F552B3330D467C98BCA8F04447D9BF"/>
        <w:category>
          <w:name w:val="General"/>
          <w:gallery w:val="placeholder"/>
        </w:category>
        <w:types>
          <w:type w:val="bbPlcHdr"/>
        </w:types>
        <w:behaviors>
          <w:behavior w:val="content"/>
        </w:behaviors>
        <w:guid w:val="{DEAF98F9-74B9-4955-BB75-C2A3889E9588}"/>
      </w:docPartPr>
      <w:docPartBody>
        <w:p w:rsidR="00682A12" w:rsidRDefault="00682A12" w:rsidP="00682A12">
          <w:pPr>
            <w:pStyle w:val="72F552B3330D467C98BCA8F04447D9BF"/>
          </w:pPr>
          <w:r w:rsidRPr="001E48D5">
            <w:rPr>
              <w:rStyle w:val="PlaceholderText"/>
            </w:rPr>
            <w:t>Click or tap here to enter text.</w:t>
          </w:r>
        </w:p>
      </w:docPartBody>
    </w:docPart>
    <w:docPart>
      <w:docPartPr>
        <w:name w:val="051DFC29450D43BCB9A1FF0656D1E66F"/>
        <w:category>
          <w:name w:val="General"/>
          <w:gallery w:val="placeholder"/>
        </w:category>
        <w:types>
          <w:type w:val="bbPlcHdr"/>
        </w:types>
        <w:behaviors>
          <w:behavior w:val="content"/>
        </w:behaviors>
        <w:guid w:val="{37BD1C1C-A75E-4289-AB2F-9D3AD92BE32B}"/>
      </w:docPartPr>
      <w:docPartBody>
        <w:p w:rsidR="00682A12" w:rsidRDefault="00682A12" w:rsidP="00682A12">
          <w:pPr>
            <w:pStyle w:val="051DFC29450D43BCB9A1FF0656D1E66F"/>
          </w:pPr>
          <w:r w:rsidRPr="001E48D5">
            <w:rPr>
              <w:rStyle w:val="PlaceholderText"/>
            </w:rPr>
            <w:t>Click or tap here to enter text.</w:t>
          </w:r>
        </w:p>
      </w:docPartBody>
    </w:docPart>
    <w:docPart>
      <w:docPartPr>
        <w:name w:val="BFF775051F37460DB52D276BCF7E7D95"/>
        <w:category>
          <w:name w:val="General"/>
          <w:gallery w:val="placeholder"/>
        </w:category>
        <w:types>
          <w:type w:val="bbPlcHdr"/>
        </w:types>
        <w:behaviors>
          <w:behavior w:val="content"/>
        </w:behaviors>
        <w:guid w:val="{B764EFC7-DAEF-446C-838E-ED89D0C21222}"/>
      </w:docPartPr>
      <w:docPartBody>
        <w:p w:rsidR="00682A12" w:rsidRDefault="00682A12" w:rsidP="00682A12">
          <w:pPr>
            <w:pStyle w:val="BFF775051F37460DB52D276BCF7E7D95"/>
          </w:pPr>
          <w:r w:rsidRPr="001E48D5">
            <w:rPr>
              <w:rStyle w:val="PlaceholderText"/>
            </w:rPr>
            <w:t>Click or tap here to enter text.</w:t>
          </w:r>
        </w:p>
      </w:docPartBody>
    </w:docPart>
    <w:docPart>
      <w:docPartPr>
        <w:name w:val="25A9B8DCAA7E4276AF9D68DA7C74C460"/>
        <w:category>
          <w:name w:val="General"/>
          <w:gallery w:val="placeholder"/>
        </w:category>
        <w:types>
          <w:type w:val="bbPlcHdr"/>
        </w:types>
        <w:behaviors>
          <w:behavior w:val="content"/>
        </w:behaviors>
        <w:guid w:val="{A8DFEE14-AC20-4F47-B87A-ADEF1D94C295}"/>
      </w:docPartPr>
      <w:docPartBody>
        <w:p w:rsidR="00682A12" w:rsidRDefault="00682A12" w:rsidP="00682A12">
          <w:pPr>
            <w:pStyle w:val="25A9B8DCAA7E4276AF9D68DA7C74C460"/>
          </w:pPr>
          <w:r w:rsidRPr="001E48D5">
            <w:rPr>
              <w:rStyle w:val="PlaceholderText"/>
            </w:rPr>
            <w:t>Click or tap here to enter text.</w:t>
          </w:r>
        </w:p>
      </w:docPartBody>
    </w:docPart>
    <w:docPart>
      <w:docPartPr>
        <w:name w:val="BADA8DE2B43A469AA4E450755618ACAB"/>
        <w:category>
          <w:name w:val="General"/>
          <w:gallery w:val="placeholder"/>
        </w:category>
        <w:types>
          <w:type w:val="bbPlcHdr"/>
        </w:types>
        <w:behaviors>
          <w:behavior w:val="content"/>
        </w:behaviors>
        <w:guid w:val="{450A780D-BFFB-40F8-8093-08A58AC7CF28}"/>
      </w:docPartPr>
      <w:docPartBody>
        <w:p w:rsidR="00682A12" w:rsidRDefault="00682A12" w:rsidP="00682A12">
          <w:pPr>
            <w:pStyle w:val="BADA8DE2B43A469AA4E450755618ACAB"/>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B1E5212D15B84040A81D6F6E89D21CFA"/>
        <w:category>
          <w:name w:val="General"/>
          <w:gallery w:val="placeholder"/>
        </w:category>
        <w:types>
          <w:type w:val="bbPlcHdr"/>
        </w:types>
        <w:behaviors>
          <w:behavior w:val="content"/>
        </w:behaviors>
        <w:guid w:val="{3C62FFDE-6A58-46F0-AC37-0E4F760857A3}"/>
      </w:docPartPr>
      <w:docPartBody>
        <w:p w:rsidR="00682A12" w:rsidRDefault="00682A12" w:rsidP="00682A12">
          <w:pPr>
            <w:pStyle w:val="B1E5212D15B84040A81D6F6E89D21CFA"/>
          </w:pPr>
          <w:r w:rsidRPr="00BA7597">
            <w:rPr>
              <w:rStyle w:val="PlaceholderText"/>
            </w:rPr>
            <w:t>Click or tap here to enter text.</w:t>
          </w:r>
        </w:p>
      </w:docPartBody>
    </w:docPart>
    <w:docPart>
      <w:docPartPr>
        <w:name w:val="A85574D4618B4E919FFBB274612BFA83"/>
        <w:category>
          <w:name w:val="General"/>
          <w:gallery w:val="placeholder"/>
        </w:category>
        <w:types>
          <w:type w:val="bbPlcHdr"/>
        </w:types>
        <w:behaviors>
          <w:behavior w:val="content"/>
        </w:behaviors>
        <w:guid w:val="{82DAB1A0-4B11-4525-9AA6-8321A0856445}"/>
      </w:docPartPr>
      <w:docPartBody>
        <w:p w:rsidR="00682A12" w:rsidRDefault="00682A12" w:rsidP="00682A12">
          <w:pPr>
            <w:pStyle w:val="A85574D4618B4E919FFBB274612BFA83"/>
          </w:pPr>
          <w:r w:rsidRPr="001E48D5">
            <w:rPr>
              <w:rStyle w:val="PlaceholderText"/>
            </w:rPr>
            <w:t>Click or tap here to enter text.</w:t>
          </w:r>
        </w:p>
      </w:docPartBody>
    </w:docPart>
    <w:docPart>
      <w:docPartPr>
        <w:name w:val="762E240156334CDDB458AEDDF47FADBB"/>
        <w:category>
          <w:name w:val="General"/>
          <w:gallery w:val="placeholder"/>
        </w:category>
        <w:types>
          <w:type w:val="bbPlcHdr"/>
        </w:types>
        <w:behaviors>
          <w:behavior w:val="content"/>
        </w:behaviors>
        <w:guid w:val="{D0B13F54-0DA7-4271-95A5-616860DE5E0D}"/>
      </w:docPartPr>
      <w:docPartBody>
        <w:p w:rsidR="00682A12" w:rsidRDefault="00682A12" w:rsidP="00682A12">
          <w:pPr>
            <w:pStyle w:val="762E240156334CDDB458AEDDF47FADBB"/>
          </w:pPr>
          <w:r w:rsidRPr="001E48D5">
            <w:rPr>
              <w:rStyle w:val="PlaceholderText"/>
            </w:rPr>
            <w:t>Click or tap here to enter text.</w:t>
          </w:r>
        </w:p>
      </w:docPartBody>
    </w:docPart>
    <w:docPart>
      <w:docPartPr>
        <w:name w:val="47B5BC4F93D34742BE221924682CF3A9"/>
        <w:category>
          <w:name w:val="General"/>
          <w:gallery w:val="placeholder"/>
        </w:category>
        <w:types>
          <w:type w:val="bbPlcHdr"/>
        </w:types>
        <w:behaviors>
          <w:behavior w:val="content"/>
        </w:behaviors>
        <w:guid w:val="{A6556CCA-8023-453B-AA68-3AB337779050}"/>
      </w:docPartPr>
      <w:docPartBody>
        <w:p w:rsidR="00682A12" w:rsidRDefault="00682A12" w:rsidP="00682A12">
          <w:pPr>
            <w:pStyle w:val="47B5BC4F93D34742BE221924682CF3A9"/>
          </w:pPr>
          <w:r w:rsidRPr="001E48D5">
            <w:rPr>
              <w:rStyle w:val="PlaceholderText"/>
            </w:rPr>
            <w:t>Click or tap here to enter text.</w:t>
          </w:r>
        </w:p>
      </w:docPartBody>
    </w:docPart>
    <w:docPart>
      <w:docPartPr>
        <w:name w:val="B06505CCA07F46BD969FF34630DA8C2F"/>
        <w:category>
          <w:name w:val="General"/>
          <w:gallery w:val="placeholder"/>
        </w:category>
        <w:types>
          <w:type w:val="bbPlcHdr"/>
        </w:types>
        <w:behaviors>
          <w:behavior w:val="content"/>
        </w:behaviors>
        <w:guid w:val="{C8995241-D243-49EC-86AB-0F14B830F070}"/>
      </w:docPartPr>
      <w:docPartBody>
        <w:p w:rsidR="00682A12" w:rsidRDefault="00682A12" w:rsidP="00682A12">
          <w:pPr>
            <w:pStyle w:val="B06505CCA07F46BD969FF34630DA8C2F"/>
          </w:pPr>
          <w:r w:rsidRPr="001E48D5">
            <w:rPr>
              <w:rStyle w:val="PlaceholderText"/>
            </w:rPr>
            <w:t>Click or tap here to enter text.</w:t>
          </w:r>
        </w:p>
      </w:docPartBody>
    </w:docPart>
    <w:docPart>
      <w:docPartPr>
        <w:name w:val="59DEB67173A44FA38FE9434F549C25D8"/>
        <w:category>
          <w:name w:val="General"/>
          <w:gallery w:val="placeholder"/>
        </w:category>
        <w:types>
          <w:type w:val="bbPlcHdr"/>
        </w:types>
        <w:behaviors>
          <w:behavior w:val="content"/>
        </w:behaviors>
        <w:guid w:val="{B6369F19-9562-4FF1-AEDB-C3A94B72B9A5}"/>
      </w:docPartPr>
      <w:docPartBody>
        <w:p w:rsidR="00682A12" w:rsidRDefault="00682A12" w:rsidP="00682A12">
          <w:pPr>
            <w:pStyle w:val="59DEB67173A44FA38FE9434F549C25D8"/>
          </w:pPr>
          <w:r w:rsidRPr="001E48D5">
            <w:rPr>
              <w:rStyle w:val="PlaceholderText"/>
            </w:rPr>
            <w:t>Click or tap here to enter text.</w:t>
          </w:r>
        </w:p>
      </w:docPartBody>
    </w:docPart>
    <w:docPart>
      <w:docPartPr>
        <w:name w:val="A8EB2AE3B50144A0889FD5269428B40F"/>
        <w:category>
          <w:name w:val="General"/>
          <w:gallery w:val="placeholder"/>
        </w:category>
        <w:types>
          <w:type w:val="bbPlcHdr"/>
        </w:types>
        <w:behaviors>
          <w:behavior w:val="content"/>
        </w:behaviors>
        <w:guid w:val="{248CD79C-C2E8-44AE-8EA0-72ED3C613591}"/>
      </w:docPartPr>
      <w:docPartBody>
        <w:p w:rsidR="00350063" w:rsidRDefault="00682A12" w:rsidP="00682A12">
          <w:pPr>
            <w:pStyle w:val="A8EB2AE3B50144A0889FD5269428B40F"/>
          </w:pPr>
          <w:r w:rsidRPr="001066F7">
            <w:rPr>
              <w:rStyle w:val="PlaceholderText"/>
            </w:rPr>
            <w:t>Enter any content that you want to repeat, including other content controls. You can also insert this control around table rows in order to repeat parts of a table.</w:t>
          </w:r>
        </w:p>
      </w:docPartBody>
    </w:docPart>
    <w:docPart>
      <w:docPartPr>
        <w:name w:val="FB80FA2B1B884991A3F04BC2DA9271E7"/>
        <w:category>
          <w:name w:val="General"/>
          <w:gallery w:val="placeholder"/>
        </w:category>
        <w:types>
          <w:type w:val="bbPlcHdr"/>
        </w:types>
        <w:behaviors>
          <w:behavior w:val="content"/>
        </w:behaviors>
        <w:guid w:val="{AB577491-2391-4080-A807-17345AF1CFFA}"/>
      </w:docPartPr>
      <w:docPartBody>
        <w:p w:rsidR="00350063" w:rsidRDefault="00682A12" w:rsidP="00682A12">
          <w:pPr>
            <w:pStyle w:val="FB80FA2B1B884991A3F04BC2DA9271E7"/>
          </w:pPr>
          <w:r w:rsidRPr="00BA7597">
            <w:rPr>
              <w:rStyle w:val="PlaceholderText"/>
            </w:rPr>
            <w:t>Click or tap here to enter text.</w:t>
          </w:r>
        </w:p>
      </w:docPartBody>
    </w:docPart>
    <w:docPart>
      <w:docPartPr>
        <w:name w:val="9BD03E131FF44E46BCA3526C1B53F0A1"/>
        <w:category>
          <w:name w:val="General"/>
          <w:gallery w:val="placeholder"/>
        </w:category>
        <w:types>
          <w:type w:val="bbPlcHdr"/>
        </w:types>
        <w:behaviors>
          <w:behavior w:val="content"/>
        </w:behaviors>
        <w:guid w:val="{54085BA4-5D7C-405E-9966-406DE20A58C7}"/>
      </w:docPartPr>
      <w:docPartBody>
        <w:p w:rsidR="00350063" w:rsidRDefault="00682A12" w:rsidP="00682A12">
          <w:pPr>
            <w:pStyle w:val="9BD03E131FF44E46BCA3526C1B53F0A1"/>
          </w:pPr>
          <w:r w:rsidRPr="001E48D5">
            <w:rPr>
              <w:rStyle w:val="PlaceholderText"/>
            </w:rPr>
            <w:t>Click or tap here to enter text.</w:t>
          </w:r>
        </w:p>
      </w:docPartBody>
    </w:docPart>
    <w:docPart>
      <w:docPartPr>
        <w:name w:val="62516F7EF29B4D79B55879041F258521"/>
        <w:category>
          <w:name w:val="General"/>
          <w:gallery w:val="placeholder"/>
        </w:category>
        <w:types>
          <w:type w:val="bbPlcHdr"/>
        </w:types>
        <w:behaviors>
          <w:behavior w:val="content"/>
        </w:behaviors>
        <w:guid w:val="{11397E92-E8D4-4E23-8DBD-AF81A1EB6563}"/>
      </w:docPartPr>
      <w:docPartBody>
        <w:p w:rsidR="00350063" w:rsidRDefault="00682A12" w:rsidP="00682A12">
          <w:pPr>
            <w:pStyle w:val="62516F7EF29B4D79B55879041F258521"/>
          </w:pPr>
          <w:r w:rsidRPr="001E48D5">
            <w:rPr>
              <w:rStyle w:val="PlaceholderText"/>
            </w:rPr>
            <w:t>Click or tap here to enter text.</w:t>
          </w:r>
        </w:p>
      </w:docPartBody>
    </w:docPart>
    <w:docPart>
      <w:docPartPr>
        <w:name w:val="4AD74FAF3B23432D84072926A010DC7D"/>
        <w:category>
          <w:name w:val="General"/>
          <w:gallery w:val="placeholder"/>
        </w:category>
        <w:types>
          <w:type w:val="bbPlcHdr"/>
        </w:types>
        <w:behaviors>
          <w:behavior w:val="content"/>
        </w:behaviors>
        <w:guid w:val="{8097A665-A87D-4399-A0C2-D7AEFBB07502}"/>
      </w:docPartPr>
      <w:docPartBody>
        <w:p w:rsidR="00350063" w:rsidRDefault="00682A12" w:rsidP="00682A12">
          <w:pPr>
            <w:pStyle w:val="4AD74FAF3B23432D84072926A010DC7D"/>
          </w:pPr>
          <w:r w:rsidRPr="001E48D5">
            <w:rPr>
              <w:rStyle w:val="PlaceholderText"/>
            </w:rPr>
            <w:t>Click or tap here to enter text.</w:t>
          </w:r>
        </w:p>
      </w:docPartBody>
    </w:docPart>
    <w:docPart>
      <w:docPartPr>
        <w:name w:val="385E736826BE49209DA62BD7F804BB11"/>
        <w:category>
          <w:name w:val="General"/>
          <w:gallery w:val="placeholder"/>
        </w:category>
        <w:types>
          <w:type w:val="bbPlcHdr"/>
        </w:types>
        <w:behaviors>
          <w:behavior w:val="content"/>
        </w:behaviors>
        <w:guid w:val="{52C9CD08-2FF4-490B-AC42-804DCD09E393}"/>
      </w:docPartPr>
      <w:docPartBody>
        <w:p w:rsidR="00350063" w:rsidRDefault="00682A12" w:rsidP="00682A12">
          <w:pPr>
            <w:pStyle w:val="385E736826BE49209DA62BD7F804BB11"/>
          </w:pPr>
          <w:r w:rsidRPr="001E48D5">
            <w:rPr>
              <w:rStyle w:val="PlaceholderText"/>
            </w:rPr>
            <w:t>Click or tap here to enter text.</w:t>
          </w:r>
        </w:p>
      </w:docPartBody>
    </w:docPart>
    <w:docPart>
      <w:docPartPr>
        <w:name w:val="428CA2382636483FB39E6F2EFD26B486"/>
        <w:category>
          <w:name w:val="General"/>
          <w:gallery w:val="placeholder"/>
        </w:category>
        <w:types>
          <w:type w:val="bbPlcHdr"/>
        </w:types>
        <w:behaviors>
          <w:behavior w:val="content"/>
        </w:behaviors>
        <w:guid w:val="{B28DDF98-E79F-466D-8674-61885B900D3E}"/>
      </w:docPartPr>
      <w:docPartBody>
        <w:p w:rsidR="00350063" w:rsidRDefault="00682A12" w:rsidP="00682A12">
          <w:pPr>
            <w:pStyle w:val="428CA2382636483FB39E6F2EFD26B486"/>
          </w:pPr>
          <w:r w:rsidRPr="001E48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74"/>
    <w:rsid w:val="00346EA3"/>
    <w:rsid w:val="00350063"/>
    <w:rsid w:val="00387858"/>
    <w:rsid w:val="003E2474"/>
    <w:rsid w:val="0040375C"/>
    <w:rsid w:val="00682A12"/>
    <w:rsid w:val="006F46D1"/>
    <w:rsid w:val="00892B99"/>
    <w:rsid w:val="008C75AB"/>
    <w:rsid w:val="00B654A3"/>
    <w:rsid w:val="00BA0281"/>
    <w:rsid w:val="00BE39F5"/>
    <w:rsid w:val="00C4683C"/>
    <w:rsid w:val="00C94C47"/>
    <w:rsid w:val="00D1367C"/>
    <w:rsid w:val="00E11E74"/>
    <w:rsid w:val="00E51AC3"/>
    <w:rsid w:val="00E76834"/>
    <w:rsid w:val="00F44040"/>
    <w:rsid w:val="00F659D2"/>
    <w:rsid w:val="00F82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A12"/>
    <w:rPr>
      <w:color w:val="808080"/>
    </w:rPr>
  </w:style>
  <w:style w:type="paragraph" w:customStyle="1" w:styleId="F5CE06EDA4D64F5090A6CAF67198164F">
    <w:name w:val="F5CE06EDA4D64F5090A6CAF67198164F"/>
  </w:style>
  <w:style w:type="paragraph" w:customStyle="1" w:styleId="0E6AFACD803B4B619FAADC05B8482A45">
    <w:name w:val="0E6AFACD803B4B619FAADC05B8482A45"/>
  </w:style>
  <w:style w:type="paragraph" w:customStyle="1" w:styleId="EB0D79F66A894AB1AEBC83CDA5288181">
    <w:name w:val="EB0D79F66A894AB1AEBC83CDA5288181"/>
  </w:style>
  <w:style w:type="paragraph" w:customStyle="1" w:styleId="CB44FC955B604088A601D24ABDF5AB35">
    <w:name w:val="CB44FC955B604088A601D24ABDF5AB35"/>
  </w:style>
  <w:style w:type="paragraph" w:customStyle="1" w:styleId="C0AC707C0667411D81FBD20C4EDEE813">
    <w:name w:val="C0AC707C0667411D81FBD20C4EDEE813"/>
  </w:style>
  <w:style w:type="paragraph" w:customStyle="1" w:styleId="1BEA690EA77E4735A9480234CEE565E0">
    <w:name w:val="1BEA690EA77E4735A9480234CEE565E0"/>
  </w:style>
  <w:style w:type="paragraph" w:customStyle="1" w:styleId="6676B266437A47B68F3573480B8274E8">
    <w:name w:val="6676B266437A47B68F3573480B8274E8"/>
  </w:style>
  <w:style w:type="paragraph" w:customStyle="1" w:styleId="19457FA98B4845849F9AF1C9BE4F64CF">
    <w:name w:val="19457FA98B4845849F9AF1C9BE4F64CF"/>
  </w:style>
  <w:style w:type="paragraph" w:customStyle="1" w:styleId="032E8B3946A04DCE898A19A9A799C2DA">
    <w:name w:val="032E8B3946A04DCE898A19A9A799C2DA"/>
  </w:style>
  <w:style w:type="paragraph" w:customStyle="1" w:styleId="BF0E6C05074D492D8F31195F2C24E271">
    <w:name w:val="BF0E6C05074D492D8F31195F2C24E271"/>
  </w:style>
  <w:style w:type="paragraph" w:customStyle="1" w:styleId="7FFE6380BC9A4CF29B76E9060BAE10CA">
    <w:name w:val="7FFE6380BC9A4CF29B76E9060BAE10CA"/>
  </w:style>
  <w:style w:type="paragraph" w:customStyle="1" w:styleId="9667172D17624F459392B1BCB38BBC69">
    <w:name w:val="9667172D17624F459392B1BCB38BBC69"/>
  </w:style>
  <w:style w:type="paragraph" w:customStyle="1" w:styleId="3F4C1BAD57BA4ED38E9E5772075963F4">
    <w:name w:val="3F4C1BAD57BA4ED38E9E5772075963F4"/>
  </w:style>
  <w:style w:type="paragraph" w:customStyle="1" w:styleId="9C22EDDFDCA140C0809CE76FDE395D56">
    <w:name w:val="9C22EDDFDCA140C0809CE76FDE395D56"/>
  </w:style>
  <w:style w:type="paragraph" w:customStyle="1" w:styleId="90633C7467484C57875521BB8AFF617E">
    <w:name w:val="90633C7467484C57875521BB8AFF617E"/>
  </w:style>
  <w:style w:type="paragraph" w:customStyle="1" w:styleId="5BD321BA1C3741E0A0B548AC7DEEB9CB">
    <w:name w:val="5BD321BA1C3741E0A0B548AC7DEEB9CB"/>
  </w:style>
  <w:style w:type="paragraph" w:customStyle="1" w:styleId="6651A1A04FB64AE798497D74C5B6EA43">
    <w:name w:val="6651A1A04FB64AE798497D74C5B6EA43"/>
  </w:style>
  <w:style w:type="paragraph" w:customStyle="1" w:styleId="0C554C60DD96458E9D6403C334A2D329">
    <w:name w:val="0C554C60DD96458E9D6403C334A2D329"/>
  </w:style>
  <w:style w:type="paragraph" w:customStyle="1" w:styleId="C3068D12FBDD43C199F3454B3D7DE01A">
    <w:name w:val="C3068D12FBDD43C199F3454B3D7DE01A"/>
  </w:style>
  <w:style w:type="paragraph" w:customStyle="1" w:styleId="C2D9E6EAEAF74FB0A5347CFD0CFA1CB0">
    <w:name w:val="C2D9E6EAEAF74FB0A5347CFD0CFA1CB0"/>
  </w:style>
  <w:style w:type="paragraph" w:customStyle="1" w:styleId="AE6AC7E827A64808B180F2257B69A7C9">
    <w:name w:val="AE6AC7E827A64808B180F2257B69A7C9"/>
  </w:style>
  <w:style w:type="paragraph" w:customStyle="1" w:styleId="A15E5E7BA5844CFFAC40058B7615188C">
    <w:name w:val="A15E5E7BA5844CFFAC40058B7615188C"/>
  </w:style>
  <w:style w:type="paragraph" w:customStyle="1" w:styleId="C02CED303AD54A21976CEBA50D27EFD3">
    <w:name w:val="C02CED303AD54A21976CEBA50D27EFD3"/>
  </w:style>
  <w:style w:type="paragraph" w:customStyle="1" w:styleId="818574DEF0C947D5898BC69DC8E82D8E">
    <w:name w:val="818574DEF0C947D5898BC69DC8E82D8E"/>
  </w:style>
  <w:style w:type="paragraph" w:customStyle="1" w:styleId="7792B72A9D3A4AE185E803D7FEBB342D">
    <w:name w:val="7792B72A9D3A4AE185E803D7FEBB342D"/>
  </w:style>
  <w:style w:type="paragraph" w:customStyle="1" w:styleId="4D24D35AC8AC441DA3BB7D014439684F">
    <w:name w:val="4D24D35AC8AC441DA3BB7D014439684F"/>
  </w:style>
  <w:style w:type="paragraph" w:customStyle="1" w:styleId="A0833C7A1CC84F86A5C3F6E6EBA570D6">
    <w:name w:val="A0833C7A1CC84F86A5C3F6E6EBA570D6"/>
  </w:style>
  <w:style w:type="paragraph" w:customStyle="1" w:styleId="9C77463D73404EB1A1897D0CC6495640">
    <w:name w:val="9C77463D73404EB1A1897D0CC6495640"/>
  </w:style>
  <w:style w:type="paragraph" w:customStyle="1" w:styleId="2A46A676DFA14460855E1AD6EB9D8696">
    <w:name w:val="2A46A676DFA14460855E1AD6EB9D8696"/>
  </w:style>
  <w:style w:type="paragraph" w:customStyle="1" w:styleId="8D5C23F91FC6497FBD02D5FB74E4BA85">
    <w:name w:val="8D5C23F91FC6497FBD02D5FB74E4BA85"/>
  </w:style>
  <w:style w:type="paragraph" w:customStyle="1" w:styleId="A2384D6884B5492CB3437C853E6C2360">
    <w:name w:val="A2384D6884B5492CB3437C853E6C2360"/>
  </w:style>
  <w:style w:type="paragraph" w:customStyle="1" w:styleId="68CE039A018A4416BF224C809E793CDB">
    <w:name w:val="68CE039A018A4416BF224C809E793CDB"/>
  </w:style>
  <w:style w:type="paragraph" w:customStyle="1" w:styleId="4095368F9183475B95B30085DFB3987A">
    <w:name w:val="4095368F9183475B95B30085DFB3987A"/>
  </w:style>
  <w:style w:type="paragraph" w:customStyle="1" w:styleId="3C433B4BD2EC43E8A151E6844497F6BD">
    <w:name w:val="3C433B4BD2EC43E8A151E6844497F6BD"/>
  </w:style>
  <w:style w:type="paragraph" w:customStyle="1" w:styleId="2BBE1D7F3F9B4C0689BBA6F76BDD9D3A">
    <w:name w:val="2BBE1D7F3F9B4C0689BBA6F76BDD9D3A"/>
  </w:style>
  <w:style w:type="paragraph" w:customStyle="1" w:styleId="1486372444E34BA8B6A77C322388C5E8">
    <w:name w:val="1486372444E34BA8B6A77C322388C5E8"/>
  </w:style>
  <w:style w:type="paragraph" w:customStyle="1" w:styleId="7C330781D1C14DDFAB7F113F8C4BE463">
    <w:name w:val="7C330781D1C14DDFAB7F113F8C4BE463"/>
  </w:style>
  <w:style w:type="paragraph" w:customStyle="1" w:styleId="7BD3850002DD44FE8BF1FFE34E0D84E9">
    <w:name w:val="7BD3850002DD44FE8BF1FFE34E0D84E9"/>
  </w:style>
  <w:style w:type="paragraph" w:customStyle="1" w:styleId="7B5A78D9B7944382984563A26B8A9C25">
    <w:name w:val="7B5A78D9B7944382984563A26B8A9C25"/>
  </w:style>
  <w:style w:type="paragraph" w:customStyle="1" w:styleId="F53C2B2A08FA4E78A15270C57EE4693F">
    <w:name w:val="F53C2B2A08FA4E78A15270C57EE4693F"/>
  </w:style>
  <w:style w:type="paragraph" w:customStyle="1" w:styleId="E2992B29B8D045309817B639C505F57F">
    <w:name w:val="E2992B29B8D045309817B639C505F57F"/>
  </w:style>
  <w:style w:type="paragraph" w:customStyle="1" w:styleId="77A416C70B3F442FAD73C9434A8B8A39">
    <w:name w:val="77A416C70B3F442FAD73C9434A8B8A39"/>
  </w:style>
  <w:style w:type="paragraph" w:customStyle="1" w:styleId="624D4BAF7E494316AA179A34257F9D3C">
    <w:name w:val="624D4BAF7E494316AA179A34257F9D3C"/>
  </w:style>
  <w:style w:type="paragraph" w:customStyle="1" w:styleId="AABFDF5142C549E7A39F270B03AC220C">
    <w:name w:val="AABFDF5142C549E7A39F270B03AC220C"/>
  </w:style>
  <w:style w:type="paragraph" w:customStyle="1" w:styleId="27F4E13531FD4DE7908732327A3DFE7D">
    <w:name w:val="27F4E13531FD4DE7908732327A3DFE7D"/>
  </w:style>
  <w:style w:type="paragraph" w:customStyle="1" w:styleId="BEC2C7C86A124C4BB6B120F5257DB9CA">
    <w:name w:val="BEC2C7C86A124C4BB6B120F5257DB9CA"/>
  </w:style>
  <w:style w:type="paragraph" w:customStyle="1" w:styleId="D504F41F4C0F4ADF8EC27FAA297EB4E9">
    <w:name w:val="D504F41F4C0F4ADF8EC27FAA297EB4E9"/>
  </w:style>
  <w:style w:type="paragraph" w:customStyle="1" w:styleId="CD86F8EE8A914FAC90F2684FAAEECBEC">
    <w:name w:val="CD86F8EE8A914FAC90F2684FAAEECBEC"/>
  </w:style>
  <w:style w:type="paragraph" w:customStyle="1" w:styleId="D339DF0680CC458088705BFD15B97506">
    <w:name w:val="D339DF0680CC458088705BFD15B97506"/>
  </w:style>
  <w:style w:type="paragraph" w:customStyle="1" w:styleId="59EBC5902E234B0E94CAF2ECDCB92DD8">
    <w:name w:val="59EBC5902E234B0E94CAF2ECDCB92DD8"/>
  </w:style>
  <w:style w:type="paragraph" w:customStyle="1" w:styleId="8BF05CD2722B435D8056E7D4106F94D5">
    <w:name w:val="8BF05CD2722B435D8056E7D4106F94D5"/>
  </w:style>
  <w:style w:type="paragraph" w:customStyle="1" w:styleId="C085C0809DD140688193C052DAF34934">
    <w:name w:val="C085C0809DD140688193C052DAF34934"/>
  </w:style>
  <w:style w:type="paragraph" w:customStyle="1" w:styleId="50A4CA74AEA3449C90A714823E9140DB">
    <w:name w:val="50A4CA74AEA3449C90A714823E9140DB"/>
  </w:style>
  <w:style w:type="paragraph" w:customStyle="1" w:styleId="3C66404327DC46A3A0D68C6A461AD5C5">
    <w:name w:val="3C66404327DC46A3A0D68C6A461AD5C5"/>
  </w:style>
  <w:style w:type="paragraph" w:customStyle="1" w:styleId="45C7058B16F84D0FAEDEC4F9A112F805">
    <w:name w:val="45C7058B16F84D0FAEDEC4F9A112F805"/>
  </w:style>
  <w:style w:type="paragraph" w:customStyle="1" w:styleId="2FD96C0D74FB4EBEB38EF391DF00ABF6">
    <w:name w:val="2FD96C0D74FB4EBEB38EF391DF00ABF6"/>
  </w:style>
  <w:style w:type="paragraph" w:customStyle="1" w:styleId="0EE2D62BB6AA480697F3807169CC3C04">
    <w:name w:val="0EE2D62BB6AA480697F3807169CC3C04"/>
  </w:style>
  <w:style w:type="paragraph" w:customStyle="1" w:styleId="6BD74E7006B44B47A5E09CD7A8D0C38D">
    <w:name w:val="6BD74E7006B44B47A5E09CD7A8D0C38D"/>
  </w:style>
  <w:style w:type="paragraph" w:customStyle="1" w:styleId="00C05809CE09445F8BBC5F9FAC858AE3">
    <w:name w:val="00C05809CE09445F8BBC5F9FAC858AE3"/>
  </w:style>
  <w:style w:type="paragraph" w:customStyle="1" w:styleId="81ADEF185728470EA2E4484C4F1272F4">
    <w:name w:val="81ADEF185728470EA2E4484C4F1272F4"/>
  </w:style>
  <w:style w:type="paragraph" w:customStyle="1" w:styleId="4AB8235ED948406FBA81F3180BFFB1E3">
    <w:name w:val="4AB8235ED948406FBA81F3180BFFB1E3"/>
  </w:style>
  <w:style w:type="paragraph" w:customStyle="1" w:styleId="4C3AD40C8D524FAE9E043F9907C1AFCE">
    <w:name w:val="4C3AD40C8D524FAE9E043F9907C1AFCE"/>
  </w:style>
  <w:style w:type="paragraph" w:customStyle="1" w:styleId="A545C53B74A6444FA26E2C36C9DC23B3">
    <w:name w:val="A545C53B74A6444FA26E2C36C9DC23B3"/>
  </w:style>
  <w:style w:type="paragraph" w:customStyle="1" w:styleId="27ED5823BD104304ACB06BD6D1FA9E65">
    <w:name w:val="27ED5823BD104304ACB06BD6D1FA9E65"/>
  </w:style>
  <w:style w:type="paragraph" w:customStyle="1" w:styleId="F6670031B8B04E948F46CD3C3DD0DAA9">
    <w:name w:val="F6670031B8B04E948F46CD3C3DD0DAA9"/>
  </w:style>
  <w:style w:type="paragraph" w:customStyle="1" w:styleId="E11DF68565294EC183C1109A3C2F898B">
    <w:name w:val="E11DF68565294EC183C1109A3C2F898B"/>
  </w:style>
  <w:style w:type="paragraph" w:customStyle="1" w:styleId="23AF8747F51D4C76BA26D2E9D66A413C">
    <w:name w:val="23AF8747F51D4C76BA26D2E9D66A413C"/>
  </w:style>
  <w:style w:type="paragraph" w:customStyle="1" w:styleId="4020C8BE55D345DAB9EADED02BA95ABD">
    <w:name w:val="4020C8BE55D345DAB9EADED02BA95ABD"/>
  </w:style>
  <w:style w:type="paragraph" w:customStyle="1" w:styleId="5760E1BFA1A44CBF8A34E56B970E7C7A">
    <w:name w:val="5760E1BFA1A44CBF8A34E56B970E7C7A"/>
  </w:style>
  <w:style w:type="paragraph" w:customStyle="1" w:styleId="FB7150870E6B44B6950CDD8397DB83A3">
    <w:name w:val="FB7150870E6B44B6950CDD8397DB83A3"/>
  </w:style>
  <w:style w:type="paragraph" w:customStyle="1" w:styleId="ED09C05CE4AE417FAFAE7253095A74E4">
    <w:name w:val="ED09C05CE4AE417FAFAE7253095A74E4"/>
  </w:style>
  <w:style w:type="paragraph" w:customStyle="1" w:styleId="ADCE1B2C857F46438B4FC82717BF66A4">
    <w:name w:val="ADCE1B2C857F46438B4FC82717BF66A4"/>
  </w:style>
  <w:style w:type="paragraph" w:customStyle="1" w:styleId="386C887E306B4AFB91223FE47DD10DCF">
    <w:name w:val="386C887E306B4AFB91223FE47DD10DCF"/>
  </w:style>
  <w:style w:type="paragraph" w:customStyle="1" w:styleId="DDA1A1CE97BC4A2DA670E7EFEBF07DF9">
    <w:name w:val="DDA1A1CE97BC4A2DA670E7EFEBF07DF9"/>
  </w:style>
  <w:style w:type="paragraph" w:customStyle="1" w:styleId="B5B463CFD6C745F8ADB51B82EF2F8232">
    <w:name w:val="B5B463CFD6C745F8ADB51B82EF2F8232"/>
  </w:style>
  <w:style w:type="paragraph" w:customStyle="1" w:styleId="95787D0E069342BA874868466AF38AD7">
    <w:name w:val="95787D0E069342BA874868466AF38AD7"/>
  </w:style>
  <w:style w:type="paragraph" w:customStyle="1" w:styleId="9A2FDA0FC98C49BC9E1FDA238FCAF90B">
    <w:name w:val="9A2FDA0FC98C49BC9E1FDA238FCAF90B"/>
  </w:style>
  <w:style w:type="paragraph" w:customStyle="1" w:styleId="AB14029C6CAB46C7B615770F5E2AAD2A">
    <w:name w:val="AB14029C6CAB46C7B615770F5E2AAD2A"/>
  </w:style>
  <w:style w:type="paragraph" w:customStyle="1" w:styleId="3B9BF57C8B7E47E7B7DB170248C3DE12">
    <w:name w:val="3B9BF57C8B7E47E7B7DB170248C3DE12"/>
  </w:style>
  <w:style w:type="paragraph" w:customStyle="1" w:styleId="ADB6559CCB5C47B08D6AD3252D182285">
    <w:name w:val="ADB6559CCB5C47B08D6AD3252D182285"/>
  </w:style>
  <w:style w:type="paragraph" w:customStyle="1" w:styleId="D31D37FA47D3429B96B2459F56D6BBD5">
    <w:name w:val="D31D37FA47D3429B96B2459F56D6BBD5"/>
  </w:style>
  <w:style w:type="paragraph" w:customStyle="1" w:styleId="37AE7934D0D44FF98DA96CA9F53F1B46">
    <w:name w:val="37AE7934D0D44FF98DA96CA9F53F1B46"/>
  </w:style>
  <w:style w:type="paragraph" w:customStyle="1" w:styleId="E71D6956E540424B89EC7B0E3FD31E9B">
    <w:name w:val="E71D6956E540424B89EC7B0E3FD31E9B"/>
  </w:style>
  <w:style w:type="paragraph" w:customStyle="1" w:styleId="9CAE3B0338714FE193998D9D94E56EB0">
    <w:name w:val="9CAE3B0338714FE193998D9D94E56EB0"/>
  </w:style>
  <w:style w:type="paragraph" w:customStyle="1" w:styleId="B6D284FAEC154C909D78C43D2CE0A78D">
    <w:name w:val="B6D284FAEC154C909D78C43D2CE0A78D"/>
  </w:style>
  <w:style w:type="paragraph" w:customStyle="1" w:styleId="BD49E34B721B4A94A86DD5394A915F25">
    <w:name w:val="BD49E34B721B4A94A86DD5394A915F25"/>
  </w:style>
  <w:style w:type="paragraph" w:customStyle="1" w:styleId="15DBAB53826B4E17BB53EFE62FBDB4B0">
    <w:name w:val="15DBAB53826B4E17BB53EFE62FBDB4B0"/>
  </w:style>
  <w:style w:type="paragraph" w:customStyle="1" w:styleId="824F5860DE094470BF83C528932BECA2">
    <w:name w:val="824F5860DE094470BF83C528932BECA2"/>
  </w:style>
  <w:style w:type="paragraph" w:customStyle="1" w:styleId="2DD5DA388D244748838F290DE137835A">
    <w:name w:val="2DD5DA388D244748838F290DE137835A"/>
  </w:style>
  <w:style w:type="paragraph" w:customStyle="1" w:styleId="BD22EC076DF547868DD3F371F99F5353">
    <w:name w:val="BD22EC076DF547868DD3F371F99F5353"/>
  </w:style>
  <w:style w:type="paragraph" w:customStyle="1" w:styleId="32703971505940F39E1EFAE6CB9C3998">
    <w:name w:val="32703971505940F39E1EFAE6CB9C3998"/>
  </w:style>
  <w:style w:type="paragraph" w:customStyle="1" w:styleId="23872852B7E44D35BFF47AB1D2C49583">
    <w:name w:val="23872852B7E44D35BFF47AB1D2C49583"/>
  </w:style>
  <w:style w:type="paragraph" w:customStyle="1" w:styleId="EDF5E54B41D64D09ADA512B3A8EDAA66">
    <w:name w:val="EDF5E54B41D64D09ADA512B3A8EDAA66"/>
  </w:style>
  <w:style w:type="paragraph" w:customStyle="1" w:styleId="61EEFD5D63C142F6B5F2D8983AF4521D">
    <w:name w:val="61EEFD5D63C142F6B5F2D8983AF4521D"/>
  </w:style>
  <w:style w:type="paragraph" w:customStyle="1" w:styleId="33F1D81D85FF490FB6E6C4E36094A18A">
    <w:name w:val="33F1D81D85FF490FB6E6C4E36094A18A"/>
  </w:style>
  <w:style w:type="paragraph" w:customStyle="1" w:styleId="D4ACF626630B424CADF049365EBD3C98">
    <w:name w:val="D4ACF626630B424CADF049365EBD3C98"/>
  </w:style>
  <w:style w:type="paragraph" w:customStyle="1" w:styleId="0CCDDFD34FAD40E4B5530DA9A9B83303">
    <w:name w:val="0CCDDFD34FAD40E4B5530DA9A9B83303"/>
  </w:style>
  <w:style w:type="paragraph" w:customStyle="1" w:styleId="2BAAEBFACACD4D20ADCA3D62A31A85CF">
    <w:name w:val="2BAAEBFACACD4D20ADCA3D62A31A85CF"/>
  </w:style>
  <w:style w:type="paragraph" w:customStyle="1" w:styleId="7CF435A351C24C498E5827E018BF83C5">
    <w:name w:val="7CF435A351C24C498E5827E018BF83C5"/>
  </w:style>
  <w:style w:type="paragraph" w:customStyle="1" w:styleId="FDBA0450374242D9AD7356EC64239BB9">
    <w:name w:val="FDBA0450374242D9AD7356EC64239BB9"/>
  </w:style>
  <w:style w:type="paragraph" w:customStyle="1" w:styleId="846DF0DE702D4CFBB6BC3AB16F044741">
    <w:name w:val="846DF0DE702D4CFBB6BC3AB16F044741"/>
  </w:style>
  <w:style w:type="paragraph" w:customStyle="1" w:styleId="09309186AA9B478DB71D97AC6FBCE53F">
    <w:name w:val="09309186AA9B478DB71D97AC6FBCE53F"/>
  </w:style>
  <w:style w:type="paragraph" w:customStyle="1" w:styleId="7033CE6BF55041EFBDB75CAF2410E142">
    <w:name w:val="7033CE6BF55041EFBDB75CAF2410E142"/>
  </w:style>
  <w:style w:type="paragraph" w:customStyle="1" w:styleId="4521FF4B5F0F49C38264483863217297">
    <w:name w:val="4521FF4B5F0F49C38264483863217297"/>
  </w:style>
  <w:style w:type="paragraph" w:customStyle="1" w:styleId="47B5B2AAF5B141A2B505D0C8514478C3">
    <w:name w:val="47B5B2AAF5B141A2B505D0C8514478C3"/>
  </w:style>
  <w:style w:type="paragraph" w:customStyle="1" w:styleId="DD4F25D9E29F4352A8DD2492BE8794BE">
    <w:name w:val="DD4F25D9E29F4352A8DD2492BE8794BE"/>
  </w:style>
  <w:style w:type="paragraph" w:customStyle="1" w:styleId="AE3563E4FA594DB2BFE55B4A7AFA5280">
    <w:name w:val="AE3563E4FA594DB2BFE55B4A7AFA5280"/>
  </w:style>
  <w:style w:type="paragraph" w:customStyle="1" w:styleId="5B14A741F6AC4C2D903C625B773AC2E0">
    <w:name w:val="5B14A741F6AC4C2D903C625B773AC2E0"/>
  </w:style>
  <w:style w:type="paragraph" w:customStyle="1" w:styleId="01184ED1E75F4D94BCF3175BD9BE16A8">
    <w:name w:val="01184ED1E75F4D94BCF3175BD9BE16A8"/>
  </w:style>
  <w:style w:type="paragraph" w:customStyle="1" w:styleId="4BCA0FEC70E34885B3024397E6B665A9">
    <w:name w:val="4BCA0FEC70E34885B3024397E6B665A9"/>
  </w:style>
  <w:style w:type="paragraph" w:customStyle="1" w:styleId="37EF5FE8BB9F454E9F4036CF024B27DB">
    <w:name w:val="37EF5FE8BB9F454E9F4036CF024B27DB"/>
  </w:style>
  <w:style w:type="paragraph" w:customStyle="1" w:styleId="9A75112C06914AA784A0387F9EA6EE9C">
    <w:name w:val="9A75112C06914AA784A0387F9EA6EE9C"/>
  </w:style>
  <w:style w:type="paragraph" w:customStyle="1" w:styleId="5880E5268FC3496D8F17E6968A51C6B6">
    <w:name w:val="5880E5268FC3496D8F17E6968A51C6B6"/>
  </w:style>
  <w:style w:type="paragraph" w:customStyle="1" w:styleId="489F1CBDAD964E2A82E8A16AA5AB6889">
    <w:name w:val="489F1CBDAD964E2A82E8A16AA5AB6889"/>
  </w:style>
  <w:style w:type="paragraph" w:customStyle="1" w:styleId="A12C51ACAD9841F38ABEB5886A5AB092">
    <w:name w:val="A12C51ACAD9841F38ABEB5886A5AB092"/>
  </w:style>
  <w:style w:type="paragraph" w:customStyle="1" w:styleId="F55AE66A5A4A458584DE8A6A62995949">
    <w:name w:val="F55AE66A5A4A458584DE8A6A62995949"/>
  </w:style>
  <w:style w:type="paragraph" w:customStyle="1" w:styleId="51D2A3F3A3AE42F78AA686E703087A70">
    <w:name w:val="51D2A3F3A3AE42F78AA686E703087A70"/>
  </w:style>
  <w:style w:type="paragraph" w:customStyle="1" w:styleId="D08B06CF5E72421A87139B40BB052BD3">
    <w:name w:val="D08B06CF5E72421A87139B40BB052BD3"/>
  </w:style>
  <w:style w:type="paragraph" w:customStyle="1" w:styleId="12DF42AC7BE540AD8FEE17451D16FAA4">
    <w:name w:val="12DF42AC7BE540AD8FEE17451D16FAA4"/>
  </w:style>
  <w:style w:type="paragraph" w:customStyle="1" w:styleId="AB33B08AF02A4443BBBD31CA52E0EEE2">
    <w:name w:val="AB33B08AF02A4443BBBD31CA52E0EEE2"/>
  </w:style>
  <w:style w:type="paragraph" w:customStyle="1" w:styleId="41268C070E9048C78F3B170B4A76A1A2">
    <w:name w:val="41268C070E9048C78F3B170B4A76A1A2"/>
  </w:style>
  <w:style w:type="paragraph" w:customStyle="1" w:styleId="8E0FDFBE25BC4D518D33883F262CA3AE">
    <w:name w:val="8E0FDFBE25BC4D518D33883F262CA3AE"/>
  </w:style>
  <w:style w:type="paragraph" w:customStyle="1" w:styleId="3F34C5CC112348848E160076E0AD280B">
    <w:name w:val="3F34C5CC112348848E160076E0AD280B"/>
  </w:style>
  <w:style w:type="paragraph" w:customStyle="1" w:styleId="327EF1D5214C4184AF90DF66DD378AA5">
    <w:name w:val="327EF1D5214C4184AF90DF66DD378AA5"/>
  </w:style>
  <w:style w:type="paragraph" w:customStyle="1" w:styleId="9E9A8A1954F443DEA514CE8A4D723EDF">
    <w:name w:val="9E9A8A1954F443DEA514CE8A4D723EDF"/>
  </w:style>
  <w:style w:type="paragraph" w:customStyle="1" w:styleId="8628FD569A804925A5CEAFFFC7BDE748">
    <w:name w:val="8628FD569A804925A5CEAFFFC7BDE748"/>
  </w:style>
  <w:style w:type="paragraph" w:customStyle="1" w:styleId="703C7B6DA0384E788CC62DD86D073A7E">
    <w:name w:val="703C7B6DA0384E788CC62DD86D073A7E"/>
  </w:style>
  <w:style w:type="paragraph" w:customStyle="1" w:styleId="13DE13DC036443D3A62672CE1AD58DEC">
    <w:name w:val="13DE13DC036443D3A62672CE1AD58DEC"/>
  </w:style>
  <w:style w:type="paragraph" w:customStyle="1" w:styleId="7207745FC02E47F89B9018209811E81C">
    <w:name w:val="7207745FC02E47F89B9018209811E81C"/>
  </w:style>
  <w:style w:type="paragraph" w:customStyle="1" w:styleId="57083E9641664BAB80928DAFE75F86EA">
    <w:name w:val="57083E9641664BAB80928DAFE75F86EA"/>
  </w:style>
  <w:style w:type="paragraph" w:customStyle="1" w:styleId="3DD667B3A8B44083902CC305AAF94F64">
    <w:name w:val="3DD667B3A8B44083902CC305AAF94F64"/>
  </w:style>
  <w:style w:type="paragraph" w:customStyle="1" w:styleId="0D14F6E38DC14D3D85B61E7DE0CD8267">
    <w:name w:val="0D14F6E38DC14D3D85B61E7DE0CD8267"/>
  </w:style>
  <w:style w:type="paragraph" w:customStyle="1" w:styleId="5B67F21B621D41BFA8AACB08222EB172">
    <w:name w:val="5B67F21B621D41BFA8AACB08222EB172"/>
  </w:style>
  <w:style w:type="paragraph" w:customStyle="1" w:styleId="2FF2980D92E04E95BD5D8B1CFF0377AF">
    <w:name w:val="2FF2980D92E04E95BD5D8B1CFF0377AF"/>
  </w:style>
  <w:style w:type="paragraph" w:customStyle="1" w:styleId="CE553D33FE434846A2E0C6AAF9E9A4CA">
    <w:name w:val="CE553D33FE434846A2E0C6AAF9E9A4CA"/>
  </w:style>
  <w:style w:type="paragraph" w:customStyle="1" w:styleId="6AA2339583344632B24593E2D1FFD915">
    <w:name w:val="6AA2339583344632B24593E2D1FFD915"/>
  </w:style>
  <w:style w:type="paragraph" w:customStyle="1" w:styleId="30675B75B4F84E26AA50C37BA5F18370">
    <w:name w:val="30675B75B4F84E26AA50C37BA5F18370"/>
  </w:style>
  <w:style w:type="paragraph" w:customStyle="1" w:styleId="48EA3DE8EF254D6093CB5E4CE1DE52C4">
    <w:name w:val="48EA3DE8EF254D6093CB5E4CE1DE52C4"/>
  </w:style>
  <w:style w:type="paragraph" w:customStyle="1" w:styleId="8D5E498B42084592888E006C27B01FF2">
    <w:name w:val="8D5E498B42084592888E006C27B01FF2"/>
  </w:style>
  <w:style w:type="paragraph" w:customStyle="1" w:styleId="B1B4CC2F0C7F4107BC96D0953FDE682C">
    <w:name w:val="B1B4CC2F0C7F4107BC96D0953FDE682C"/>
  </w:style>
  <w:style w:type="paragraph" w:customStyle="1" w:styleId="8B5F8DB5A41A4E95838CE17BE92A5E4E">
    <w:name w:val="8B5F8DB5A41A4E95838CE17BE92A5E4E"/>
  </w:style>
  <w:style w:type="paragraph" w:customStyle="1" w:styleId="8156AF0171C64CAEBC5E58913EF57FF7">
    <w:name w:val="8156AF0171C64CAEBC5E58913EF57FF7"/>
  </w:style>
  <w:style w:type="paragraph" w:customStyle="1" w:styleId="0C459B454EDB42A09FF03DC67D696013">
    <w:name w:val="0C459B454EDB42A09FF03DC67D696013"/>
  </w:style>
  <w:style w:type="paragraph" w:customStyle="1" w:styleId="60982C618F304DEAB28F1091B9AF1DC1">
    <w:name w:val="60982C618F304DEAB28F1091B9AF1DC1"/>
  </w:style>
  <w:style w:type="paragraph" w:customStyle="1" w:styleId="0C7C1087084C4B30976B37EFDA2160F1">
    <w:name w:val="0C7C1087084C4B30976B37EFDA2160F1"/>
  </w:style>
  <w:style w:type="paragraph" w:customStyle="1" w:styleId="404DB1061EAA46BF91080261F2F2FFE8">
    <w:name w:val="404DB1061EAA46BF91080261F2F2FFE8"/>
  </w:style>
  <w:style w:type="paragraph" w:customStyle="1" w:styleId="CD1781668EA64FA3A7DB1FA5D1CC03F3">
    <w:name w:val="CD1781668EA64FA3A7DB1FA5D1CC03F3"/>
  </w:style>
  <w:style w:type="paragraph" w:customStyle="1" w:styleId="5EF187CC16444636BE401266E00E19C9">
    <w:name w:val="5EF187CC16444636BE401266E00E19C9"/>
  </w:style>
  <w:style w:type="paragraph" w:customStyle="1" w:styleId="893D8E29A50A44E9AC3950DB68E3D554">
    <w:name w:val="893D8E29A50A44E9AC3950DB68E3D554"/>
  </w:style>
  <w:style w:type="paragraph" w:customStyle="1" w:styleId="2003037F84FC42B791EA74A817D28B4F">
    <w:name w:val="2003037F84FC42B791EA74A817D28B4F"/>
  </w:style>
  <w:style w:type="paragraph" w:customStyle="1" w:styleId="F4CF8C4665154B199633EAC560FC1E04">
    <w:name w:val="F4CF8C4665154B199633EAC560FC1E04"/>
  </w:style>
  <w:style w:type="paragraph" w:customStyle="1" w:styleId="AC8026DC858348EC9CE9EE9B1B7C1FEA">
    <w:name w:val="AC8026DC858348EC9CE9EE9B1B7C1FEA"/>
  </w:style>
  <w:style w:type="paragraph" w:customStyle="1" w:styleId="3E40A36DC82346F8BF23D6F48335BBC4">
    <w:name w:val="3E40A36DC82346F8BF23D6F48335BBC4"/>
  </w:style>
  <w:style w:type="paragraph" w:customStyle="1" w:styleId="D3589A1EFD794C7182438696042C596D">
    <w:name w:val="D3589A1EFD794C7182438696042C596D"/>
  </w:style>
  <w:style w:type="paragraph" w:customStyle="1" w:styleId="F80907CF64C34FD4B537E81C14AB1EB2">
    <w:name w:val="F80907CF64C34FD4B537E81C14AB1EB2"/>
  </w:style>
  <w:style w:type="paragraph" w:customStyle="1" w:styleId="DBD055B87AF242AFBAA5C079715CDB4C">
    <w:name w:val="DBD055B87AF242AFBAA5C079715CDB4C"/>
  </w:style>
  <w:style w:type="paragraph" w:customStyle="1" w:styleId="F4CCAF9F00AA4D40B131179CA8D4F2FC">
    <w:name w:val="F4CCAF9F00AA4D40B131179CA8D4F2FC"/>
  </w:style>
  <w:style w:type="paragraph" w:customStyle="1" w:styleId="39607A5DC9B74739BE38B640A5C855E0">
    <w:name w:val="39607A5DC9B74739BE38B640A5C855E0"/>
  </w:style>
  <w:style w:type="paragraph" w:customStyle="1" w:styleId="3734161DFBA241DEB49A89B757297161">
    <w:name w:val="3734161DFBA241DEB49A89B757297161"/>
  </w:style>
  <w:style w:type="paragraph" w:customStyle="1" w:styleId="EAF031F6D2C84965A16F3402F49654B7">
    <w:name w:val="EAF031F6D2C84965A16F3402F49654B7"/>
  </w:style>
  <w:style w:type="paragraph" w:customStyle="1" w:styleId="C4EA45081F4845EA8948E0476FF87977">
    <w:name w:val="C4EA45081F4845EA8948E0476FF87977"/>
  </w:style>
  <w:style w:type="paragraph" w:customStyle="1" w:styleId="69F79E5155F942C9AA27A346ECA50E69">
    <w:name w:val="69F79E5155F942C9AA27A346ECA50E69"/>
  </w:style>
  <w:style w:type="paragraph" w:customStyle="1" w:styleId="93D7FB3C52C64345A3A634BE9E6BB9B4">
    <w:name w:val="93D7FB3C52C64345A3A634BE9E6BB9B4"/>
  </w:style>
  <w:style w:type="paragraph" w:customStyle="1" w:styleId="990F3E4B0DAF434EB2AF785721AA5A9E">
    <w:name w:val="990F3E4B0DAF434EB2AF785721AA5A9E"/>
  </w:style>
  <w:style w:type="paragraph" w:customStyle="1" w:styleId="B0953C97D56248649235EDC9BBDACE66">
    <w:name w:val="B0953C97D56248649235EDC9BBDACE66"/>
  </w:style>
  <w:style w:type="paragraph" w:customStyle="1" w:styleId="FE3C60F923FC4B009E03B193DC171EE7">
    <w:name w:val="FE3C60F923FC4B009E03B193DC171EE7"/>
  </w:style>
  <w:style w:type="paragraph" w:customStyle="1" w:styleId="8FA68BD84F3E490F85646B1901627DAE">
    <w:name w:val="8FA68BD84F3E490F85646B1901627DAE"/>
  </w:style>
  <w:style w:type="paragraph" w:customStyle="1" w:styleId="131D2D14CF494D989D982066224F665D">
    <w:name w:val="131D2D14CF494D989D982066224F665D"/>
  </w:style>
  <w:style w:type="paragraph" w:customStyle="1" w:styleId="A5F41A3255ED4471A486EAA8582C84D3">
    <w:name w:val="A5F41A3255ED4471A486EAA8582C84D3"/>
  </w:style>
  <w:style w:type="paragraph" w:customStyle="1" w:styleId="A76D821360844A7B984ADD11C3441016">
    <w:name w:val="A76D821360844A7B984ADD11C3441016"/>
  </w:style>
  <w:style w:type="paragraph" w:customStyle="1" w:styleId="06C69088D6594B2182CC69B2695F8F40">
    <w:name w:val="06C69088D6594B2182CC69B2695F8F40"/>
  </w:style>
  <w:style w:type="paragraph" w:customStyle="1" w:styleId="836D7FCC21654947BC3740E45910DD0C">
    <w:name w:val="836D7FCC21654947BC3740E45910DD0C"/>
  </w:style>
  <w:style w:type="paragraph" w:customStyle="1" w:styleId="E64320EBECC6420DB541341880A26716">
    <w:name w:val="E64320EBECC6420DB541341880A26716"/>
  </w:style>
  <w:style w:type="paragraph" w:customStyle="1" w:styleId="E56EAB1801BC499F82CF665707B3AD16">
    <w:name w:val="E56EAB1801BC499F82CF665707B3AD16"/>
  </w:style>
  <w:style w:type="paragraph" w:customStyle="1" w:styleId="8F1E099F0E34449DA6E6F6F7526675FD">
    <w:name w:val="8F1E099F0E34449DA6E6F6F7526675FD"/>
  </w:style>
  <w:style w:type="paragraph" w:customStyle="1" w:styleId="C4F3297313F04FACB6BAC461A20934AA">
    <w:name w:val="C4F3297313F04FACB6BAC461A20934AA"/>
  </w:style>
  <w:style w:type="paragraph" w:customStyle="1" w:styleId="A892B3F5FFA245A49520EA3F93E682A9">
    <w:name w:val="A892B3F5FFA245A49520EA3F93E682A9"/>
  </w:style>
  <w:style w:type="paragraph" w:customStyle="1" w:styleId="BA87198DC55549009179E3965A5D1970">
    <w:name w:val="BA87198DC55549009179E3965A5D1970"/>
  </w:style>
  <w:style w:type="paragraph" w:customStyle="1" w:styleId="0D7F5D2AE84F4F3AB8ABF8E02C4168F1">
    <w:name w:val="0D7F5D2AE84F4F3AB8ABF8E02C4168F1"/>
  </w:style>
  <w:style w:type="paragraph" w:customStyle="1" w:styleId="001D4025726448BA8F6604195B5E5D2F">
    <w:name w:val="001D4025726448BA8F6604195B5E5D2F"/>
  </w:style>
  <w:style w:type="paragraph" w:customStyle="1" w:styleId="A0CD29EF36BB4DBEBBE2E6B5BDC97E3A">
    <w:name w:val="A0CD29EF36BB4DBEBBE2E6B5BDC97E3A"/>
  </w:style>
  <w:style w:type="paragraph" w:customStyle="1" w:styleId="A151CBE61ADC4A488EC3618A3FEB908D">
    <w:name w:val="A151CBE61ADC4A488EC3618A3FEB908D"/>
  </w:style>
  <w:style w:type="paragraph" w:customStyle="1" w:styleId="DEB5BE57426148ECB9005CA09B81CCA5">
    <w:name w:val="DEB5BE57426148ECB9005CA09B81CCA5"/>
  </w:style>
  <w:style w:type="paragraph" w:customStyle="1" w:styleId="22F99DE3F7614522B8C017FE385A0F8C">
    <w:name w:val="22F99DE3F7614522B8C017FE385A0F8C"/>
  </w:style>
  <w:style w:type="paragraph" w:customStyle="1" w:styleId="D7D91C954D774C92BB0153D5FF4EC11F">
    <w:name w:val="D7D91C954D774C92BB0153D5FF4EC11F"/>
  </w:style>
  <w:style w:type="paragraph" w:customStyle="1" w:styleId="6766B86DBBB348A2B2EAAE625F7ADAD5">
    <w:name w:val="6766B86DBBB348A2B2EAAE625F7ADAD5"/>
  </w:style>
  <w:style w:type="paragraph" w:customStyle="1" w:styleId="AD13A8B62DCD4AB6A00FF926838918A6">
    <w:name w:val="AD13A8B62DCD4AB6A00FF926838918A6"/>
  </w:style>
  <w:style w:type="paragraph" w:customStyle="1" w:styleId="2A33C628A5FA4C8DAB1F0572292B7EF2">
    <w:name w:val="2A33C628A5FA4C8DAB1F0572292B7EF2"/>
  </w:style>
  <w:style w:type="paragraph" w:customStyle="1" w:styleId="6B30C41C6A084A5FB3823A321644469C">
    <w:name w:val="6B30C41C6A084A5FB3823A321644469C"/>
  </w:style>
  <w:style w:type="paragraph" w:customStyle="1" w:styleId="2A9492B75CD544729B65D66934E0AF58">
    <w:name w:val="2A9492B75CD544729B65D66934E0AF58"/>
  </w:style>
  <w:style w:type="paragraph" w:customStyle="1" w:styleId="21397512521D4DA29C5292C9B754D6A8">
    <w:name w:val="21397512521D4DA29C5292C9B754D6A8"/>
  </w:style>
  <w:style w:type="paragraph" w:customStyle="1" w:styleId="C98E3900CCE54BD0A66C74280224C904">
    <w:name w:val="C98E3900CCE54BD0A66C74280224C904"/>
  </w:style>
  <w:style w:type="paragraph" w:customStyle="1" w:styleId="3E2CED150E6246B7B87D3613F0889877">
    <w:name w:val="3E2CED150E6246B7B87D3613F0889877"/>
  </w:style>
  <w:style w:type="paragraph" w:customStyle="1" w:styleId="FBEE2EA64C1A417F99D5D32171086931">
    <w:name w:val="FBEE2EA64C1A417F99D5D32171086931"/>
  </w:style>
  <w:style w:type="paragraph" w:customStyle="1" w:styleId="5950DB34D81648B19C900D7464EDCABB">
    <w:name w:val="5950DB34D81648B19C900D7464EDCABB"/>
  </w:style>
  <w:style w:type="paragraph" w:customStyle="1" w:styleId="1E0725B492CF47FD8772C42E8126B9F9">
    <w:name w:val="1E0725B492CF47FD8772C42E8126B9F9"/>
  </w:style>
  <w:style w:type="paragraph" w:customStyle="1" w:styleId="F8B2B147ACB94D04AE6055400BF35D15">
    <w:name w:val="F8B2B147ACB94D04AE6055400BF35D15"/>
  </w:style>
  <w:style w:type="paragraph" w:customStyle="1" w:styleId="5482544B38E84C7A9674C6D2A05A109F">
    <w:name w:val="5482544B38E84C7A9674C6D2A05A109F"/>
  </w:style>
  <w:style w:type="paragraph" w:customStyle="1" w:styleId="00D62A0FF7A743DF8EBF53AB4C23CA5D">
    <w:name w:val="00D62A0FF7A743DF8EBF53AB4C23CA5D"/>
  </w:style>
  <w:style w:type="paragraph" w:customStyle="1" w:styleId="A4AC8117EA754A83A8C5B148CB6B848F">
    <w:name w:val="A4AC8117EA754A83A8C5B148CB6B848F"/>
  </w:style>
  <w:style w:type="paragraph" w:customStyle="1" w:styleId="C5C341A6217144F58201FFC26517DE0A">
    <w:name w:val="C5C341A6217144F58201FFC26517DE0A"/>
  </w:style>
  <w:style w:type="paragraph" w:customStyle="1" w:styleId="8A02C1472A0C4C5F9DBE9D79050307A4">
    <w:name w:val="8A02C1472A0C4C5F9DBE9D79050307A4"/>
  </w:style>
  <w:style w:type="paragraph" w:customStyle="1" w:styleId="5986F1D616F947CF8F1181251C95D7C7">
    <w:name w:val="5986F1D616F947CF8F1181251C95D7C7"/>
  </w:style>
  <w:style w:type="paragraph" w:customStyle="1" w:styleId="33548BC00E1C45C28E899A4ADCA6CB8D">
    <w:name w:val="33548BC00E1C45C28E899A4ADCA6CB8D"/>
  </w:style>
  <w:style w:type="paragraph" w:customStyle="1" w:styleId="4F2B94EBF5664936A2CA1E512071A98A">
    <w:name w:val="4F2B94EBF5664936A2CA1E512071A98A"/>
  </w:style>
  <w:style w:type="paragraph" w:customStyle="1" w:styleId="03E60FEC28494FE69FE2156CBD1A7185">
    <w:name w:val="03E60FEC28494FE69FE2156CBD1A7185"/>
  </w:style>
  <w:style w:type="paragraph" w:customStyle="1" w:styleId="AAF4C338A15C420CA169719E7CF191DE">
    <w:name w:val="AAF4C338A15C420CA169719E7CF191DE"/>
  </w:style>
  <w:style w:type="paragraph" w:customStyle="1" w:styleId="F29DC465A1B84BEC8168261ED41F8086">
    <w:name w:val="F29DC465A1B84BEC8168261ED41F8086"/>
  </w:style>
  <w:style w:type="paragraph" w:customStyle="1" w:styleId="C68A880675F0448ABC157F11E1D36A6E">
    <w:name w:val="C68A880675F0448ABC157F11E1D36A6E"/>
  </w:style>
  <w:style w:type="paragraph" w:customStyle="1" w:styleId="F2AAAE466FB9466CACF77AEB38067308">
    <w:name w:val="F2AAAE466FB9466CACF77AEB38067308"/>
  </w:style>
  <w:style w:type="paragraph" w:customStyle="1" w:styleId="D4F91DEAA8F046C9BC12571DE50F6103">
    <w:name w:val="D4F91DEAA8F046C9BC12571DE50F6103"/>
  </w:style>
  <w:style w:type="paragraph" w:customStyle="1" w:styleId="981DA0A07B4A44E2850EB01FA34198D3">
    <w:name w:val="981DA0A07B4A44E2850EB01FA34198D3"/>
  </w:style>
  <w:style w:type="paragraph" w:customStyle="1" w:styleId="5FA7EA27482449E8A65E3643BD8E354A">
    <w:name w:val="5FA7EA27482449E8A65E3643BD8E354A"/>
  </w:style>
  <w:style w:type="paragraph" w:customStyle="1" w:styleId="5DEB80BD4647489FAF294C4265C113BF">
    <w:name w:val="5DEB80BD4647489FAF294C4265C113BF"/>
  </w:style>
  <w:style w:type="paragraph" w:customStyle="1" w:styleId="F4E36D650EB545A29554A025DF9E7879">
    <w:name w:val="F4E36D650EB545A29554A025DF9E7879"/>
  </w:style>
  <w:style w:type="paragraph" w:customStyle="1" w:styleId="914E3F28A7ED44768777C1B0D4759AB2">
    <w:name w:val="914E3F28A7ED44768777C1B0D4759AB2"/>
  </w:style>
  <w:style w:type="paragraph" w:customStyle="1" w:styleId="55DA84501DA046329CED43D0A8B1F00D">
    <w:name w:val="55DA84501DA046329CED43D0A8B1F00D"/>
  </w:style>
  <w:style w:type="paragraph" w:customStyle="1" w:styleId="8CD9CB1EC02D466BA9E148FB2A543736">
    <w:name w:val="8CD9CB1EC02D466BA9E148FB2A543736"/>
  </w:style>
  <w:style w:type="paragraph" w:customStyle="1" w:styleId="33C9D93CADF4486AB75D9E6A0630CF3F">
    <w:name w:val="33C9D93CADF4486AB75D9E6A0630CF3F"/>
  </w:style>
  <w:style w:type="paragraph" w:customStyle="1" w:styleId="CCBE00D26E354F57AACD6C1BF321C0D0">
    <w:name w:val="CCBE00D26E354F57AACD6C1BF321C0D0"/>
  </w:style>
  <w:style w:type="paragraph" w:customStyle="1" w:styleId="2013B5F71679482C92B00CB8A15397C8">
    <w:name w:val="2013B5F71679482C92B00CB8A15397C8"/>
  </w:style>
  <w:style w:type="paragraph" w:customStyle="1" w:styleId="9905E728521F4B39A57B3823CA78E958">
    <w:name w:val="9905E728521F4B39A57B3823CA78E958"/>
  </w:style>
  <w:style w:type="paragraph" w:customStyle="1" w:styleId="B7B810A2AB5A4CCBA8A9242FD7E13CEC">
    <w:name w:val="B7B810A2AB5A4CCBA8A9242FD7E13CEC"/>
  </w:style>
  <w:style w:type="paragraph" w:customStyle="1" w:styleId="862F1F3C24E4439192CAC7B380CB93AD">
    <w:name w:val="862F1F3C24E4439192CAC7B380CB93AD"/>
  </w:style>
  <w:style w:type="paragraph" w:customStyle="1" w:styleId="85227D0A56A3471BA38791011809FE69">
    <w:name w:val="85227D0A56A3471BA38791011809FE69"/>
  </w:style>
  <w:style w:type="paragraph" w:customStyle="1" w:styleId="003B271B2BEB4BC79A8C189AA853D2E2">
    <w:name w:val="003B271B2BEB4BC79A8C189AA853D2E2"/>
  </w:style>
  <w:style w:type="paragraph" w:customStyle="1" w:styleId="7D908BDB8C2243A2B44D652807362192">
    <w:name w:val="7D908BDB8C2243A2B44D652807362192"/>
  </w:style>
  <w:style w:type="paragraph" w:customStyle="1" w:styleId="B09F898DB3A14067977B47A03F844ABD">
    <w:name w:val="B09F898DB3A14067977B47A03F844ABD"/>
  </w:style>
  <w:style w:type="paragraph" w:customStyle="1" w:styleId="8686A8C6F2C84017AED141131B510301">
    <w:name w:val="8686A8C6F2C84017AED141131B510301"/>
  </w:style>
  <w:style w:type="paragraph" w:customStyle="1" w:styleId="6DFD2E9DC1F442BBBFAA62A65101A481">
    <w:name w:val="6DFD2E9DC1F442BBBFAA62A65101A481"/>
  </w:style>
  <w:style w:type="paragraph" w:customStyle="1" w:styleId="A7B94288504445A8860CB94728DA8EFF">
    <w:name w:val="A7B94288504445A8860CB94728DA8EFF"/>
  </w:style>
  <w:style w:type="paragraph" w:customStyle="1" w:styleId="8A22FB0817274C1096E544F17F0AFA8F">
    <w:name w:val="8A22FB0817274C1096E544F17F0AFA8F"/>
  </w:style>
  <w:style w:type="paragraph" w:customStyle="1" w:styleId="03F171002DD64EEF854AF86B4384D179">
    <w:name w:val="03F171002DD64EEF854AF86B4384D179"/>
  </w:style>
  <w:style w:type="paragraph" w:customStyle="1" w:styleId="5A1BB12B89F341CEB6C3C792A69CE241">
    <w:name w:val="5A1BB12B89F341CEB6C3C792A69CE241"/>
  </w:style>
  <w:style w:type="paragraph" w:customStyle="1" w:styleId="5C52C3622FE84648B45E58A9E0D41471">
    <w:name w:val="5C52C3622FE84648B45E58A9E0D41471"/>
  </w:style>
  <w:style w:type="paragraph" w:customStyle="1" w:styleId="804BC0D9F13142F7BC1F86DA16971FE7">
    <w:name w:val="804BC0D9F13142F7BC1F86DA16971FE7"/>
  </w:style>
  <w:style w:type="paragraph" w:customStyle="1" w:styleId="474C6F2ECBCE4D2F86C56566836DBF69">
    <w:name w:val="474C6F2ECBCE4D2F86C56566836DBF69"/>
  </w:style>
  <w:style w:type="paragraph" w:customStyle="1" w:styleId="4CCBC5141BC24BE4BDC4D1640BEB439F">
    <w:name w:val="4CCBC5141BC24BE4BDC4D1640BEB439F"/>
  </w:style>
  <w:style w:type="paragraph" w:customStyle="1" w:styleId="CB817125242343C281982F23DEC37C0C">
    <w:name w:val="CB817125242343C281982F23DEC37C0C"/>
  </w:style>
  <w:style w:type="paragraph" w:customStyle="1" w:styleId="3C8A12C10FD94F4F9884519870A85243">
    <w:name w:val="3C8A12C10FD94F4F9884519870A85243"/>
    <w:rsid w:val="00BA0281"/>
  </w:style>
  <w:style w:type="paragraph" w:customStyle="1" w:styleId="627CCE3CCD6343CBBE332EECF98AE013">
    <w:name w:val="627CCE3CCD6343CBBE332EECF98AE013"/>
    <w:rsid w:val="00BA0281"/>
  </w:style>
  <w:style w:type="paragraph" w:customStyle="1" w:styleId="11812C3C00B84613ABABC799B2527B62">
    <w:name w:val="11812C3C00B84613ABABC799B2527B62"/>
    <w:rsid w:val="00BA0281"/>
  </w:style>
  <w:style w:type="paragraph" w:customStyle="1" w:styleId="6290AF5DD9C147FA896296E00949BE15">
    <w:name w:val="6290AF5DD9C147FA896296E00949BE15"/>
    <w:rsid w:val="00BA0281"/>
  </w:style>
  <w:style w:type="paragraph" w:customStyle="1" w:styleId="3D284A36FCC84AB0A1D93B7A199C162E">
    <w:name w:val="3D284A36FCC84AB0A1D93B7A199C162E"/>
    <w:rsid w:val="00BA0281"/>
  </w:style>
  <w:style w:type="paragraph" w:customStyle="1" w:styleId="891DBB764B434350B18E98080F32B9F4">
    <w:name w:val="891DBB764B434350B18E98080F32B9F4"/>
    <w:rsid w:val="00BA0281"/>
  </w:style>
  <w:style w:type="paragraph" w:customStyle="1" w:styleId="737038FF876D471A9225366510137CC3">
    <w:name w:val="737038FF876D471A9225366510137CC3"/>
    <w:rsid w:val="00BA0281"/>
  </w:style>
  <w:style w:type="paragraph" w:customStyle="1" w:styleId="6A2B7B8FBE8F4F5890AA55402DC9A0D5">
    <w:name w:val="6A2B7B8FBE8F4F5890AA55402DC9A0D5"/>
    <w:rsid w:val="00BA0281"/>
  </w:style>
  <w:style w:type="paragraph" w:customStyle="1" w:styleId="81A4F491E43F44B2854ADD3392412D6F">
    <w:name w:val="81A4F491E43F44B2854ADD3392412D6F"/>
    <w:rsid w:val="00BA0281"/>
  </w:style>
  <w:style w:type="paragraph" w:customStyle="1" w:styleId="27B39E944F0D46DC9EA1C6B7DE7621CC">
    <w:name w:val="27B39E944F0D46DC9EA1C6B7DE7621CC"/>
    <w:rsid w:val="00BA0281"/>
  </w:style>
  <w:style w:type="paragraph" w:customStyle="1" w:styleId="587D192DB8AB418C812BC540730B79FB">
    <w:name w:val="587D192DB8AB418C812BC540730B79FB"/>
    <w:rsid w:val="00BA0281"/>
  </w:style>
  <w:style w:type="paragraph" w:customStyle="1" w:styleId="27DB014B4B02410B912912FEC6DED1BD">
    <w:name w:val="27DB014B4B02410B912912FEC6DED1BD"/>
    <w:rsid w:val="00BA0281"/>
  </w:style>
  <w:style w:type="paragraph" w:customStyle="1" w:styleId="97CFBB38C855471680858FA8A024287D">
    <w:name w:val="97CFBB38C855471680858FA8A024287D"/>
    <w:rsid w:val="00BA0281"/>
  </w:style>
  <w:style w:type="paragraph" w:customStyle="1" w:styleId="069D76F2970243D88A89926F0C69DC1C">
    <w:name w:val="069D76F2970243D88A89926F0C69DC1C"/>
    <w:rsid w:val="00BA0281"/>
  </w:style>
  <w:style w:type="paragraph" w:customStyle="1" w:styleId="09964D308B8448B6B74C64A687DD4339">
    <w:name w:val="09964D308B8448B6B74C64A687DD4339"/>
    <w:rsid w:val="00BA0281"/>
  </w:style>
  <w:style w:type="paragraph" w:customStyle="1" w:styleId="79D7F27BCC32467F84309F98D4D52926">
    <w:name w:val="79D7F27BCC32467F84309F98D4D52926"/>
    <w:rsid w:val="00BA0281"/>
  </w:style>
  <w:style w:type="paragraph" w:customStyle="1" w:styleId="AF194725FAF1447BBE7ECCC05AE64E8D">
    <w:name w:val="AF194725FAF1447BBE7ECCC05AE64E8D"/>
    <w:rsid w:val="00BA0281"/>
  </w:style>
  <w:style w:type="paragraph" w:customStyle="1" w:styleId="AEB761EA90834768A661034F55532922">
    <w:name w:val="AEB761EA90834768A661034F55532922"/>
    <w:rsid w:val="00BA0281"/>
  </w:style>
  <w:style w:type="paragraph" w:customStyle="1" w:styleId="7ED54B68AC6D4989BB6F69CA9F143B73">
    <w:name w:val="7ED54B68AC6D4989BB6F69CA9F143B73"/>
    <w:rsid w:val="00BA0281"/>
  </w:style>
  <w:style w:type="paragraph" w:customStyle="1" w:styleId="60E4C4795B944D4C95322339F5C28E44">
    <w:name w:val="60E4C4795B944D4C95322339F5C28E44"/>
    <w:rsid w:val="00BA0281"/>
  </w:style>
  <w:style w:type="paragraph" w:customStyle="1" w:styleId="F77D6FF700994E3A83D73214FDEC154C">
    <w:name w:val="F77D6FF700994E3A83D73214FDEC154C"/>
    <w:rsid w:val="00BA0281"/>
  </w:style>
  <w:style w:type="paragraph" w:customStyle="1" w:styleId="3602D0B6479046469AAA4C9D7D05EF4E">
    <w:name w:val="3602D0B6479046469AAA4C9D7D05EF4E"/>
    <w:rsid w:val="00BA0281"/>
  </w:style>
  <w:style w:type="paragraph" w:customStyle="1" w:styleId="7FF00C9E719A4F56A67A630DAC6B7813">
    <w:name w:val="7FF00C9E719A4F56A67A630DAC6B7813"/>
    <w:rsid w:val="00BA0281"/>
  </w:style>
  <w:style w:type="paragraph" w:customStyle="1" w:styleId="EAB97A9ECF254A26BE576C016FCFB632">
    <w:name w:val="EAB97A9ECF254A26BE576C016FCFB632"/>
    <w:rsid w:val="00BA0281"/>
  </w:style>
  <w:style w:type="paragraph" w:customStyle="1" w:styleId="E313C2838EE44DE69AB559BBC5D328DC">
    <w:name w:val="E313C2838EE44DE69AB559BBC5D328DC"/>
    <w:rsid w:val="00BA0281"/>
  </w:style>
  <w:style w:type="paragraph" w:customStyle="1" w:styleId="FD85539ADBDB4812A2FE71F59229EC3E">
    <w:name w:val="FD85539ADBDB4812A2FE71F59229EC3E"/>
    <w:rsid w:val="00BA0281"/>
  </w:style>
  <w:style w:type="paragraph" w:customStyle="1" w:styleId="7E2E17999BB64A3EBD80167DAB066A6A">
    <w:name w:val="7E2E17999BB64A3EBD80167DAB066A6A"/>
    <w:rsid w:val="00BA0281"/>
  </w:style>
  <w:style w:type="paragraph" w:customStyle="1" w:styleId="C51CD11324A64DB38B758E3CB2F11FA2">
    <w:name w:val="C51CD11324A64DB38B758E3CB2F11FA2"/>
    <w:rsid w:val="00BA0281"/>
  </w:style>
  <w:style w:type="paragraph" w:customStyle="1" w:styleId="0A28D2794391446D81CE67EC4DA7B770">
    <w:name w:val="0A28D2794391446D81CE67EC4DA7B770"/>
    <w:rsid w:val="00BA0281"/>
  </w:style>
  <w:style w:type="paragraph" w:customStyle="1" w:styleId="F7CDEBF5CE09413EAB7E94B0B51A93D8">
    <w:name w:val="F7CDEBF5CE09413EAB7E94B0B51A93D8"/>
    <w:rsid w:val="00BA0281"/>
  </w:style>
  <w:style w:type="paragraph" w:customStyle="1" w:styleId="A53B273499B1467C94B8B4635A321F20">
    <w:name w:val="A53B273499B1467C94B8B4635A321F20"/>
    <w:rsid w:val="00BA0281"/>
  </w:style>
  <w:style w:type="paragraph" w:customStyle="1" w:styleId="0F63AEDF32234FAD9D0C5FAE30510BA2">
    <w:name w:val="0F63AEDF32234FAD9D0C5FAE30510BA2"/>
    <w:rsid w:val="00BA0281"/>
  </w:style>
  <w:style w:type="paragraph" w:customStyle="1" w:styleId="3AF09ECFD53447B3A172D307FB0E6C18">
    <w:name w:val="3AF09ECFD53447B3A172D307FB0E6C18"/>
    <w:rsid w:val="00BA0281"/>
  </w:style>
  <w:style w:type="paragraph" w:customStyle="1" w:styleId="9B674D4BE4A34F95826DA0D33375EE2E">
    <w:name w:val="9B674D4BE4A34F95826DA0D33375EE2E"/>
    <w:rsid w:val="00BA0281"/>
  </w:style>
  <w:style w:type="paragraph" w:customStyle="1" w:styleId="A2B67E97179E4377A3936E4A42DC38E5">
    <w:name w:val="A2B67E97179E4377A3936E4A42DC38E5"/>
    <w:rsid w:val="00BA0281"/>
  </w:style>
  <w:style w:type="paragraph" w:customStyle="1" w:styleId="3BC9BC373549473BBE927671CBD99959">
    <w:name w:val="3BC9BC373549473BBE927671CBD99959"/>
    <w:rsid w:val="00BA0281"/>
  </w:style>
  <w:style w:type="paragraph" w:customStyle="1" w:styleId="6274603518AC4FDCB29C36AC60615E22">
    <w:name w:val="6274603518AC4FDCB29C36AC60615E22"/>
    <w:rsid w:val="00BA0281"/>
  </w:style>
  <w:style w:type="paragraph" w:customStyle="1" w:styleId="C51DD939C53B4DD08BDE9B8CE27DD80B">
    <w:name w:val="C51DD939C53B4DD08BDE9B8CE27DD80B"/>
    <w:rsid w:val="00BA0281"/>
  </w:style>
  <w:style w:type="paragraph" w:customStyle="1" w:styleId="FD26A670144344A8ABB22A50432A2B47">
    <w:name w:val="FD26A670144344A8ABB22A50432A2B47"/>
    <w:rsid w:val="00BA0281"/>
  </w:style>
  <w:style w:type="paragraph" w:customStyle="1" w:styleId="F64953B90D944D31A75CA8962BEC0CC2">
    <w:name w:val="F64953B90D944D31A75CA8962BEC0CC2"/>
    <w:rsid w:val="00BA0281"/>
  </w:style>
  <w:style w:type="paragraph" w:customStyle="1" w:styleId="3010D87902B9442692C8CA6303F5D6DC">
    <w:name w:val="3010D87902B9442692C8CA6303F5D6DC"/>
    <w:rsid w:val="00BA0281"/>
  </w:style>
  <w:style w:type="paragraph" w:customStyle="1" w:styleId="D3BE1C7D72F5483A982127BB30944B24">
    <w:name w:val="D3BE1C7D72F5483A982127BB30944B24"/>
    <w:rsid w:val="00BA0281"/>
  </w:style>
  <w:style w:type="paragraph" w:customStyle="1" w:styleId="E246C6EF639E4EB5B0734073F9453F74">
    <w:name w:val="E246C6EF639E4EB5B0734073F9453F74"/>
    <w:rsid w:val="00BA0281"/>
  </w:style>
  <w:style w:type="paragraph" w:customStyle="1" w:styleId="CF261A659DAA48DB96CC8B063011059E">
    <w:name w:val="CF261A659DAA48DB96CC8B063011059E"/>
    <w:rsid w:val="00BA0281"/>
  </w:style>
  <w:style w:type="paragraph" w:customStyle="1" w:styleId="BD919940D6274DA0A55F7CDB4216B840">
    <w:name w:val="BD919940D6274DA0A55F7CDB4216B840"/>
    <w:rsid w:val="00BA0281"/>
  </w:style>
  <w:style w:type="paragraph" w:customStyle="1" w:styleId="4C1776ED210648288AF9D8711885D6E5">
    <w:name w:val="4C1776ED210648288AF9D8711885D6E5"/>
    <w:rsid w:val="00BA0281"/>
  </w:style>
  <w:style w:type="paragraph" w:customStyle="1" w:styleId="17A4D02603B4469FA95909320DFA1610">
    <w:name w:val="17A4D02603B4469FA95909320DFA1610"/>
    <w:rsid w:val="00BA0281"/>
  </w:style>
  <w:style w:type="paragraph" w:customStyle="1" w:styleId="D2054064D6A644ADB1B7ACDFE66067D6">
    <w:name w:val="D2054064D6A644ADB1B7ACDFE66067D6"/>
    <w:rsid w:val="00BA0281"/>
  </w:style>
  <w:style w:type="paragraph" w:customStyle="1" w:styleId="3D937D1286C544A3A17356D1BB5CB098">
    <w:name w:val="3D937D1286C544A3A17356D1BB5CB098"/>
    <w:rsid w:val="00BA0281"/>
  </w:style>
  <w:style w:type="paragraph" w:customStyle="1" w:styleId="A6D76A495F1141818BB5E25D45D115AD">
    <w:name w:val="A6D76A495F1141818BB5E25D45D115AD"/>
    <w:rsid w:val="00BA0281"/>
  </w:style>
  <w:style w:type="paragraph" w:customStyle="1" w:styleId="9121458215604D27BA1404BE6A1D0A95">
    <w:name w:val="9121458215604D27BA1404BE6A1D0A95"/>
    <w:rsid w:val="00BA0281"/>
  </w:style>
  <w:style w:type="paragraph" w:customStyle="1" w:styleId="A9E6083B219C4E1FBDFD60FB293FBC2C">
    <w:name w:val="A9E6083B219C4E1FBDFD60FB293FBC2C"/>
    <w:rsid w:val="00BA0281"/>
  </w:style>
  <w:style w:type="paragraph" w:customStyle="1" w:styleId="90377A0BBA624794B2DAB36212E9B349">
    <w:name w:val="90377A0BBA624794B2DAB36212E9B349"/>
    <w:rsid w:val="00BA0281"/>
  </w:style>
  <w:style w:type="paragraph" w:customStyle="1" w:styleId="AE7D05DADFF5465C90820262DE83CF6E">
    <w:name w:val="AE7D05DADFF5465C90820262DE83CF6E"/>
    <w:rsid w:val="00BA0281"/>
  </w:style>
  <w:style w:type="paragraph" w:customStyle="1" w:styleId="C1F9DC1B80CD484CAABA55693989C081">
    <w:name w:val="C1F9DC1B80CD484CAABA55693989C081"/>
    <w:rsid w:val="00BA0281"/>
  </w:style>
  <w:style w:type="paragraph" w:customStyle="1" w:styleId="5B0BDDDF8CD64B5C87688282185891A7">
    <w:name w:val="5B0BDDDF8CD64B5C87688282185891A7"/>
    <w:rsid w:val="00BA0281"/>
  </w:style>
  <w:style w:type="paragraph" w:customStyle="1" w:styleId="99F17C4ED0B8406E89A5924A6C297112">
    <w:name w:val="99F17C4ED0B8406E89A5924A6C297112"/>
    <w:rsid w:val="00BA0281"/>
  </w:style>
  <w:style w:type="paragraph" w:customStyle="1" w:styleId="511B0F1735FA479EB0A543115BBF6E66">
    <w:name w:val="511B0F1735FA479EB0A543115BBF6E66"/>
    <w:rsid w:val="00BA0281"/>
  </w:style>
  <w:style w:type="paragraph" w:customStyle="1" w:styleId="3DB1DF90C0644CFD8AE9AD31B3BDF138">
    <w:name w:val="3DB1DF90C0644CFD8AE9AD31B3BDF138"/>
    <w:rsid w:val="00BA0281"/>
  </w:style>
  <w:style w:type="paragraph" w:customStyle="1" w:styleId="E6F3454B25104AE7BF9DE3F3173EC2CF">
    <w:name w:val="E6F3454B25104AE7BF9DE3F3173EC2CF"/>
    <w:rsid w:val="00BA0281"/>
  </w:style>
  <w:style w:type="paragraph" w:customStyle="1" w:styleId="C88D9B9F0AF342749599153731369E13">
    <w:name w:val="C88D9B9F0AF342749599153731369E13"/>
    <w:rsid w:val="00BA0281"/>
  </w:style>
  <w:style w:type="paragraph" w:customStyle="1" w:styleId="EF336D4F228943F78690F9365AD67278">
    <w:name w:val="EF336D4F228943F78690F9365AD67278"/>
    <w:rsid w:val="00BA0281"/>
  </w:style>
  <w:style w:type="paragraph" w:customStyle="1" w:styleId="338B7DB19E1447458BCF302662BE2319">
    <w:name w:val="338B7DB19E1447458BCF302662BE2319"/>
    <w:rsid w:val="00BA0281"/>
  </w:style>
  <w:style w:type="paragraph" w:customStyle="1" w:styleId="D9E5FC5F34674F339D73D58015ADA20F">
    <w:name w:val="D9E5FC5F34674F339D73D58015ADA20F"/>
    <w:rsid w:val="00BA0281"/>
  </w:style>
  <w:style w:type="paragraph" w:customStyle="1" w:styleId="24C22B0C04F1450592CFFCE092A5D7F8">
    <w:name w:val="24C22B0C04F1450592CFFCE092A5D7F8"/>
    <w:rsid w:val="00BA0281"/>
  </w:style>
  <w:style w:type="paragraph" w:customStyle="1" w:styleId="5D01905878364A84BC404E96DD5A8307">
    <w:name w:val="5D01905878364A84BC404E96DD5A8307"/>
    <w:rsid w:val="00BA0281"/>
  </w:style>
  <w:style w:type="paragraph" w:customStyle="1" w:styleId="EFB75B6BDAE9487A89CCBD0C5E09C696">
    <w:name w:val="EFB75B6BDAE9487A89CCBD0C5E09C696"/>
    <w:rsid w:val="00BA0281"/>
  </w:style>
  <w:style w:type="paragraph" w:customStyle="1" w:styleId="C674639757834EA785C45F3C7C6E0391">
    <w:name w:val="C674639757834EA785C45F3C7C6E0391"/>
    <w:rsid w:val="00BA0281"/>
  </w:style>
  <w:style w:type="paragraph" w:customStyle="1" w:styleId="E7C8D233DD28472E96BDBDB48E798BFD">
    <w:name w:val="E7C8D233DD28472E96BDBDB48E798BFD"/>
    <w:rsid w:val="00BA0281"/>
  </w:style>
  <w:style w:type="paragraph" w:customStyle="1" w:styleId="625F9782066D4D9989F99116E1B63569">
    <w:name w:val="625F9782066D4D9989F99116E1B63569"/>
    <w:rsid w:val="00BA0281"/>
  </w:style>
  <w:style w:type="paragraph" w:customStyle="1" w:styleId="2373671B0C2D4613ACC85CB7FB1BB206">
    <w:name w:val="2373671B0C2D4613ACC85CB7FB1BB206"/>
    <w:rsid w:val="00BA0281"/>
  </w:style>
  <w:style w:type="paragraph" w:customStyle="1" w:styleId="5D344F2568684328A208F5FD15AAB970">
    <w:name w:val="5D344F2568684328A208F5FD15AAB970"/>
    <w:rsid w:val="00BA0281"/>
  </w:style>
  <w:style w:type="paragraph" w:customStyle="1" w:styleId="35D1FBB70AD948748D1DFF4258E0B7F7">
    <w:name w:val="35D1FBB70AD948748D1DFF4258E0B7F7"/>
    <w:rsid w:val="00BA0281"/>
  </w:style>
  <w:style w:type="paragraph" w:customStyle="1" w:styleId="A122DF921C0E4D30AC8D1E1DFA90E7C8">
    <w:name w:val="A122DF921C0E4D30AC8D1E1DFA90E7C8"/>
    <w:rsid w:val="00BA0281"/>
  </w:style>
  <w:style w:type="paragraph" w:customStyle="1" w:styleId="5A5D11DF364F49C0809523BE792A8C65">
    <w:name w:val="5A5D11DF364F49C0809523BE792A8C65"/>
    <w:rsid w:val="00BA0281"/>
  </w:style>
  <w:style w:type="paragraph" w:customStyle="1" w:styleId="960D187EF7AD421DB7848BA58D428F82">
    <w:name w:val="960D187EF7AD421DB7848BA58D428F82"/>
    <w:rsid w:val="00BA0281"/>
  </w:style>
  <w:style w:type="paragraph" w:customStyle="1" w:styleId="9A118AE3D6FC4A888B6A11BA2FB0D021">
    <w:name w:val="9A118AE3D6FC4A888B6A11BA2FB0D021"/>
    <w:rsid w:val="00BA0281"/>
  </w:style>
  <w:style w:type="paragraph" w:customStyle="1" w:styleId="E054D952A63C487B9BF428AEDF5B0060">
    <w:name w:val="E054D952A63C487B9BF428AEDF5B0060"/>
    <w:rsid w:val="00BA0281"/>
  </w:style>
  <w:style w:type="paragraph" w:customStyle="1" w:styleId="51C5FFC3C27846248320F01839BAEE70">
    <w:name w:val="51C5FFC3C27846248320F01839BAEE70"/>
    <w:rsid w:val="00BA0281"/>
  </w:style>
  <w:style w:type="paragraph" w:customStyle="1" w:styleId="738DFAC0788B44A2B4111B44BA1EBB85">
    <w:name w:val="738DFAC0788B44A2B4111B44BA1EBB85"/>
    <w:rsid w:val="00BA0281"/>
  </w:style>
  <w:style w:type="paragraph" w:customStyle="1" w:styleId="6F357691A5C44C31A506AFCA32F52232">
    <w:name w:val="6F357691A5C44C31A506AFCA32F52232"/>
    <w:rsid w:val="00BA0281"/>
  </w:style>
  <w:style w:type="paragraph" w:customStyle="1" w:styleId="C1B50A0614DA4AEF971CABB124282E30">
    <w:name w:val="C1B50A0614DA4AEF971CABB124282E30"/>
    <w:rsid w:val="00BA0281"/>
  </w:style>
  <w:style w:type="paragraph" w:customStyle="1" w:styleId="B71FB1C3B9204BAFBB1D5E5E41C24085">
    <w:name w:val="B71FB1C3B9204BAFBB1D5E5E41C24085"/>
    <w:rsid w:val="00BA0281"/>
  </w:style>
  <w:style w:type="paragraph" w:customStyle="1" w:styleId="5D236CAD8293400ABF5F8FD3E923E282">
    <w:name w:val="5D236CAD8293400ABF5F8FD3E923E282"/>
    <w:rsid w:val="00BA0281"/>
  </w:style>
  <w:style w:type="paragraph" w:customStyle="1" w:styleId="B48B2B14174A4E87A60FED68ACE084FA">
    <w:name w:val="B48B2B14174A4E87A60FED68ACE084FA"/>
    <w:rsid w:val="00BA0281"/>
  </w:style>
  <w:style w:type="paragraph" w:customStyle="1" w:styleId="A5D5A3AC82504EB6B460AD72F5190DAF">
    <w:name w:val="A5D5A3AC82504EB6B460AD72F5190DAF"/>
    <w:rsid w:val="00BA0281"/>
  </w:style>
  <w:style w:type="paragraph" w:customStyle="1" w:styleId="BA33111E9A61472D8791478865EC3CF2">
    <w:name w:val="BA33111E9A61472D8791478865EC3CF2"/>
    <w:rsid w:val="00BA0281"/>
  </w:style>
  <w:style w:type="paragraph" w:customStyle="1" w:styleId="D9ECCE2F0E1940AEBAA050962570BE30">
    <w:name w:val="D9ECCE2F0E1940AEBAA050962570BE30"/>
    <w:rsid w:val="00BA0281"/>
  </w:style>
  <w:style w:type="paragraph" w:customStyle="1" w:styleId="B40F935C2F084DBB9E54F3D82C14AC1E">
    <w:name w:val="B40F935C2F084DBB9E54F3D82C14AC1E"/>
    <w:rsid w:val="00BA0281"/>
  </w:style>
  <w:style w:type="paragraph" w:customStyle="1" w:styleId="32D31686C94141F88E42CDF87096657D">
    <w:name w:val="32D31686C94141F88E42CDF87096657D"/>
    <w:rsid w:val="00BA0281"/>
  </w:style>
  <w:style w:type="paragraph" w:customStyle="1" w:styleId="2936E78475154DEFA7F7FB4D889E1F63">
    <w:name w:val="2936E78475154DEFA7F7FB4D889E1F63"/>
    <w:rsid w:val="00BA0281"/>
  </w:style>
  <w:style w:type="paragraph" w:customStyle="1" w:styleId="2F75C33DACE04DD18E0B9BD89B91BFDE">
    <w:name w:val="2F75C33DACE04DD18E0B9BD89B91BFDE"/>
    <w:rsid w:val="00BA0281"/>
  </w:style>
  <w:style w:type="paragraph" w:customStyle="1" w:styleId="5809EACB1FC744DCB23B0C4A885FD469">
    <w:name w:val="5809EACB1FC744DCB23B0C4A885FD469"/>
    <w:rsid w:val="00BA0281"/>
  </w:style>
  <w:style w:type="paragraph" w:customStyle="1" w:styleId="FA3E631233A44D28807C289474F20FDE">
    <w:name w:val="FA3E631233A44D28807C289474F20FDE"/>
    <w:rsid w:val="00BA0281"/>
  </w:style>
  <w:style w:type="paragraph" w:customStyle="1" w:styleId="9F61D6F4A90D4E10BF0F153A4A0BE843">
    <w:name w:val="9F61D6F4A90D4E10BF0F153A4A0BE843"/>
    <w:rsid w:val="00BA0281"/>
  </w:style>
  <w:style w:type="paragraph" w:customStyle="1" w:styleId="762B14D7E6914CCEA2BFAD60337015BF">
    <w:name w:val="762B14D7E6914CCEA2BFAD60337015BF"/>
    <w:rsid w:val="00BA0281"/>
  </w:style>
  <w:style w:type="paragraph" w:customStyle="1" w:styleId="FF57D21ECA9F4109969B9E05A02FAF57">
    <w:name w:val="FF57D21ECA9F4109969B9E05A02FAF57"/>
    <w:rsid w:val="00BA0281"/>
  </w:style>
  <w:style w:type="paragraph" w:customStyle="1" w:styleId="5ABD381C1FEF4F4785638C4C85235B3E">
    <w:name w:val="5ABD381C1FEF4F4785638C4C85235B3E"/>
    <w:rsid w:val="00BA0281"/>
  </w:style>
  <w:style w:type="paragraph" w:customStyle="1" w:styleId="97499C289CA74141A305D4611440BB6D">
    <w:name w:val="97499C289CA74141A305D4611440BB6D"/>
    <w:rsid w:val="00BA0281"/>
  </w:style>
  <w:style w:type="paragraph" w:customStyle="1" w:styleId="9A293473684E4F4E89C6DAB3303F58EF">
    <w:name w:val="9A293473684E4F4E89C6DAB3303F58EF"/>
    <w:rsid w:val="00BA0281"/>
  </w:style>
  <w:style w:type="paragraph" w:customStyle="1" w:styleId="0523F16C26744D4798B2140C5D9CD34C">
    <w:name w:val="0523F16C26744D4798B2140C5D9CD34C"/>
    <w:rsid w:val="00BA0281"/>
  </w:style>
  <w:style w:type="paragraph" w:customStyle="1" w:styleId="955CAB74181144D6A14015032A4A926A">
    <w:name w:val="955CAB74181144D6A14015032A4A926A"/>
    <w:rsid w:val="00BA0281"/>
  </w:style>
  <w:style w:type="paragraph" w:customStyle="1" w:styleId="3CB94C8D27D0461A9EC72A24A52493A9">
    <w:name w:val="3CB94C8D27D0461A9EC72A24A52493A9"/>
    <w:rsid w:val="00BA0281"/>
  </w:style>
  <w:style w:type="paragraph" w:customStyle="1" w:styleId="8E2F31718E8C421B9B5FEA5526134911">
    <w:name w:val="8E2F31718E8C421B9B5FEA5526134911"/>
    <w:rsid w:val="00BA0281"/>
  </w:style>
  <w:style w:type="paragraph" w:customStyle="1" w:styleId="58FC289E27D94673AC64EC2EFDCCF494">
    <w:name w:val="58FC289E27D94673AC64EC2EFDCCF494"/>
    <w:rsid w:val="00BA0281"/>
  </w:style>
  <w:style w:type="paragraph" w:customStyle="1" w:styleId="19ED05A817A14BBB9364B5A175C5CCDA">
    <w:name w:val="19ED05A817A14BBB9364B5A175C5CCDA"/>
    <w:rsid w:val="00BA0281"/>
  </w:style>
  <w:style w:type="paragraph" w:customStyle="1" w:styleId="A516F6E8948543A09972A28B22889BE2">
    <w:name w:val="A516F6E8948543A09972A28B22889BE2"/>
    <w:rsid w:val="00BA0281"/>
  </w:style>
  <w:style w:type="paragraph" w:customStyle="1" w:styleId="8C2D4FF1BB294425B93D32CDC5D9F9C3">
    <w:name w:val="8C2D4FF1BB294425B93D32CDC5D9F9C3"/>
    <w:rsid w:val="00BA0281"/>
  </w:style>
  <w:style w:type="paragraph" w:customStyle="1" w:styleId="0E23702E741748CEB09BABAD3C1CF394">
    <w:name w:val="0E23702E741748CEB09BABAD3C1CF394"/>
    <w:rsid w:val="00BA0281"/>
  </w:style>
  <w:style w:type="paragraph" w:customStyle="1" w:styleId="93482AA068034DF8A6377978B779B768">
    <w:name w:val="93482AA068034DF8A6377978B779B768"/>
    <w:rsid w:val="00BA0281"/>
  </w:style>
  <w:style w:type="paragraph" w:customStyle="1" w:styleId="AC9B123B663F4A5C824B4B9521616745">
    <w:name w:val="AC9B123B663F4A5C824B4B9521616745"/>
    <w:rsid w:val="00BA0281"/>
  </w:style>
  <w:style w:type="paragraph" w:customStyle="1" w:styleId="A21F124450784510AE818B92D094CC17">
    <w:name w:val="A21F124450784510AE818B92D094CC17"/>
    <w:rsid w:val="00BA0281"/>
  </w:style>
  <w:style w:type="paragraph" w:customStyle="1" w:styleId="CD8D1B64F7694068B1F832ACA7FF8AA6">
    <w:name w:val="CD8D1B64F7694068B1F832ACA7FF8AA6"/>
    <w:rsid w:val="00BA0281"/>
  </w:style>
  <w:style w:type="paragraph" w:customStyle="1" w:styleId="F2A6CCBD7F874D66B8A6E46BBEF4803D">
    <w:name w:val="F2A6CCBD7F874D66B8A6E46BBEF4803D"/>
    <w:rsid w:val="00BA0281"/>
  </w:style>
  <w:style w:type="paragraph" w:customStyle="1" w:styleId="BE6581E13A2C4AAA854665DC7C9E019B">
    <w:name w:val="BE6581E13A2C4AAA854665DC7C9E019B"/>
    <w:rsid w:val="00BA0281"/>
  </w:style>
  <w:style w:type="paragraph" w:customStyle="1" w:styleId="A1C1EE4192A843259F09420F6D19B3B3">
    <w:name w:val="A1C1EE4192A843259F09420F6D19B3B3"/>
    <w:rsid w:val="00BA0281"/>
  </w:style>
  <w:style w:type="paragraph" w:customStyle="1" w:styleId="D82F685A8FBF41C6B91A2C113284FA67">
    <w:name w:val="D82F685A8FBF41C6B91A2C113284FA67"/>
    <w:rsid w:val="00BA0281"/>
  </w:style>
  <w:style w:type="paragraph" w:customStyle="1" w:styleId="FE0A1E27BC5E4255B58A72A191E33DB6">
    <w:name w:val="FE0A1E27BC5E4255B58A72A191E33DB6"/>
    <w:rsid w:val="00BA0281"/>
  </w:style>
  <w:style w:type="paragraph" w:customStyle="1" w:styleId="E3D28160AC2241A187673BD251D702D5">
    <w:name w:val="E3D28160AC2241A187673BD251D702D5"/>
    <w:rsid w:val="00BA0281"/>
  </w:style>
  <w:style w:type="paragraph" w:customStyle="1" w:styleId="29E23E87B11548A685E84DD392F6D699">
    <w:name w:val="29E23E87B11548A685E84DD392F6D699"/>
    <w:rsid w:val="00BA0281"/>
  </w:style>
  <w:style w:type="paragraph" w:customStyle="1" w:styleId="72140FCDEF3B42A78C12EB4F65F56791">
    <w:name w:val="72140FCDEF3B42A78C12EB4F65F56791"/>
    <w:rsid w:val="00BA0281"/>
  </w:style>
  <w:style w:type="paragraph" w:customStyle="1" w:styleId="9A596311FE62428481DB22DF57760967">
    <w:name w:val="9A596311FE62428481DB22DF57760967"/>
    <w:rsid w:val="00BA0281"/>
  </w:style>
  <w:style w:type="paragraph" w:customStyle="1" w:styleId="91E3C42AF23E4619B7D57660F183D3AF">
    <w:name w:val="91E3C42AF23E4619B7D57660F183D3AF"/>
    <w:rsid w:val="00BA0281"/>
  </w:style>
  <w:style w:type="paragraph" w:customStyle="1" w:styleId="CAB185B64CD04CD0B992118214766BBC">
    <w:name w:val="CAB185B64CD04CD0B992118214766BBC"/>
    <w:rsid w:val="00BA0281"/>
  </w:style>
  <w:style w:type="paragraph" w:customStyle="1" w:styleId="8102DF507F1544CB9EF247FFFF99AE76">
    <w:name w:val="8102DF507F1544CB9EF247FFFF99AE76"/>
    <w:rsid w:val="00BA0281"/>
  </w:style>
  <w:style w:type="paragraph" w:customStyle="1" w:styleId="A6412BD9E16F4BFD8D57359204ED5AC8">
    <w:name w:val="A6412BD9E16F4BFD8D57359204ED5AC8"/>
    <w:rsid w:val="00BA0281"/>
  </w:style>
  <w:style w:type="paragraph" w:customStyle="1" w:styleId="99785F10624D421CAE7F47C713CE6775">
    <w:name w:val="99785F10624D421CAE7F47C713CE6775"/>
    <w:rsid w:val="00BA0281"/>
  </w:style>
  <w:style w:type="paragraph" w:customStyle="1" w:styleId="1925CCE65F7B48B686763A5E55ACD191">
    <w:name w:val="1925CCE65F7B48B686763A5E55ACD191"/>
    <w:rsid w:val="00BA0281"/>
  </w:style>
  <w:style w:type="paragraph" w:customStyle="1" w:styleId="CCB78AB111524264B16C0AF15FB007C7">
    <w:name w:val="CCB78AB111524264B16C0AF15FB007C7"/>
    <w:rsid w:val="00BA0281"/>
  </w:style>
  <w:style w:type="paragraph" w:customStyle="1" w:styleId="7E7124FD28A7484387B2B2BB6ACE54B3">
    <w:name w:val="7E7124FD28A7484387B2B2BB6ACE54B3"/>
    <w:rsid w:val="00BA0281"/>
  </w:style>
  <w:style w:type="paragraph" w:customStyle="1" w:styleId="D5571413149D4C1CAF60E98D7F646EEC">
    <w:name w:val="D5571413149D4C1CAF60E98D7F646EEC"/>
    <w:rsid w:val="00BA0281"/>
  </w:style>
  <w:style w:type="paragraph" w:customStyle="1" w:styleId="03DB211F05184FBDB960388B7420EF7A">
    <w:name w:val="03DB211F05184FBDB960388B7420EF7A"/>
    <w:rsid w:val="00BA0281"/>
  </w:style>
  <w:style w:type="paragraph" w:customStyle="1" w:styleId="FD38873E4EA24F889A9C0B2DE61FA56A">
    <w:name w:val="FD38873E4EA24F889A9C0B2DE61FA56A"/>
    <w:rsid w:val="00BA0281"/>
  </w:style>
  <w:style w:type="paragraph" w:customStyle="1" w:styleId="67FC2ECDF310409B9F38FC97A12FC1E5">
    <w:name w:val="67FC2ECDF310409B9F38FC97A12FC1E5"/>
    <w:rsid w:val="00BA0281"/>
  </w:style>
  <w:style w:type="paragraph" w:customStyle="1" w:styleId="B73ECDB4089947949BCC1780FC140EC1">
    <w:name w:val="B73ECDB4089947949BCC1780FC140EC1"/>
    <w:rsid w:val="00BA0281"/>
  </w:style>
  <w:style w:type="paragraph" w:customStyle="1" w:styleId="E57F913E226E42F395A3E60AB3E92B57">
    <w:name w:val="E57F913E226E42F395A3E60AB3E92B57"/>
    <w:rsid w:val="00BA0281"/>
  </w:style>
  <w:style w:type="paragraph" w:customStyle="1" w:styleId="A7C32852993A42F9833DCEA0B76324ED">
    <w:name w:val="A7C32852993A42F9833DCEA0B76324ED"/>
    <w:rsid w:val="00BA0281"/>
  </w:style>
  <w:style w:type="paragraph" w:customStyle="1" w:styleId="7F2A5D1F237A4DABA0C852B3943C0E7D">
    <w:name w:val="7F2A5D1F237A4DABA0C852B3943C0E7D"/>
    <w:rsid w:val="00BA0281"/>
  </w:style>
  <w:style w:type="paragraph" w:customStyle="1" w:styleId="2576BB470C7E48DAAE5DC516077DA510">
    <w:name w:val="2576BB470C7E48DAAE5DC516077DA510"/>
    <w:rsid w:val="00BA0281"/>
  </w:style>
  <w:style w:type="paragraph" w:customStyle="1" w:styleId="C5099FC27EA14CC4800032EE1D329997">
    <w:name w:val="C5099FC27EA14CC4800032EE1D329997"/>
    <w:rsid w:val="00BA0281"/>
  </w:style>
  <w:style w:type="paragraph" w:customStyle="1" w:styleId="62C1C82A2DD64E008DF142C76D3858F5">
    <w:name w:val="62C1C82A2DD64E008DF142C76D3858F5"/>
    <w:rsid w:val="00BA0281"/>
  </w:style>
  <w:style w:type="paragraph" w:customStyle="1" w:styleId="15DECFA346244A00A59E7018A61F5E39">
    <w:name w:val="15DECFA346244A00A59E7018A61F5E39"/>
    <w:rsid w:val="00BA0281"/>
  </w:style>
  <w:style w:type="paragraph" w:customStyle="1" w:styleId="9A9DEC638D3B4DC88A54612F21BFE5BD">
    <w:name w:val="9A9DEC638D3B4DC88A54612F21BFE5BD"/>
    <w:rsid w:val="00BA0281"/>
  </w:style>
  <w:style w:type="paragraph" w:customStyle="1" w:styleId="8CDCE7E351994BFF849EE40405822D2E">
    <w:name w:val="8CDCE7E351994BFF849EE40405822D2E"/>
    <w:rsid w:val="00BA0281"/>
  </w:style>
  <w:style w:type="paragraph" w:customStyle="1" w:styleId="F50BC9BDB91E41FE891BFEB91789B73E">
    <w:name w:val="F50BC9BDB91E41FE891BFEB91789B73E"/>
    <w:rsid w:val="00BA0281"/>
  </w:style>
  <w:style w:type="paragraph" w:customStyle="1" w:styleId="5C3A5D830EB84882A5043F4295963EE4">
    <w:name w:val="5C3A5D830EB84882A5043F4295963EE4"/>
    <w:rsid w:val="00BA0281"/>
  </w:style>
  <w:style w:type="paragraph" w:customStyle="1" w:styleId="DE38995291D94E029345D3BC957214E1">
    <w:name w:val="DE38995291D94E029345D3BC957214E1"/>
    <w:rsid w:val="00BA0281"/>
  </w:style>
  <w:style w:type="paragraph" w:customStyle="1" w:styleId="2D8DA9BE917E42B8AC33EDA98FBED204">
    <w:name w:val="2D8DA9BE917E42B8AC33EDA98FBED204"/>
    <w:rsid w:val="00BA0281"/>
  </w:style>
  <w:style w:type="paragraph" w:customStyle="1" w:styleId="DA0BB9EE119F4CDF960BD88289635FF0">
    <w:name w:val="DA0BB9EE119F4CDF960BD88289635FF0"/>
    <w:rsid w:val="00BA0281"/>
  </w:style>
  <w:style w:type="paragraph" w:customStyle="1" w:styleId="1D83C5E88C1D43C482635533E3C56D98">
    <w:name w:val="1D83C5E88C1D43C482635533E3C56D98"/>
    <w:rsid w:val="00BA0281"/>
  </w:style>
  <w:style w:type="paragraph" w:customStyle="1" w:styleId="250BF75511354FDF82FC3D7C37C56DA3">
    <w:name w:val="250BF75511354FDF82FC3D7C37C56DA3"/>
    <w:rsid w:val="00BA0281"/>
  </w:style>
  <w:style w:type="paragraph" w:customStyle="1" w:styleId="BD2D241FB8714C0AA59B128C14F0C238">
    <w:name w:val="BD2D241FB8714C0AA59B128C14F0C238"/>
    <w:rsid w:val="00BA0281"/>
  </w:style>
  <w:style w:type="paragraph" w:customStyle="1" w:styleId="72D5CA0B7D114257AFE7B002DB9C48D9">
    <w:name w:val="72D5CA0B7D114257AFE7B002DB9C48D9"/>
    <w:rsid w:val="00BA0281"/>
  </w:style>
  <w:style w:type="paragraph" w:customStyle="1" w:styleId="CE0B6956A28340A9A87BCB553AC86016">
    <w:name w:val="CE0B6956A28340A9A87BCB553AC86016"/>
    <w:rsid w:val="00BA0281"/>
  </w:style>
  <w:style w:type="paragraph" w:customStyle="1" w:styleId="34499532F32148E1BE2E39FEAB51914C">
    <w:name w:val="34499532F32148E1BE2E39FEAB51914C"/>
    <w:rsid w:val="00BA0281"/>
  </w:style>
  <w:style w:type="paragraph" w:customStyle="1" w:styleId="B99A6E1546AB42AABD26FE7AC6683C5E">
    <w:name w:val="B99A6E1546AB42AABD26FE7AC6683C5E"/>
    <w:rsid w:val="00BA0281"/>
  </w:style>
  <w:style w:type="paragraph" w:customStyle="1" w:styleId="5513289A8563400B9BD68CD55917837E">
    <w:name w:val="5513289A8563400B9BD68CD55917837E"/>
    <w:rsid w:val="00BA0281"/>
  </w:style>
  <w:style w:type="paragraph" w:customStyle="1" w:styleId="F4D9387C059140369FE8984EEEC6DAD9">
    <w:name w:val="F4D9387C059140369FE8984EEEC6DAD9"/>
    <w:rsid w:val="00BA0281"/>
  </w:style>
  <w:style w:type="paragraph" w:customStyle="1" w:styleId="F6C19DA7082A42C590D22E73B3CC1788">
    <w:name w:val="F6C19DA7082A42C590D22E73B3CC1788"/>
    <w:rsid w:val="00BA0281"/>
  </w:style>
  <w:style w:type="paragraph" w:customStyle="1" w:styleId="A5356F516F7144888BF48153B15F43E7">
    <w:name w:val="A5356F516F7144888BF48153B15F43E7"/>
    <w:rsid w:val="00BA0281"/>
  </w:style>
  <w:style w:type="paragraph" w:customStyle="1" w:styleId="A43EF8BE33D9456FBED80D7AFEF8C50B">
    <w:name w:val="A43EF8BE33D9456FBED80D7AFEF8C50B"/>
    <w:rsid w:val="00E51AC3"/>
  </w:style>
  <w:style w:type="paragraph" w:customStyle="1" w:styleId="FC62C1161A3643D19A33789F6960DC51">
    <w:name w:val="FC62C1161A3643D19A33789F6960DC51"/>
    <w:rsid w:val="00E51AC3"/>
  </w:style>
  <w:style w:type="paragraph" w:customStyle="1" w:styleId="2ACA5903A2474667A3E0BEE0DCEFDC02">
    <w:name w:val="2ACA5903A2474667A3E0BEE0DCEFDC02"/>
    <w:rsid w:val="00E51AC3"/>
  </w:style>
  <w:style w:type="paragraph" w:customStyle="1" w:styleId="3D01E80FB63C45179F51D16C1F3D09A9">
    <w:name w:val="3D01E80FB63C45179F51D16C1F3D09A9"/>
    <w:rsid w:val="00F821E5"/>
  </w:style>
  <w:style w:type="paragraph" w:customStyle="1" w:styleId="77B62FD1518C464DAE0D750C1EA2902D">
    <w:name w:val="77B62FD1518C464DAE0D750C1EA2902D"/>
    <w:rsid w:val="00F44040"/>
  </w:style>
  <w:style w:type="paragraph" w:customStyle="1" w:styleId="00DED00B499644448D011EC1B1289CE7">
    <w:name w:val="00DED00B499644448D011EC1B1289CE7"/>
    <w:rsid w:val="00F44040"/>
  </w:style>
  <w:style w:type="paragraph" w:customStyle="1" w:styleId="3830A649A40B43279B5D0418525EE69B">
    <w:name w:val="3830A649A40B43279B5D0418525EE69B"/>
    <w:rsid w:val="00F44040"/>
  </w:style>
  <w:style w:type="paragraph" w:customStyle="1" w:styleId="3F06E4FDAEEA418FB41E58CB363A3DA0">
    <w:name w:val="3F06E4FDAEEA418FB41E58CB363A3DA0"/>
    <w:rsid w:val="00F44040"/>
  </w:style>
  <w:style w:type="paragraph" w:customStyle="1" w:styleId="91FDC646385E4984B2318E871ABE8F03">
    <w:name w:val="91FDC646385E4984B2318E871ABE8F03"/>
    <w:rsid w:val="00F44040"/>
  </w:style>
  <w:style w:type="paragraph" w:customStyle="1" w:styleId="9C7EB842EA4545C7AC155374049797AB">
    <w:name w:val="9C7EB842EA4545C7AC155374049797AB"/>
    <w:rsid w:val="00F44040"/>
  </w:style>
  <w:style w:type="paragraph" w:customStyle="1" w:styleId="7CED2220C1264804821B5431F0006B99">
    <w:name w:val="7CED2220C1264804821B5431F0006B99"/>
    <w:rsid w:val="00F44040"/>
  </w:style>
  <w:style w:type="paragraph" w:customStyle="1" w:styleId="86220CCFECAC4DA2960108CD69129D74">
    <w:name w:val="86220CCFECAC4DA2960108CD69129D74"/>
    <w:rsid w:val="00F44040"/>
  </w:style>
  <w:style w:type="paragraph" w:customStyle="1" w:styleId="C4D4960AD13449BCAA7F043E8278DC5F">
    <w:name w:val="C4D4960AD13449BCAA7F043E8278DC5F"/>
    <w:rsid w:val="00F44040"/>
  </w:style>
  <w:style w:type="paragraph" w:customStyle="1" w:styleId="12EC13C4FE08467FBB755A35F05D2E2A">
    <w:name w:val="12EC13C4FE08467FBB755A35F05D2E2A"/>
    <w:rsid w:val="00F44040"/>
  </w:style>
  <w:style w:type="paragraph" w:customStyle="1" w:styleId="B52CAEF28644481188BB9C69B04F3DFF">
    <w:name w:val="B52CAEF28644481188BB9C69B04F3DFF"/>
    <w:rsid w:val="00F44040"/>
  </w:style>
  <w:style w:type="paragraph" w:customStyle="1" w:styleId="EFB5E2D4939947EEB66F3B7AF023AC5C">
    <w:name w:val="EFB5E2D4939947EEB66F3B7AF023AC5C"/>
    <w:rsid w:val="00F44040"/>
  </w:style>
  <w:style w:type="paragraph" w:customStyle="1" w:styleId="223B472326B748FCB03276A1871D22AE">
    <w:name w:val="223B472326B748FCB03276A1871D22AE"/>
    <w:rsid w:val="00F44040"/>
  </w:style>
  <w:style w:type="paragraph" w:customStyle="1" w:styleId="D61FF3AF3E7943A297FEA7CF606F6406">
    <w:name w:val="D61FF3AF3E7943A297FEA7CF606F6406"/>
    <w:rsid w:val="00F44040"/>
  </w:style>
  <w:style w:type="paragraph" w:customStyle="1" w:styleId="870E554891364CEEA28D5DC5E2A42F1B">
    <w:name w:val="870E554891364CEEA28D5DC5E2A42F1B"/>
    <w:rsid w:val="00F44040"/>
  </w:style>
  <w:style w:type="paragraph" w:customStyle="1" w:styleId="7B4A0B8D20364A5F90790F2D62AA4F8F">
    <w:name w:val="7B4A0B8D20364A5F90790F2D62AA4F8F"/>
    <w:rsid w:val="00F44040"/>
  </w:style>
  <w:style w:type="paragraph" w:customStyle="1" w:styleId="1B51B6399F2C4BF9B7C6DA4E5717EF64">
    <w:name w:val="1B51B6399F2C4BF9B7C6DA4E5717EF64"/>
    <w:rsid w:val="00F44040"/>
  </w:style>
  <w:style w:type="paragraph" w:customStyle="1" w:styleId="5DDCFA36EEEB4AE3A1D137CD7ECEFF39">
    <w:name w:val="5DDCFA36EEEB4AE3A1D137CD7ECEFF39"/>
    <w:rsid w:val="00F44040"/>
  </w:style>
  <w:style w:type="paragraph" w:customStyle="1" w:styleId="D712F3CAF58741A48A2CEFC0ED204218">
    <w:name w:val="D712F3CAF58741A48A2CEFC0ED204218"/>
    <w:rsid w:val="00F44040"/>
  </w:style>
  <w:style w:type="paragraph" w:customStyle="1" w:styleId="923D317F968447D3BCE587F062F508F5">
    <w:name w:val="923D317F968447D3BCE587F062F508F5"/>
    <w:rsid w:val="00F44040"/>
  </w:style>
  <w:style w:type="paragraph" w:customStyle="1" w:styleId="8011489E6E704AAF9A4548DB30610067">
    <w:name w:val="8011489E6E704AAF9A4548DB30610067"/>
    <w:rsid w:val="00F44040"/>
  </w:style>
  <w:style w:type="paragraph" w:customStyle="1" w:styleId="2742BCBF4B4E4E3E8DBB2C4E7856A1B0">
    <w:name w:val="2742BCBF4B4E4E3E8DBB2C4E7856A1B0"/>
    <w:rsid w:val="00F44040"/>
  </w:style>
  <w:style w:type="paragraph" w:customStyle="1" w:styleId="A750B12FF4A246E8AE42327A5FC85EA0">
    <w:name w:val="A750B12FF4A246E8AE42327A5FC85EA0"/>
    <w:rsid w:val="00F44040"/>
  </w:style>
  <w:style w:type="paragraph" w:customStyle="1" w:styleId="876E2A6D95A748D587E29B1DF16B10BC">
    <w:name w:val="876E2A6D95A748D587E29B1DF16B10BC"/>
    <w:rsid w:val="00F44040"/>
  </w:style>
  <w:style w:type="paragraph" w:customStyle="1" w:styleId="561DF2FB3B46427DBC99C0DBA7BFC4F6">
    <w:name w:val="561DF2FB3B46427DBC99C0DBA7BFC4F6"/>
    <w:rsid w:val="00F44040"/>
  </w:style>
  <w:style w:type="paragraph" w:customStyle="1" w:styleId="B9C55CAC451D48F0B5C1F4AE550E1EF0">
    <w:name w:val="B9C55CAC451D48F0B5C1F4AE550E1EF0"/>
    <w:rsid w:val="00F44040"/>
  </w:style>
  <w:style w:type="paragraph" w:customStyle="1" w:styleId="69D94D7CD187491EBA31FD43801653B3">
    <w:name w:val="69D94D7CD187491EBA31FD43801653B3"/>
    <w:rsid w:val="00F44040"/>
  </w:style>
  <w:style w:type="paragraph" w:customStyle="1" w:styleId="12670CB4808D4149900E7DF70E13A7DF">
    <w:name w:val="12670CB4808D4149900E7DF70E13A7DF"/>
    <w:rsid w:val="00F44040"/>
  </w:style>
  <w:style w:type="paragraph" w:customStyle="1" w:styleId="18CA03BA4D434DB4BEA85AF252AD095A">
    <w:name w:val="18CA03BA4D434DB4BEA85AF252AD095A"/>
    <w:rsid w:val="00F44040"/>
  </w:style>
  <w:style w:type="paragraph" w:customStyle="1" w:styleId="25D63A82567F4F9089485E42ED10C7E5">
    <w:name w:val="25D63A82567F4F9089485E42ED10C7E5"/>
    <w:rsid w:val="00F44040"/>
  </w:style>
  <w:style w:type="paragraph" w:customStyle="1" w:styleId="1C5212F1948E498C8BC4E26E4B961E05">
    <w:name w:val="1C5212F1948E498C8BC4E26E4B961E05"/>
    <w:rsid w:val="00F44040"/>
  </w:style>
  <w:style w:type="paragraph" w:customStyle="1" w:styleId="696729D83EA540DD8475278120579CE0">
    <w:name w:val="696729D83EA540DD8475278120579CE0"/>
    <w:rsid w:val="00F44040"/>
  </w:style>
  <w:style w:type="paragraph" w:customStyle="1" w:styleId="5AEAEB2CDA6D4CF09D69072117B49758">
    <w:name w:val="5AEAEB2CDA6D4CF09D69072117B49758"/>
    <w:rsid w:val="00F44040"/>
  </w:style>
  <w:style w:type="paragraph" w:customStyle="1" w:styleId="8CC83BB357D74B758373F19909CB708C">
    <w:name w:val="8CC83BB357D74B758373F19909CB708C"/>
    <w:rsid w:val="00F44040"/>
  </w:style>
  <w:style w:type="paragraph" w:customStyle="1" w:styleId="5CE9D50CA0B442DAA8A22A16475479B7">
    <w:name w:val="5CE9D50CA0B442DAA8A22A16475479B7"/>
    <w:rsid w:val="00F44040"/>
  </w:style>
  <w:style w:type="paragraph" w:customStyle="1" w:styleId="D5C7E4B7915146C79EFC792BEED490C0">
    <w:name w:val="D5C7E4B7915146C79EFC792BEED490C0"/>
    <w:rsid w:val="00F44040"/>
  </w:style>
  <w:style w:type="paragraph" w:customStyle="1" w:styleId="F5CE06EDA4D64F5090A6CAF67198164F1">
    <w:name w:val="F5CE06EDA4D64F5090A6CAF67198164F1"/>
    <w:rsid w:val="00F44040"/>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EB0D79F66A894AB1AEBC83CDA52881811">
    <w:name w:val="EB0D79F66A894AB1AEBC83CDA52881811"/>
    <w:rsid w:val="00F44040"/>
    <w:pPr>
      <w:spacing w:after="80" w:line="240" w:lineRule="auto"/>
    </w:pPr>
    <w:rPr>
      <w:rFonts w:eastAsiaTheme="minorHAnsi"/>
    </w:rPr>
  </w:style>
  <w:style w:type="paragraph" w:customStyle="1" w:styleId="CB44FC955B604088A601D24ABDF5AB351">
    <w:name w:val="CB44FC955B604088A601D24ABDF5AB351"/>
    <w:rsid w:val="00F44040"/>
    <w:pPr>
      <w:spacing w:after="80" w:line="240" w:lineRule="auto"/>
    </w:pPr>
    <w:rPr>
      <w:rFonts w:eastAsiaTheme="minorHAnsi"/>
    </w:rPr>
  </w:style>
  <w:style w:type="paragraph" w:customStyle="1" w:styleId="C0AC707C0667411D81FBD20C4EDEE8131">
    <w:name w:val="C0AC707C0667411D81FBD20C4EDEE8131"/>
    <w:rsid w:val="00F44040"/>
    <w:pPr>
      <w:spacing w:after="80" w:line="240" w:lineRule="auto"/>
    </w:pPr>
    <w:rPr>
      <w:rFonts w:eastAsiaTheme="minorHAnsi"/>
    </w:rPr>
  </w:style>
  <w:style w:type="paragraph" w:customStyle="1" w:styleId="6676B266437A47B68F3573480B8274E81">
    <w:name w:val="6676B266437A47B68F3573480B8274E81"/>
    <w:rsid w:val="00F44040"/>
    <w:pPr>
      <w:spacing w:after="80" w:line="240" w:lineRule="auto"/>
    </w:pPr>
    <w:rPr>
      <w:rFonts w:eastAsiaTheme="minorHAnsi"/>
    </w:rPr>
  </w:style>
  <w:style w:type="paragraph" w:customStyle="1" w:styleId="19457FA98B4845849F9AF1C9BE4F64CF1">
    <w:name w:val="19457FA98B4845849F9AF1C9BE4F64CF1"/>
    <w:rsid w:val="00F44040"/>
    <w:pPr>
      <w:spacing w:after="80" w:line="240" w:lineRule="auto"/>
    </w:pPr>
    <w:rPr>
      <w:rFonts w:eastAsiaTheme="minorHAnsi"/>
    </w:rPr>
  </w:style>
  <w:style w:type="paragraph" w:customStyle="1" w:styleId="032E8B3946A04DCE898A19A9A799C2DA1">
    <w:name w:val="032E8B3946A04DCE898A19A9A799C2DA1"/>
    <w:rsid w:val="00F44040"/>
    <w:pPr>
      <w:spacing w:after="80" w:line="240" w:lineRule="auto"/>
    </w:pPr>
    <w:rPr>
      <w:rFonts w:eastAsiaTheme="minorHAnsi"/>
    </w:rPr>
  </w:style>
  <w:style w:type="paragraph" w:customStyle="1" w:styleId="BF0E6C05074D492D8F31195F2C24E2711">
    <w:name w:val="BF0E6C05074D492D8F31195F2C24E2711"/>
    <w:rsid w:val="00F44040"/>
    <w:pPr>
      <w:spacing w:after="80" w:line="240" w:lineRule="auto"/>
    </w:pPr>
    <w:rPr>
      <w:rFonts w:eastAsiaTheme="minorHAnsi"/>
    </w:rPr>
  </w:style>
  <w:style w:type="paragraph" w:customStyle="1" w:styleId="9667172D17624F459392B1BCB38BBC691">
    <w:name w:val="9667172D17624F459392B1BCB38BBC691"/>
    <w:rsid w:val="00F44040"/>
    <w:pPr>
      <w:spacing w:after="80" w:line="240" w:lineRule="auto"/>
    </w:pPr>
    <w:rPr>
      <w:rFonts w:eastAsiaTheme="minorHAnsi"/>
    </w:rPr>
  </w:style>
  <w:style w:type="paragraph" w:customStyle="1" w:styleId="F43E7F78FF9F415CBD4BFC530D65A37D">
    <w:name w:val="F43E7F78FF9F415CBD4BFC530D65A37D"/>
    <w:rsid w:val="00F44040"/>
    <w:pPr>
      <w:spacing w:after="80" w:line="240" w:lineRule="auto"/>
    </w:pPr>
    <w:rPr>
      <w:rFonts w:eastAsiaTheme="minorHAnsi"/>
    </w:rPr>
  </w:style>
  <w:style w:type="paragraph" w:customStyle="1" w:styleId="9C22EDDFDCA140C0809CE76FDE395D561">
    <w:name w:val="9C22EDDFDCA140C0809CE76FDE395D561"/>
    <w:rsid w:val="00F44040"/>
    <w:pPr>
      <w:spacing w:after="0" w:line="240" w:lineRule="auto"/>
    </w:pPr>
    <w:rPr>
      <w:rFonts w:eastAsiaTheme="minorHAnsi"/>
    </w:rPr>
  </w:style>
  <w:style w:type="paragraph" w:customStyle="1" w:styleId="6651A1A04FB64AE798497D74C5B6EA431">
    <w:name w:val="6651A1A04FB64AE798497D74C5B6EA431"/>
    <w:rsid w:val="00F44040"/>
    <w:pPr>
      <w:spacing w:after="0" w:line="240" w:lineRule="auto"/>
      <w:contextualSpacing/>
      <w:jc w:val="right"/>
    </w:pPr>
    <w:rPr>
      <w:rFonts w:eastAsiaTheme="minorHAnsi"/>
      <w:color w:val="000000" w:themeColor="text1"/>
    </w:rPr>
  </w:style>
  <w:style w:type="paragraph" w:customStyle="1" w:styleId="0C554C60DD96458E9D6403C334A2D3291">
    <w:name w:val="0C554C60DD96458E9D6403C334A2D3291"/>
    <w:rsid w:val="00F44040"/>
    <w:pPr>
      <w:spacing w:after="0" w:line="240" w:lineRule="auto"/>
    </w:pPr>
    <w:rPr>
      <w:rFonts w:eastAsiaTheme="minorHAnsi"/>
    </w:rPr>
  </w:style>
  <w:style w:type="paragraph" w:customStyle="1" w:styleId="3830A649A40B43279B5D0418525EE69B1">
    <w:name w:val="3830A649A40B43279B5D0418525EE69B1"/>
    <w:rsid w:val="00F44040"/>
    <w:pPr>
      <w:spacing w:after="0" w:line="240" w:lineRule="auto"/>
      <w:contextualSpacing/>
      <w:jc w:val="right"/>
    </w:pPr>
    <w:rPr>
      <w:rFonts w:eastAsiaTheme="minorHAnsi"/>
      <w:color w:val="000000" w:themeColor="text1"/>
    </w:rPr>
  </w:style>
  <w:style w:type="paragraph" w:customStyle="1" w:styleId="3F06E4FDAEEA418FB41E58CB363A3DA01">
    <w:name w:val="3F06E4FDAEEA418FB41E58CB363A3DA01"/>
    <w:rsid w:val="00F44040"/>
    <w:pPr>
      <w:spacing w:after="0" w:line="240" w:lineRule="auto"/>
    </w:pPr>
    <w:rPr>
      <w:rFonts w:eastAsiaTheme="minorHAnsi"/>
    </w:rPr>
  </w:style>
  <w:style w:type="paragraph" w:customStyle="1" w:styleId="7CED2220C1264804821B5431F0006B991">
    <w:name w:val="7CED2220C1264804821B5431F0006B991"/>
    <w:rsid w:val="00F44040"/>
    <w:pPr>
      <w:spacing w:after="0" w:line="240" w:lineRule="auto"/>
      <w:contextualSpacing/>
      <w:jc w:val="right"/>
    </w:pPr>
    <w:rPr>
      <w:rFonts w:eastAsiaTheme="minorHAnsi"/>
      <w:color w:val="000000" w:themeColor="text1"/>
    </w:rPr>
  </w:style>
  <w:style w:type="paragraph" w:customStyle="1" w:styleId="86220CCFECAC4DA2960108CD69129D741">
    <w:name w:val="86220CCFECAC4DA2960108CD69129D741"/>
    <w:rsid w:val="00F44040"/>
    <w:pPr>
      <w:spacing w:after="0" w:line="240" w:lineRule="auto"/>
    </w:pPr>
    <w:rPr>
      <w:rFonts w:eastAsiaTheme="minorHAnsi"/>
    </w:rPr>
  </w:style>
  <w:style w:type="paragraph" w:customStyle="1" w:styleId="B52CAEF28644481188BB9C69B04F3DFF1">
    <w:name w:val="B52CAEF28644481188BB9C69B04F3DFF1"/>
    <w:rsid w:val="00F44040"/>
    <w:pPr>
      <w:spacing w:after="0" w:line="240" w:lineRule="auto"/>
      <w:contextualSpacing/>
      <w:jc w:val="right"/>
    </w:pPr>
    <w:rPr>
      <w:rFonts w:eastAsiaTheme="minorHAnsi"/>
      <w:color w:val="000000" w:themeColor="text1"/>
    </w:rPr>
  </w:style>
  <w:style w:type="paragraph" w:customStyle="1" w:styleId="EFB5E2D4939947EEB66F3B7AF023AC5C1">
    <w:name w:val="EFB5E2D4939947EEB66F3B7AF023AC5C1"/>
    <w:rsid w:val="00F44040"/>
    <w:pPr>
      <w:spacing w:after="0" w:line="240" w:lineRule="auto"/>
    </w:pPr>
    <w:rPr>
      <w:rFonts w:eastAsiaTheme="minorHAnsi"/>
    </w:rPr>
  </w:style>
  <w:style w:type="paragraph" w:customStyle="1" w:styleId="870E554891364CEEA28D5DC5E2A42F1B1">
    <w:name w:val="870E554891364CEEA28D5DC5E2A42F1B1"/>
    <w:rsid w:val="00F44040"/>
    <w:pPr>
      <w:spacing w:after="0" w:line="240" w:lineRule="auto"/>
      <w:contextualSpacing/>
      <w:jc w:val="right"/>
    </w:pPr>
    <w:rPr>
      <w:rFonts w:eastAsiaTheme="minorHAnsi"/>
      <w:color w:val="000000" w:themeColor="text1"/>
    </w:rPr>
  </w:style>
  <w:style w:type="paragraph" w:customStyle="1" w:styleId="7B4A0B8D20364A5F90790F2D62AA4F8F1">
    <w:name w:val="7B4A0B8D20364A5F90790F2D62AA4F8F1"/>
    <w:rsid w:val="00F44040"/>
    <w:pPr>
      <w:spacing w:after="0" w:line="240" w:lineRule="auto"/>
    </w:pPr>
    <w:rPr>
      <w:rFonts w:eastAsiaTheme="minorHAnsi"/>
    </w:rPr>
  </w:style>
  <w:style w:type="paragraph" w:customStyle="1" w:styleId="D712F3CAF58741A48A2CEFC0ED2042181">
    <w:name w:val="D712F3CAF58741A48A2CEFC0ED2042181"/>
    <w:rsid w:val="00F44040"/>
    <w:pPr>
      <w:spacing w:after="0" w:line="240" w:lineRule="auto"/>
      <w:contextualSpacing/>
      <w:jc w:val="right"/>
    </w:pPr>
    <w:rPr>
      <w:rFonts w:eastAsiaTheme="minorHAnsi"/>
      <w:color w:val="000000" w:themeColor="text1"/>
    </w:rPr>
  </w:style>
  <w:style w:type="paragraph" w:customStyle="1" w:styleId="923D317F968447D3BCE587F062F508F51">
    <w:name w:val="923D317F968447D3BCE587F062F508F51"/>
    <w:rsid w:val="00F44040"/>
    <w:pPr>
      <w:spacing w:after="0" w:line="240" w:lineRule="auto"/>
    </w:pPr>
    <w:rPr>
      <w:rFonts w:eastAsiaTheme="minorHAnsi"/>
    </w:rPr>
  </w:style>
  <w:style w:type="paragraph" w:customStyle="1" w:styleId="A750B12FF4A246E8AE42327A5FC85EA01">
    <w:name w:val="A750B12FF4A246E8AE42327A5FC85EA01"/>
    <w:rsid w:val="00F44040"/>
    <w:pPr>
      <w:spacing w:after="0" w:line="240" w:lineRule="auto"/>
      <w:contextualSpacing/>
      <w:jc w:val="right"/>
    </w:pPr>
    <w:rPr>
      <w:rFonts w:eastAsiaTheme="minorHAnsi"/>
      <w:color w:val="000000" w:themeColor="text1"/>
    </w:rPr>
  </w:style>
  <w:style w:type="paragraph" w:customStyle="1" w:styleId="876E2A6D95A748D587E29B1DF16B10BC1">
    <w:name w:val="876E2A6D95A748D587E29B1DF16B10BC1"/>
    <w:rsid w:val="00F44040"/>
    <w:pPr>
      <w:spacing w:after="0" w:line="240" w:lineRule="auto"/>
    </w:pPr>
    <w:rPr>
      <w:rFonts w:eastAsiaTheme="minorHAnsi"/>
    </w:rPr>
  </w:style>
  <w:style w:type="paragraph" w:customStyle="1" w:styleId="69D94D7CD187491EBA31FD43801653B31">
    <w:name w:val="69D94D7CD187491EBA31FD43801653B31"/>
    <w:rsid w:val="00F44040"/>
    <w:pPr>
      <w:spacing w:after="0" w:line="240" w:lineRule="auto"/>
      <w:contextualSpacing/>
      <w:jc w:val="right"/>
    </w:pPr>
    <w:rPr>
      <w:rFonts w:eastAsiaTheme="minorHAnsi"/>
      <w:color w:val="000000" w:themeColor="text1"/>
    </w:rPr>
  </w:style>
  <w:style w:type="paragraph" w:customStyle="1" w:styleId="12670CB4808D4149900E7DF70E13A7DF1">
    <w:name w:val="12670CB4808D4149900E7DF70E13A7DF1"/>
    <w:rsid w:val="00F44040"/>
    <w:pPr>
      <w:spacing w:after="0" w:line="240" w:lineRule="auto"/>
    </w:pPr>
    <w:rPr>
      <w:rFonts w:eastAsiaTheme="minorHAnsi"/>
    </w:rPr>
  </w:style>
  <w:style w:type="paragraph" w:customStyle="1" w:styleId="1C5212F1948E498C8BC4E26E4B961E051">
    <w:name w:val="1C5212F1948E498C8BC4E26E4B961E051"/>
    <w:rsid w:val="00F44040"/>
    <w:pPr>
      <w:spacing w:after="0" w:line="240" w:lineRule="auto"/>
      <w:contextualSpacing/>
      <w:jc w:val="right"/>
    </w:pPr>
    <w:rPr>
      <w:rFonts w:eastAsiaTheme="minorHAnsi"/>
      <w:color w:val="000000" w:themeColor="text1"/>
    </w:rPr>
  </w:style>
  <w:style w:type="paragraph" w:customStyle="1" w:styleId="696729D83EA540DD8475278120579CE01">
    <w:name w:val="696729D83EA540DD8475278120579CE01"/>
    <w:rsid w:val="00F44040"/>
    <w:pPr>
      <w:spacing w:after="0" w:line="240" w:lineRule="auto"/>
    </w:pPr>
    <w:rPr>
      <w:rFonts w:eastAsiaTheme="minorHAnsi"/>
    </w:rPr>
  </w:style>
  <w:style w:type="paragraph" w:customStyle="1" w:styleId="5CE9D50CA0B442DAA8A22A16475479B71">
    <w:name w:val="5CE9D50CA0B442DAA8A22A16475479B71"/>
    <w:rsid w:val="00F44040"/>
    <w:pPr>
      <w:spacing w:after="0" w:line="240" w:lineRule="auto"/>
      <w:contextualSpacing/>
      <w:jc w:val="right"/>
    </w:pPr>
    <w:rPr>
      <w:rFonts w:eastAsiaTheme="minorHAnsi"/>
      <w:color w:val="000000" w:themeColor="text1"/>
    </w:rPr>
  </w:style>
  <w:style w:type="paragraph" w:customStyle="1" w:styleId="D5C7E4B7915146C79EFC792BEED490C01">
    <w:name w:val="D5C7E4B7915146C79EFC792BEED490C01"/>
    <w:rsid w:val="00F44040"/>
    <w:pPr>
      <w:spacing w:after="0" w:line="240" w:lineRule="auto"/>
    </w:pPr>
    <w:rPr>
      <w:rFonts w:eastAsiaTheme="minorHAnsi"/>
    </w:rPr>
  </w:style>
  <w:style w:type="paragraph" w:customStyle="1" w:styleId="AE6AC7E827A64808B180F2257B69A7C91">
    <w:name w:val="AE6AC7E827A64808B180F2257B69A7C91"/>
    <w:rsid w:val="00F44040"/>
    <w:pPr>
      <w:spacing w:after="80" w:line="240" w:lineRule="auto"/>
    </w:pPr>
    <w:rPr>
      <w:rFonts w:eastAsiaTheme="minorHAnsi"/>
    </w:rPr>
  </w:style>
  <w:style w:type="paragraph" w:customStyle="1" w:styleId="A15E5E7BA5844CFFAC40058B7615188C1">
    <w:name w:val="A15E5E7BA5844CFFAC40058B7615188C1"/>
    <w:rsid w:val="00F44040"/>
    <w:pPr>
      <w:spacing w:after="80" w:line="240" w:lineRule="auto"/>
    </w:pPr>
    <w:rPr>
      <w:rFonts w:eastAsiaTheme="minorHAnsi"/>
    </w:rPr>
  </w:style>
  <w:style w:type="paragraph" w:customStyle="1" w:styleId="C02CED303AD54A21976CEBA50D27EFD31">
    <w:name w:val="C02CED303AD54A21976CEBA50D27EFD31"/>
    <w:rsid w:val="00F44040"/>
    <w:pPr>
      <w:spacing w:after="80" w:line="240" w:lineRule="auto"/>
    </w:pPr>
    <w:rPr>
      <w:rFonts w:eastAsiaTheme="minorHAnsi"/>
    </w:rPr>
  </w:style>
  <w:style w:type="paragraph" w:customStyle="1" w:styleId="7792B72A9D3A4AE185E803D7FEBB342D1">
    <w:name w:val="7792B72A9D3A4AE185E803D7FEBB342D1"/>
    <w:rsid w:val="00F44040"/>
    <w:pPr>
      <w:spacing w:after="80" w:line="240" w:lineRule="auto"/>
    </w:pPr>
    <w:rPr>
      <w:rFonts w:eastAsiaTheme="minorHAnsi"/>
    </w:rPr>
  </w:style>
  <w:style w:type="paragraph" w:customStyle="1" w:styleId="4D24D35AC8AC441DA3BB7D014439684F1">
    <w:name w:val="4D24D35AC8AC441DA3BB7D014439684F1"/>
    <w:rsid w:val="00F44040"/>
    <w:pPr>
      <w:spacing w:after="80" w:line="240" w:lineRule="auto"/>
    </w:pPr>
    <w:rPr>
      <w:rFonts w:eastAsiaTheme="minorHAnsi"/>
    </w:rPr>
  </w:style>
  <w:style w:type="paragraph" w:customStyle="1" w:styleId="A0833C7A1CC84F86A5C3F6E6EBA570D61">
    <w:name w:val="A0833C7A1CC84F86A5C3F6E6EBA570D61"/>
    <w:rsid w:val="00F44040"/>
    <w:pPr>
      <w:spacing w:after="80" w:line="240" w:lineRule="auto"/>
    </w:pPr>
    <w:rPr>
      <w:rFonts w:eastAsiaTheme="minorHAnsi"/>
    </w:rPr>
  </w:style>
  <w:style w:type="paragraph" w:customStyle="1" w:styleId="9C77463D73404EB1A1897D0CC64956401">
    <w:name w:val="9C77463D73404EB1A1897D0CC64956401"/>
    <w:rsid w:val="00F44040"/>
    <w:pPr>
      <w:spacing w:after="80" w:line="240" w:lineRule="auto"/>
    </w:pPr>
    <w:rPr>
      <w:rFonts w:eastAsiaTheme="minorHAnsi"/>
    </w:rPr>
  </w:style>
  <w:style w:type="paragraph" w:customStyle="1" w:styleId="8D5C23F91FC6497FBD02D5FB74E4BA851">
    <w:name w:val="8D5C23F91FC6497FBD02D5FB74E4BA851"/>
    <w:rsid w:val="00F44040"/>
    <w:pPr>
      <w:spacing w:after="80" w:line="240" w:lineRule="auto"/>
    </w:pPr>
    <w:rPr>
      <w:rFonts w:eastAsiaTheme="minorHAnsi"/>
    </w:rPr>
  </w:style>
  <w:style w:type="paragraph" w:customStyle="1" w:styleId="A2384D6884B5492CB3437C853E6C23601">
    <w:name w:val="A2384D6884B5492CB3437C853E6C23601"/>
    <w:rsid w:val="00F44040"/>
    <w:pPr>
      <w:spacing w:after="80" w:line="240" w:lineRule="auto"/>
    </w:pPr>
    <w:rPr>
      <w:rFonts w:eastAsiaTheme="minorHAnsi"/>
    </w:rPr>
  </w:style>
  <w:style w:type="paragraph" w:customStyle="1" w:styleId="68CE039A018A4416BF224C809E793CDB1">
    <w:name w:val="68CE039A018A4416BF224C809E793CDB1"/>
    <w:rsid w:val="00F44040"/>
    <w:pPr>
      <w:spacing w:after="0" w:line="240" w:lineRule="auto"/>
    </w:pPr>
    <w:rPr>
      <w:rFonts w:eastAsiaTheme="minorHAnsi"/>
    </w:rPr>
  </w:style>
  <w:style w:type="paragraph" w:customStyle="1" w:styleId="2BBE1D7F3F9B4C0689BBA6F76BDD9D3A1">
    <w:name w:val="2BBE1D7F3F9B4C0689BBA6F76BDD9D3A1"/>
    <w:rsid w:val="00F44040"/>
    <w:pPr>
      <w:spacing w:after="0" w:line="240" w:lineRule="auto"/>
      <w:contextualSpacing/>
      <w:jc w:val="right"/>
    </w:pPr>
    <w:rPr>
      <w:rFonts w:eastAsiaTheme="minorHAnsi"/>
      <w:color w:val="000000" w:themeColor="text1"/>
    </w:rPr>
  </w:style>
  <w:style w:type="paragraph" w:customStyle="1" w:styleId="1486372444E34BA8B6A77C322388C5E81">
    <w:name w:val="1486372444E34BA8B6A77C322388C5E81"/>
    <w:rsid w:val="00F44040"/>
    <w:pPr>
      <w:spacing w:after="0" w:line="240" w:lineRule="auto"/>
    </w:pPr>
    <w:rPr>
      <w:rFonts w:eastAsiaTheme="minorHAnsi"/>
    </w:rPr>
  </w:style>
  <w:style w:type="paragraph" w:customStyle="1" w:styleId="D37159B94EA649DC852E7D27284AE161">
    <w:name w:val="D37159B94EA649DC852E7D27284AE161"/>
    <w:rsid w:val="00F44040"/>
    <w:pPr>
      <w:spacing w:after="80" w:line="240" w:lineRule="auto"/>
      <w:ind w:left="1008"/>
    </w:pPr>
    <w:rPr>
      <w:rFonts w:eastAsiaTheme="minorHAnsi"/>
    </w:rPr>
  </w:style>
  <w:style w:type="paragraph" w:customStyle="1" w:styleId="439E23B85BDB4C8CA0C8C6D672CC80EA">
    <w:name w:val="439E23B85BDB4C8CA0C8C6D672CC80EA"/>
    <w:rsid w:val="00F44040"/>
    <w:pPr>
      <w:spacing w:after="80" w:line="240" w:lineRule="auto"/>
      <w:ind w:left="1008"/>
    </w:pPr>
    <w:rPr>
      <w:rFonts w:eastAsiaTheme="minorHAnsi"/>
    </w:rPr>
  </w:style>
  <w:style w:type="paragraph" w:customStyle="1" w:styleId="BD49E34B721B4A94A86DD5394A915F251">
    <w:name w:val="BD49E34B721B4A94A86DD5394A915F251"/>
    <w:rsid w:val="00F44040"/>
    <w:pPr>
      <w:spacing w:after="0" w:line="240" w:lineRule="auto"/>
      <w:contextualSpacing/>
      <w:jc w:val="center"/>
    </w:pPr>
    <w:rPr>
      <w:rFonts w:eastAsiaTheme="minorHAnsi"/>
      <w:bCs/>
      <w:color w:val="000000" w:themeColor="text1"/>
    </w:rPr>
  </w:style>
  <w:style w:type="paragraph" w:customStyle="1" w:styleId="15DBAB53826B4E17BB53EFE62FBDB4B01">
    <w:name w:val="15DBAB53826B4E17BB53EFE62FBDB4B01"/>
    <w:rsid w:val="00F44040"/>
    <w:pPr>
      <w:spacing w:after="0" w:line="240" w:lineRule="auto"/>
      <w:contextualSpacing/>
      <w:jc w:val="center"/>
    </w:pPr>
    <w:rPr>
      <w:rFonts w:eastAsiaTheme="minorHAnsi"/>
      <w:color w:val="000000" w:themeColor="text1"/>
    </w:rPr>
  </w:style>
  <w:style w:type="paragraph" w:customStyle="1" w:styleId="824F5860DE094470BF83C528932BECA21">
    <w:name w:val="824F5860DE094470BF83C528932BECA21"/>
    <w:rsid w:val="00F44040"/>
    <w:pPr>
      <w:spacing w:after="0" w:line="240" w:lineRule="auto"/>
      <w:contextualSpacing/>
      <w:jc w:val="center"/>
    </w:pPr>
    <w:rPr>
      <w:rFonts w:eastAsiaTheme="minorHAnsi"/>
      <w:color w:val="000000" w:themeColor="text1"/>
    </w:rPr>
  </w:style>
  <w:style w:type="paragraph" w:customStyle="1" w:styleId="2DD5DA388D244748838F290DE137835A1">
    <w:name w:val="2DD5DA388D244748838F290DE137835A1"/>
    <w:rsid w:val="00F44040"/>
    <w:pPr>
      <w:spacing w:after="0" w:line="240" w:lineRule="auto"/>
      <w:contextualSpacing/>
      <w:jc w:val="center"/>
    </w:pPr>
    <w:rPr>
      <w:rFonts w:eastAsiaTheme="minorHAnsi"/>
      <w:color w:val="000000" w:themeColor="text1"/>
    </w:rPr>
  </w:style>
  <w:style w:type="paragraph" w:customStyle="1" w:styleId="BD22EC076DF547868DD3F371F99F53531">
    <w:name w:val="BD22EC076DF547868DD3F371F99F53531"/>
    <w:rsid w:val="00F44040"/>
    <w:pPr>
      <w:spacing w:after="0" w:line="240" w:lineRule="auto"/>
      <w:contextualSpacing/>
      <w:jc w:val="center"/>
    </w:pPr>
    <w:rPr>
      <w:rFonts w:eastAsiaTheme="minorHAnsi"/>
      <w:color w:val="000000" w:themeColor="text1"/>
    </w:rPr>
  </w:style>
  <w:style w:type="paragraph" w:customStyle="1" w:styleId="32703971505940F39E1EFAE6CB9C39981">
    <w:name w:val="32703971505940F39E1EFAE6CB9C39981"/>
    <w:rsid w:val="00F44040"/>
    <w:pPr>
      <w:spacing w:after="0" w:line="240" w:lineRule="auto"/>
      <w:contextualSpacing/>
      <w:jc w:val="center"/>
    </w:pPr>
    <w:rPr>
      <w:rFonts w:eastAsiaTheme="minorHAnsi"/>
      <w:color w:val="000000" w:themeColor="text1"/>
    </w:rPr>
  </w:style>
  <w:style w:type="paragraph" w:customStyle="1" w:styleId="EDF5E54B41D64D09ADA512B3A8EDAA661">
    <w:name w:val="EDF5E54B41D64D09ADA512B3A8EDAA661"/>
    <w:rsid w:val="00F44040"/>
    <w:pPr>
      <w:spacing w:after="0" w:line="240" w:lineRule="auto"/>
      <w:contextualSpacing/>
      <w:jc w:val="center"/>
    </w:pPr>
    <w:rPr>
      <w:rFonts w:eastAsiaTheme="minorHAnsi"/>
      <w:bCs/>
      <w:color w:val="000000" w:themeColor="text1"/>
    </w:rPr>
  </w:style>
  <w:style w:type="paragraph" w:customStyle="1" w:styleId="61EEFD5D63C142F6B5F2D8983AF4521D1">
    <w:name w:val="61EEFD5D63C142F6B5F2D8983AF4521D1"/>
    <w:rsid w:val="00F44040"/>
    <w:pPr>
      <w:spacing w:after="0" w:line="240" w:lineRule="auto"/>
      <w:contextualSpacing/>
      <w:jc w:val="center"/>
    </w:pPr>
    <w:rPr>
      <w:rFonts w:eastAsiaTheme="minorHAnsi"/>
      <w:color w:val="000000" w:themeColor="text1"/>
    </w:rPr>
  </w:style>
  <w:style w:type="paragraph" w:customStyle="1" w:styleId="33F1D81D85FF490FB6E6C4E36094A18A1">
    <w:name w:val="33F1D81D85FF490FB6E6C4E36094A18A1"/>
    <w:rsid w:val="00F44040"/>
    <w:pPr>
      <w:spacing w:after="0" w:line="240" w:lineRule="auto"/>
      <w:contextualSpacing/>
      <w:jc w:val="center"/>
    </w:pPr>
    <w:rPr>
      <w:rFonts w:eastAsiaTheme="minorHAnsi"/>
      <w:color w:val="000000" w:themeColor="text1"/>
    </w:rPr>
  </w:style>
  <w:style w:type="paragraph" w:customStyle="1" w:styleId="D4ACF626630B424CADF049365EBD3C981">
    <w:name w:val="D4ACF626630B424CADF049365EBD3C981"/>
    <w:rsid w:val="00F44040"/>
    <w:pPr>
      <w:spacing w:after="0" w:line="240" w:lineRule="auto"/>
      <w:contextualSpacing/>
      <w:jc w:val="center"/>
    </w:pPr>
    <w:rPr>
      <w:rFonts w:eastAsiaTheme="minorHAnsi"/>
      <w:color w:val="000000" w:themeColor="text1"/>
    </w:rPr>
  </w:style>
  <w:style w:type="paragraph" w:customStyle="1" w:styleId="0CCDDFD34FAD40E4B5530DA9A9B833031">
    <w:name w:val="0CCDDFD34FAD40E4B5530DA9A9B833031"/>
    <w:rsid w:val="00F44040"/>
    <w:pPr>
      <w:spacing w:after="0" w:line="240" w:lineRule="auto"/>
      <w:contextualSpacing/>
      <w:jc w:val="center"/>
    </w:pPr>
    <w:rPr>
      <w:rFonts w:eastAsiaTheme="minorHAnsi"/>
      <w:color w:val="000000" w:themeColor="text1"/>
    </w:rPr>
  </w:style>
  <w:style w:type="paragraph" w:customStyle="1" w:styleId="2BAAEBFACACD4D20ADCA3D62A31A85CF1">
    <w:name w:val="2BAAEBFACACD4D20ADCA3D62A31A85CF1"/>
    <w:rsid w:val="00F44040"/>
    <w:pPr>
      <w:spacing w:after="0" w:line="240" w:lineRule="auto"/>
      <w:contextualSpacing/>
      <w:jc w:val="center"/>
    </w:pPr>
    <w:rPr>
      <w:rFonts w:eastAsiaTheme="minorHAnsi"/>
      <w:color w:val="000000" w:themeColor="text1"/>
    </w:rPr>
  </w:style>
  <w:style w:type="paragraph" w:customStyle="1" w:styleId="3C8A12C10FD94F4F9884519870A852431">
    <w:name w:val="3C8A12C10FD94F4F9884519870A852431"/>
    <w:rsid w:val="00F44040"/>
    <w:pPr>
      <w:spacing w:after="0" w:line="240" w:lineRule="auto"/>
    </w:pPr>
    <w:rPr>
      <w:rFonts w:eastAsiaTheme="minorHAnsi"/>
    </w:rPr>
  </w:style>
  <w:style w:type="paragraph" w:customStyle="1" w:styleId="627CCE3CCD6343CBBE332EECF98AE0131">
    <w:name w:val="627CCE3CCD6343CBBE332EECF98AE0131"/>
    <w:rsid w:val="00F44040"/>
    <w:pPr>
      <w:spacing w:after="0" w:line="240" w:lineRule="auto"/>
    </w:pPr>
    <w:rPr>
      <w:rFonts w:eastAsiaTheme="minorHAnsi"/>
    </w:rPr>
  </w:style>
  <w:style w:type="paragraph" w:customStyle="1" w:styleId="11812C3C00B84613ABABC799B2527B621">
    <w:name w:val="11812C3C00B84613ABABC799B2527B621"/>
    <w:rsid w:val="00F44040"/>
    <w:pPr>
      <w:spacing w:after="0" w:line="240" w:lineRule="auto"/>
    </w:pPr>
    <w:rPr>
      <w:rFonts w:eastAsiaTheme="minorHAnsi"/>
    </w:rPr>
  </w:style>
  <w:style w:type="paragraph" w:customStyle="1" w:styleId="6290AF5DD9C147FA896296E00949BE151">
    <w:name w:val="6290AF5DD9C147FA896296E00949BE151"/>
    <w:rsid w:val="00F44040"/>
    <w:pPr>
      <w:spacing w:after="0" w:line="240" w:lineRule="auto"/>
    </w:pPr>
    <w:rPr>
      <w:rFonts w:eastAsiaTheme="minorHAnsi"/>
    </w:rPr>
  </w:style>
  <w:style w:type="paragraph" w:customStyle="1" w:styleId="3D284A36FCC84AB0A1D93B7A199C162E1">
    <w:name w:val="3D284A36FCC84AB0A1D93B7A199C162E1"/>
    <w:rsid w:val="00F44040"/>
    <w:pPr>
      <w:spacing w:after="0" w:line="240" w:lineRule="auto"/>
    </w:pPr>
    <w:rPr>
      <w:rFonts w:eastAsiaTheme="minorHAnsi"/>
    </w:rPr>
  </w:style>
  <w:style w:type="paragraph" w:customStyle="1" w:styleId="891DBB764B434350B18E98080F32B9F41">
    <w:name w:val="891DBB764B434350B18E98080F32B9F41"/>
    <w:rsid w:val="00F44040"/>
    <w:pPr>
      <w:spacing w:after="0" w:line="240" w:lineRule="auto"/>
    </w:pPr>
    <w:rPr>
      <w:rFonts w:eastAsiaTheme="minorHAnsi"/>
    </w:rPr>
  </w:style>
  <w:style w:type="paragraph" w:customStyle="1" w:styleId="737038FF876D471A9225366510137CC31">
    <w:name w:val="737038FF876D471A9225366510137CC31"/>
    <w:rsid w:val="00F44040"/>
    <w:pPr>
      <w:spacing w:after="0" w:line="240" w:lineRule="auto"/>
    </w:pPr>
    <w:rPr>
      <w:rFonts w:eastAsiaTheme="minorHAnsi"/>
    </w:rPr>
  </w:style>
  <w:style w:type="paragraph" w:customStyle="1" w:styleId="3DD667B3A8B44083902CC305AAF94F641">
    <w:name w:val="3DD667B3A8B44083902CC305AAF94F641"/>
    <w:rsid w:val="00F44040"/>
    <w:pPr>
      <w:spacing w:after="0" w:line="240" w:lineRule="auto"/>
    </w:pPr>
    <w:rPr>
      <w:rFonts w:eastAsiaTheme="minorHAnsi"/>
    </w:rPr>
  </w:style>
  <w:style w:type="paragraph" w:customStyle="1" w:styleId="762B14D7E6914CCEA2BFAD60337015BF1">
    <w:name w:val="762B14D7E6914CCEA2BFAD60337015BF1"/>
    <w:rsid w:val="00F44040"/>
    <w:pPr>
      <w:spacing w:after="0" w:line="240" w:lineRule="auto"/>
    </w:pPr>
    <w:rPr>
      <w:rFonts w:eastAsiaTheme="minorHAnsi"/>
    </w:rPr>
  </w:style>
  <w:style w:type="paragraph" w:customStyle="1" w:styleId="FF57D21ECA9F4109969B9E05A02FAF571">
    <w:name w:val="FF57D21ECA9F4109969B9E05A02FAF571"/>
    <w:rsid w:val="00F44040"/>
    <w:pPr>
      <w:spacing w:after="0" w:line="240" w:lineRule="auto"/>
    </w:pPr>
    <w:rPr>
      <w:rFonts w:eastAsiaTheme="minorHAnsi"/>
    </w:rPr>
  </w:style>
  <w:style w:type="paragraph" w:customStyle="1" w:styleId="5ABD381C1FEF4F4785638C4C85235B3E1">
    <w:name w:val="5ABD381C1FEF4F4785638C4C85235B3E1"/>
    <w:rsid w:val="00F44040"/>
    <w:pPr>
      <w:spacing w:after="0" w:line="240" w:lineRule="auto"/>
    </w:pPr>
    <w:rPr>
      <w:rFonts w:eastAsiaTheme="minorHAnsi"/>
    </w:rPr>
  </w:style>
  <w:style w:type="paragraph" w:customStyle="1" w:styleId="97499C289CA74141A305D4611440BB6D1">
    <w:name w:val="97499C289CA74141A305D4611440BB6D1"/>
    <w:rsid w:val="00F44040"/>
    <w:pPr>
      <w:spacing w:after="0" w:line="240" w:lineRule="auto"/>
    </w:pPr>
    <w:rPr>
      <w:rFonts w:eastAsiaTheme="minorHAnsi"/>
    </w:rPr>
  </w:style>
  <w:style w:type="paragraph" w:customStyle="1" w:styleId="C5099FC27EA14CC4800032EE1D3299971">
    <w:name w:val="C5099FC27EA14CC4800032EE1D3299971"/>
    <w:rsid w:val="00F44040"/>
    <w:pPr>
      <w:spacing w:after="0" w:line="240" w:lineRule="auto"/>
    </w:pPr>
    <w:rPr>
      <w:rFonts w:eastAsiaTheme="minorHAnsi"/>
    </w:rPr>
  </w:style>
  <w:style w:type="paragraph" w:customStyle="1" w:styleId="A5356F516F7144888BF48153B15F43E71">
    <w:name w:val="A5356F516F7144888BF48153B15F43E71"/>
    <w:rsid w:val="00F44040"/>
    <w:pPr>
      <w:spacing w:after="0" w:line="240" w:lineRule="auto"/>
    </w:pPr>
    <w:rPr>
      <w:rFonts w:eastAsiaTheme="minorHAnsi"/>
    </w:rPr>
  </w:style>
  <w:style w:type="paragraph" w:customStyle="1" w:styleId="CE0B6956A28340A9A87BCB553AC860161">
    <w:name w:val="CE0B6956A28340A9A87BCB553AC860161"/>
    <w:rsid w:val="00F44040"/>
    <w:pPr>
      <w:spacing w:after="0" w:line="240" w:lineRule="auto"/>
    </w:pPr>
    <w:rPr>
      <w:rFonts w:eastAsiaTheme="minorHAnsi"/>
    </w:rPr>
  </w:style>
  <w:style w:type="paragraph" w:customStyle="1" w:styleId="34499532F32148E1BE2E39FEAB51914C1">
    <w:name w:val="34499532F32148E1BE2E39FEAB51914C1"/>
    <w:rsid w:val="00F44040"/>
    <w:pPr>
      <w:spacing w:after="0" w:line="240" w:lineRule="auto"/>
    </w:pPr>
    <w:rPr>
      <w:rFonts w:eastAsiaTheme="minorHAnsi"/>
    </w:rPr>
  </w:style>
  <w:style w:type="paragraph" w:customStyle="1" w:styleId="893D8E29A50A44E9AC3950DB68E3D5541">
    <w:name w:val="893D8E29A50A44E9AC3950DB68E3D5541"/>
    <w:rsid w:val="00F44040"/>
    <w:pPr>
      <w:spacing w:after="0" w:line="240" w:lineRule="auto"/>
      <w:contextualSpacing/>
      <w:jc w:val="center"/>
    </w:pPr>
    <w:rPr>
      <w:rFonts w:eastAsiaTheme="minorHAnsi"/>
      <w:bCs/>
      <w:color w:val="000000" w:themeColor="text1"/>
    </w:rPr>
  </w:style>
  <w:style w:type="paragraph" w:customStyle="1" w:styleId="2003037F84FC42B791EA74A817D28B4F1">
    <w:name w:val="2003037F84FC42B791EA74A817D28B4F1"/>
    <w:rsid w:val="00F44040"/>
    <w:pPr>
      <w:spacing w:after="0" w:line="240" w:lineRule="auto"/>
      <w:contextualSpacing/>
      <w:jc w:val="center"/>
    </w:pPr>
    <w:rPr>
      <w:rFonts w:eastAsiaTheme="minorHAnsi"/>
      <w:color w:val="000000" w:themeColor="text1"/>
    </w:rPr>
  </w:style>
  <w:style w:type="paragraph" w:customStyle="1" w:styleId="F4CF8C4665154B199633EAC560FC1E041">
    <w:name w:val="F4CF8C4665154B199633EAC560FC1E041"/>
    <w:rsid w:val="00F44040"/>
    <w:pPr>
      <w:spacing w:after="0" w:line="240" w:lineRule="auto"/>
      <w:contextualSpacing/>
      <w:jc w:val="center"/>
    </w:pPr>
    <w:rPr>
      <w:rFonts w:eastAsiaTheme="minorHAnsi"/>
      <w:color w:val="000000" w:themeColor="text1"/>
    </w:rPr>
  </w:style>
  <w:style w:type="paragraph" w:customStyle="1" w:styleId="AC8026DC858348EC9CE9EE9B1B7C1FEA1">
    <w:name w:val="AC8026DC858348EC9CE9EE9B1B7C1FEA1"/>
    <w:rsid w:val="00F44040"/>
    <w:pPr>
      <w:spacing w:after="0" w:line="240" w:lineRule="auto"/>
      <w:contextualSpacing/>
      <w:jc w:val="center"/>
    </w:pPr>
    <w:rPr>
      <w:rFonts w:eastAsiaTheme="minorHAnsi"/>
      <w:color w:val="000000" w:themeColor="text1"/>
    </w:rPr>
  </w:style>
  <w:style w:type="paragraph" w:customStyle="1" w:styleId="3E40A36DC82346F8BF23D6F48335BBC41">
    <w:name w:val="3E40A36DC82346F8BF23D6F48335BBC41"/>
    <w:rsid w:val="00F44040"/>
    <w:pPr>
      <w:spacing w:after="0" w:line="240" w:lineRule="auto"/>
      <w:contextualSpacing/>
      <w:jc w:val="center"/>
    </w:pPr>
    <w:rPr>
      <w:rFonts w:eastAsiaTheme="minorHAnsi"/>
      <w:color w:val="000000" w:themeColor="text1"/>
    </w:rPr>
  </w:style>
  <w:style w:type="paragraph" w:customStyle="1" w:styleId="D3589A1EFD794C7182438696042C596D1">
    <w:name w:val="D3589A1EFD794C7182438696042C596D1"/>
    <w:rsid w:val="00F44040"/>
    <w:pPr>
      <w:spacing w:after="0" w:line="240" w:lineRule="auto"/>
      <w:contextualSpacing/>
      <w:jc w:val="center"/>
    </w:pPr>
    <w:rPr>
      <w:rFonts w:eastAsiaTheme="minorHAnsi"/>
      <w:color w:val="000000" w:themeColor="text1"/>
    </w:rPr>
  </w:style>
  <w:style w:type="paragraph" w:customStyle="1" w:styleId="F80907CF64C34FD4B537E81C14AB1EB21">
    <w:name w:val="F80907CF64C34FD4B537E81C14AB1EB21"/>
    <w:rsid w:val="00F44040"/>
    <w:pPr>
      <w:spacing w:after="0" w:line="240" w:lineRule="auto"/>
      <w:contextualSpacing/>
      <w:jc w:val="center"/>
    </w:pPr>
    <w:rPr>
      <w:rFonts w:eastAsiaTheme="minorHAnsi"/>
      <w:bCs/>
      <w:color w:val="000000" w:themeColor="text1"/>
    </w:rPr>
  </w:style>
  <w:style w:type="paragraph" w:customStyle="1" w:styleId="DBD055B87AF242AFBAA5C079715CDB4C1">
    <w:name w:val="DBD055B87AF242AFBAA5C079715CDB4C1"/>
    <w:rsid w:val="00F44040"/>
    <w:pPr>
      <w:spacing w:after="0" w:line="240" w:lineRule="auto"/>
      <w:contextualSpacing/>
      <w:jc w:val="center"/>
    </w:pPr>
    <w:rPr>
      <w:rFonts w:eastAsiaTheme="minorHAnsi"/>
      <w:color w:val="000000" w:themeColor="text1"/>
    </w:rPr>
  </w:style>
  <w:style w:type="paragraph" w:customStyle="1" w:styleId="F4CCAF9F00AA4D40B131179CA8D4F2FC1">
    <w:name w:val="F4CCAF9F00AA4D40B131179CA8D4F2FC1"/>
    <w:rsid w:val="00F44040"/>
    <w:pPr>
      <w:spacing w:after="0" w:line="240" w:lineRule="auto"/>
      <w:contextualSpacing/>
      <w:jc w:val="center"/>
    </w:pPr>
    <w:rPr>
      <w:rFonts w:eastAsiaTheme="minorHAnsi"/>
      <w:color w:val="000000" w:themeColor="text1"/>
    </w:rPr>
  </w:style>
  <w:style w:type="paragraph" w:customStyle="1" w:styleId="39607A5DC9B74739BE38B640A5C855E01">
    <w:name w:val="39607A5DC9B74739BE38B640A5C855E01"/>
    <w:rsid w:val="00F44040"/>
    <w:pPr>
      <w:spacing w:after="0" w:line="240" w:lineRule="auto"/>
      <w:contextualSpacing/>
      <w:jc w:val="center"/>
    </w:pPr>
    <w:rPr>
      <w:rFonts w:eastAsiaTheme="minorHAnsi"/>
      <w:color w:val="000000" w:themeColor="text1"/>
    </w:rPr>
  </w:style>
  <w:style w:type="paragraph" w:customStyle="1" w:styleId="3734161DFBA241DEB49A89B7572971611">
    <w:name w:val="3734161DFBA241DEB49A89B7572971611"/>
    <w:rsid w:val="00F44040"/>
    <w:pPr>
      <w:spacing w:after="0" w:line="240" w:lineRule="auto"/>
      <w:contextualSpacing/>
      <w:jc w:val="center"/>
    </w:pPr>
    <w:rPr>
      <w:rFonts w:eastAsiaTheme="minorHAnsi"/>
      <w:color w:val="000000" w:themeColor="text1"/>
    </w:rPr>
  </w:style>
  <w:style w:type="paragraph" w:customStyle="1" w:styleId="EAF031F6D2C84965A16F3402F49654B71">
    <w:name w:val="EAF031F6D2C84965A16F3402F49654B71"/>
    <w:rsid w:val="00F44040"/>
    <w:pPr>
      <w:spacing w:after="0" w:line="240" w:lineRule="auto"/>
      <w:contextualSpacing/>
      <w:jc w:val="center"/>
    </w:pPr>
    <w:rPr>
      <w:rFonts w:eastAsiaTheme="minorHAnsi"/>
      <w:color w:val="000000" w:themeColor="text1"/>
    </w:rPr>
  </w:style>
  <w:style w:type="paragraph" w:customStyle="1" w:styleId="69F79E5155F942C9AA27A346ECA50E691">
    <w:name w:val="69F79E5155F942C9AA27A346ECA50E691"/>
    <w:rsid w:val="00F44040"/>
    <w:pPr>
      <w:spacing w:after="0" w:line="240" w:lineRule="auto"/>
      <w:contextualSpacing/>
      <w:jc w:val="center"/>
    </w:pPr>
    <w:rPr>
      <w:rFonts w:eastAsiaTheme="minorHAnsi"/>
      <w:bCs/>
      <w:color w:val="000000" w:themeColor="text1"/>
    </w:rPr>
  </w:style>
  <w:style w:type="paragraph" w:customStyle="1" w:styleId="93D7FB3C52C64345A3A634BE9E6BB9B41">
    <w:name w:val="93D7FB3C52C64345A3A634BE9E6BB9B41"/>
    <w:rsid w:val="00F44040"/>
    <w:pPr>
      <w:spacing w:after="0" w:line="240" w:lineRule="auto"/>
      <w:contextualSpacing/>
      <w:jc w:val="center"/>
    </w:pPr>
    <w:rPr>
      <w:rFonts w:eastAsiaTheme="minorHAnsi"/>
      <w:color w:val="000000" w:themeColor="text1"/>
    </w:rPr>
  </w:style>
  <w:style w:type="paragraph" w:customStyle="1" w:styleId="990F3E4B0DAF434EB2AF785721AA5A9E1">
    <w:name w:val="990F3E4B0DAF434EB2AF785721AA5A9E1"/>
    <w:rsid w:val="00F44040"/>
    <w:pPr>
      <w:spacing w:after="0" w:line="240" w:lineRule="auto"/>
      <w:contextualSpacing/>
      <w:jc w:val="center"/>
    </w:pPr>
    <w:rPr>
      <w:rFonts w:eastAsiaTheme="minorHAnsi"/>
      <w:color w:val="000000" w:themeColor="text1"/>
    </w:rPr>
  </w:style>
  <w:style w:type="paragraph" w:customStyle="1" w:styleId="B0953C97D56248649235EDC9BBDACE661">
    <w:name w:val="B0953C97D56248649235EDC9BBDACE661"/>
    <w:rsid w:val="00F44040"/>
    <w:pPr>
      <w:spacing w:after="0" w:line="240" w:lineRule="auto"/>
      <w:contextualSpacing/>
      <w:jc w:val="center"/>
    </w:pPr>
    <w:rPr>
      <w:rFonts w:eastAsiaTheme="minorHAnsi"/>
      <w:color w:val="000000" w:themeColor="text1"/>
    </w:rPr>
  </w:style>
  <w:style w:type="paragraph" w:customStyle="1" w:styleId="FE3C60F923FC4B009E03B193DC171EE71">
    <w:name w:val="FE3C60F923FC4B009E03B193DC171EE71"/>
    <w:rsid w:val="00F44040"/>
    <w:pPr>
      <w:spacing w:after="0" w:line="240" w:lineRule="auto"/>
      <w:contextualSpacing/>
      <w:jc w:val="center"/>
    </w:pPr>
    <w:rPr>
      <w:rFonts w:eastAsiaTheme="minorHAnsi"/>
      <w:bCs/>
      <w:color w:val="000000" w:themeColor="text1"/>
    </w:rPr>
  </w:style>
  <w:style w:type="paragraph" w:customStyle="1" w:styleId="8FA68BD84F3E490F85646B1901627DAE1">
    <w:name w:val="8FA68BD84F3E490F85646B1901627DAE1"/>
    <w:rsid w:val="00F44040"/>
    <w:pPr>
      <w:spacing w:after="0" w:line="240" w:lineRule="auto"/>
      <w:contextualSpacing/>
      <w:jc w:val="center"/>
    </w:pPr>
    <w:rPr>
      <w:rFonts w:eastAsiaTheme="minorHAnsi"/>
      <w:color w:val="000000" w:themeColor="text1"/>
    </w:rPr>
  </w:style>
  <w:style w:type="paragraph" w:customStyle="1" w:styleId="131D2D14CF494D989D982066224F665D1">
    <w:name w:val="131D2D14CF494D989D982066224F665D1"/>
    <w:rsid w:val="00F44040"/>
    <w:pPr>
      <w:spacing w:after="0" w:line="240" w:lineRule="auto"/>
      <w:contextualSpacing/>
      <w:jc w:val="center"/>
    </w:pPr>
    <w:rPr>
      <w:rFonts w:eastAsiaTheme="minorHAnsi"/>
      <w:color w:val="000000" w:themeColor="text1"/>
    </w:rPr>
  </w:style>
  <w:style w:type="paragraph" w:customStyle="1" w:styleId="A5F41A3255ED4471A486EAA8582C84D31">
    <w:name w:val="A5F41A3255ED4471A486EAA8582C84D31"/>
    <w:rsid w:val="00F44040"/>
    <w:pPr>
      <w:spacing w:after="0" w:line="240" w:lineRule="auto"/>
      <w:contextualSpacing/>
      <w:jc w:val="center"/>
    </w:pPr>
    <w:rPr>
      <w:rFonts w:eastAsiaTheme="minorHAnsi"/>
      <w:color w:val="000000" w:themeColor="text1"/>
    </w:rPr>
  </w:style>
  <w:style w:type="paragraph" w:customStyle="1" w:styleId="A76D821360844A7B984ADD11C34410161">
    <w:name w:val="A76D821360844A7B984ADD11C34410161"/>
    <w:rsid w:val="00F44040"/>
    <w:pPr>
      <w:spacing w:after="0" w:line="240" w:lineRule="auto"/>
      <w:contextualSpacing/>
      <w:jc w:val="center"/>
    </w:pPr>
    <w:rPr>
      <w:rFonts w:eastAsiaTheme="minorHAnsi"/>
      <w:bCs/>
      <w:color w:val="000000" w:themeColor="text1"/>
    </w:rPr>
  </w:style>
  <w:style w:type="paragraph" w:customStyle="1" w:styleId="06C69088D6594B2182CC69B2695F8F401">
    <w:name w:val="06C69088D6594B2182CC69B2695F8F401"/>
    <w:rsid w:val="00F44040"/>
    <w:pPr>
      <w:spacing w:after="0" w:line="240" w:lineRule="auto"/>
      <w:contextualSpacing/>
      <w:jc w:val="center"/>
    </w:pPr>
    <w:rPr>
      <w:rFonts w:eastAsiaTheme="minorHAnsi"/>
      <w:color w:val="000000" w:themeColor="text1"/>
    </w:rPr>
  </w:style>
  <w:style w:type="paragraph" w:customStyle="1" w:styleId="E64320EBECC6420DB541341880A267161">
    <w:name w:val="E64320EBECC6420DB541341880A267161"/>
    <w:rsid w:val="00F44040"/>
    <w:pPr>
      <w:spacing w:after="0" w:line="240" w:lineRule="auto"/>
      <w:contextualSpacing/>
      <w:jc w:val="center"/>
    </w:pPr>
    <w:rPr>
      <w:rFonts w:eastAsiaTheme="minorHAnsi"/>
      <w:bCs/>
      <w:color w:val="000000" w:themeColor="text1"/>
    </w:rPr>
  </w:style>
  <w:style w:type="paragraph" w:customStyle="1" w:styleId="E56EAB1801BC499F82CF665707B3AD161">
    <w:name w:val="E56EAB1801BC499F82CF665707B3AD161"/>
    <w:rsid w:val="00F44040"/>
    <w:pPr>
      <w:spacing w:after="0" w:line="240" w:lineRule="auto"/>
      <w:contextualSpacing/>
      <w:jc w:val="center"/>
    </w:pPr>
    <w:rPr>
      <w:rFonts w:eastAsiaTheme="minorHAnsi"/>
      <w:bCs/>
      <w:color w:val="000000" w:themeColor="text1"/>
    </w:rPr>
  </w:style>
  <w:style w:type="paragraph" w:customStyle="1" w:styleId="8F1E099F0E34449DA6E6F6F7526675FD1">
    <w:name w:val="8F1E099F0E34449DA6E6F6F7526675FD1"/>
    <w:rsid w:val="00F44040"/>
    <w:pPr>
      <w:spacing w:after="0" w:line="240" w:lineRule="auto"/>
      <w:contextualSpacing/>
      <w:jc w:val="center"/>
    </w:pPr>
    <w:rPr>
      <w:rFonts w:eastAsiaTheme="minorHAnsi"/>
      <w:color w:val="000000" w:themeColor="text1"/>
    </w:rPr>
  </w:style>
  <w:style w:type="paragraph" w:customStyle="1" w:styleId="A892B3F5FFA245A49520EA3F93E682A91">
    <w:name w:val="A892B3F5FFA245A49520EA3F93E682A91"/>
    <w:rsid w:val="00F44040"/>
    <w:pPr>
      <w:spacing w:after="0" w:line="240" w:lineRule="auto"/>
      <w:contextualSpacing/>
      <w:jc w:val="center"/>
    </w:pPr>
    <w:rPr>
      <w:rFonts w:eastAsiaTheme="minorHAnsi"/>
      <w:bCs/>
      <w:color w:val="000000" w:themeColor="text1"/>
    </w:rPr>
  </w:style>
  <w:style w:type="paragraph" w:customStyle="1" w:styleId="0D7F5D2AE84F4F3AB8ABF8E02C4168F11">
    <w:name w:val="0D7F5D2AE84F4F3AB8ABF8E02C4168F11"/>
    <w:rsid w:val="00F44040"/>
    <w:pPr>
      <w:spacing w:after="0" w:line="240" w:lineRule="auto"/>
      <w:contextualSpacing/>
      <w:jc w:val="center"/>
    </w:pPr>
    <w:rPr>
      <w:rFonts w:eastAsiaTheme="minorHAnsi"/>
      <w:bCs/>
      <w:color w:val="000000" w:themeColor="text1"/>
    </w:rPr>
  </w:style>
  <w:style w:type="paragraph" w:customStyle="1" w:styleId="001D4025726448BA8F6604195B5E5D2F1">
    <w:name w:val="001D4025726448BA8F6604195B5E5D2F1"/>
    <w:rsid w:val="00F44040"/>
    <w:pPr>
      <w:spacing w:after="0" w:line="240" w:lineRule="auto"/>
      <w:contextualSpacing/>
      <w:jc w:val="center"/>
    </w:pPr>
    <w:rPr>
      <w:rFonts w:eastAsiaTheme="minorHAnsi"/>
      <w:color w:val="000000" w:themeColor="text1"/>
    </w:rPr>
  </w:style>
  <w:style w:type="paragraph" w:customStyle="1" w:styleId="A151CBE61ADC4A488EC3618A3FEB908D1">
    <w:name w:val="A151CBE61ADC4A488EC3618A3FEB908D1"/>
    <w:rsid w:val="00F44040"/>
    <w:pPr>
      <w:spacing w:after="0" w:line="240" w:lineRule="auto"/>
      <w:contextualSpacing/>
      <w:jc w:val="center"/>
    </w:pPr>
    <w:rPr>
      <w:rFonts w:eastAsiaTheme="minorHAnsi"/>
      <w:bCs/>
      <w:color w:val="000000" w:themeColor="text1"/>
    </w:rPr>
  </w:style>
  <w:style w:type="paragraph" w:customStyle="1" w:styleId="21397512521D4DA29C5292C9B754D6A81">
    <w:name w:val="21397512521D4DA29C5292C9B754D6A81"/>
    <w:rsid w:val="00F44040"/>
    <w:pPr>
      <w:spacing w:after="0" w:line="240" w:lineRule="auto"/>
    </w:pPr>
    <w:rPr>
      <w:rFonts w:eastAsiaTheme="minorHAnsi"/>
    </w:rPr>
  </w:style>
  <w:style w:type="paragraph" w:customStyle="1" w:styleId="C98E3900CCE54BD0A66C74280224C9041">
    <w:name w:val="C98E3900CCE54BD0A66C74280224C9041"/>
    <w:rsid w:val="00F44040"/>
    <w:pPr>
      <w:spacing w:after="0" w:line="240" w:lineRule="auto"/>
    </w:pPr>
    <w:rPr>
      <w:rFonts w:eastAsiaTheme="minorHAnsi"/>
    </w:rPr>
  </w:style>
  <w:style w:type="paragraph" w:customStyle="1" w:styleId="3E2CED150E6246B7B87D3613F08898771">
    <w:name w:val="3E2CED150E6246B7B87D3613F08898771"/>
    <w:rsid w:val="00F44040"/>
    <w:pPr>
      <w:spacing w:after="0" w:line="240" w:lineRule="auto"/>
    </w:pPr>
    <w:rPr>
      <w:rFonts w:eastAsiaTheme="minorHAnsi"/>
    </w:rPr>
  </w:style>
  <w:style w:type="paragraph" w:customStyle="1" w:styleId="FBEE2EA64C1A417F99D5D321710869311">
    <w:name w:val="FBEE2EA64C1A417F99D5D321710869311"/>
    <w:rsid w:val="00F44040"/>
    <w:pPr>
      <w:spacing w:after="0" w:line="240" w:lineRule="auto"/>
    </w:pPr>
    <w:rPr>
      <w:rFonts w:eastAsiaTheme="minorHAnsi"/>
    </w:rPr>
  </w:style>
  <w:style w:type="paragraph" w:customStyle="1" w:styleId="5950DB34D81648B19C900D7464EDCABB1">
    <w:name w:val="5950DB34D81648B19C900D7464EDCABB1"/>
    <w:rsid w:val="00F44040"/>
    <w:pPr>
      <w:spacing w:after="0" w:line="240" w:lineRule="auto"/>
    </w:pPr>
    <w:rPr>
      <w:rFonts w:eastAsiaTheme="minorHAnsi"/>
    </w:rPr>
  </w:style>
  <w:style w:type="paragraph" w:customStyle="1" w:styleId="1E0725B492CF47FD8772C42E8126B9F91">
    <w:name w:val="1E0725B492CF47FD8772C42E8126B9F91"/>
    <w:rsid w:val="00F44040"/>
    <w:pPr>
      <w:spacing w:after="0" w:line="240" w:lineRule="auto"/>
    </w:pPr>
    <w:rPr>
      <w:rFonts w:eastAsiaTheme="minorHAnsi"/>
    </w:rPr>
  </w:style>
  <w:style w:type="paragraph" w:customStyle="1" w:styleId="F8B2B147ACB94D04AE6055400BF35D151">
    <w:name w:val="F8B2B147ACB94D04AE6055400BF35D151"/>
    <w:rsid w:val="00F44040"/>
    <w:pPr>
      <w:spacing w:after="0" w:line="240" w:lineRule="auto"/>
    </w:pPr>
    <w:rPr>
      <w:rFonts w:eastAsiaTheme="minorHAnsi"/>
    </w:rPr>
  </w:style>
  <w:style w:type="paragraph" w:customStyle="1" w:styleId="5482544B38E84C7A9674C6D2A05A109F1">
    <w:name w:val="5482544B38E84C7A9674C6D2A05A109F1"/>
    <w:rsid w:val="00F44040"/>
    <w:pPr>
      <w:spacing w:after="0" w:line="240" w:lineRule="auto"/>
    </w:pPr>
    <w:rPr>
      <w:rFonts w:eastAsiaTheme="minorHAnsi"/>
    </w:rPr>
  </w:style>
  <w:style w:type="paragraph" w:customStyle="1" w:styleId="00D62A0FF7A743DF8EBF53AB4C23CA5D1">
    <w:name w:val="00D62A0FF7A743DF8EBF53AB4C23CA5D1"/>
    <w:rsid w:val="00F44040"/>
    <w:pPr>
      <w:spacing w:after="0" w:line="240" w:lineRule="auto"/>
    </w:pPr>
    <w:rPr>
      <w:rFonts w:eastAsiaTheme="minorHAnsi"/>
    </w:rPr>
  </w:style>
  <w:style w:type="paragraph" w:customStyle="1" w:styleId="A4AC8117EA754A83A8C5B148CB6B848F1">
    <w:name w:val="A4AC8117EA754A83A8C5B148CB6B848F1"/>
    <w:rsid w:val="00F44040"/>
    <w:pPr>
      <w:spacing w:after="0" w:line="240" w:lineRule="auto"/>
    </w:pPr>
    <w:rPr>
      <w:rFonts w:eastAsiaTheme="minorHAnsi"/>
    </w:rPr>
  </w:style>
  <w:style w:type="paragraph" w:customStyle="1" w:styleId="F4E36D650EB545A29554A025DF9E78791">
    <w:name w:val="F4E36D650EB545A29554A025DF9E78791"/>
    <w:rsid w:val="00F44040"/>
    <w:pPr>
      <w:spacing w:after="80" w:line="240" w:lineRule="auto"/>
      <w:ind w:left="1008"/>
    </w:pPr>
    <w:rPr>
      <w:rFonts w:eastAsiaTheme="minorHAnsi"/>
    </w:rPr>
  </w:style>
  <w:style w:type="paragraph" w:customStyle="1" w:styleId="2013B5F71679482C92B00CB8A15397C81">
    <w:name w:val="2013B5F71679482C92B00CB8A15397C81"/>
    <w:rsid w:val="00F44040"/>
    <w:pPr>
      <w:spacing w:after="80" w:line="240" w:lineRule="auto"/>
      <w:ind w:left="720"/>
    </w:pPr>
    <w:rPr>
      <w:rFonts w:eastAsiaTheme="minorHAnsi"/>
    </w:rPr>
  </w:style>
  <w:style w:type="paragraph" w:customStyle="1" w:styleId="B7B810A2AB5A4CCBA8A9242FD7E13CEC1">
    <w:name w:val="B7B810A2AB5A4CCBA8A9242FD7E13CEC1"/>
    <w:rsid w:val="00F44040"/>
    <w:pPr>
      <w:spacing w:after="80" w:line="240" w:lineRule="auto"/>
      <w:ind w:left="720"/>
    </w:pPr>
    <w:rPr>
      <w:rFonts w:eastAsiaTheme="minorHAnsi"/>
    </w:rPr>
  </w:style>
  <w:style w:type="paragraph" w:customStyle="1" w:styleId="862F1F3C24E4439192CAC7B380CB93AD1">
    <w:name w:val="862F1F3C24E4439192CAC7B380CB93AD1"/>
    <w:rsid w:val="00F44040"/>
    <w:pPr>
      <w:spacing w:after="80" w:line="240" w:lineRule="auto"/>
      <w:ind w:left="720"/>
    </w:pPr>
    <w:rPr>
      <w:rFonts w:eastAsiaTheme="minorHAnsi"/>
    </w:rPr>
  </w:style>
  <w:style w:type="paragraph" w:customStyle="1" w:styleId="003B271B2BEB4BC79A8C189AA853D2E21">
    <w:name w:val="003B271B2BEB4BC79A8C189AA853D2E21"/>
    <w:rsid w:val="00F44040"/>
    <w:pPr>
      <w:spacing w:after="80" w:line="240" w:lineRule="auto"/>
      <w:ind w:left="720"/>
    </w:pPr>
    <w:rPr>
      <w:rFonts w:eastAsiaTheme="minorHAnsi"/>
    </w:rPr>
  </w:style>
  <w:style w:type="paragraph" w:customStyle="1" w:styleId="7D908BDB8C2243A2B44D6528073621921">
    <w:name w:val="7D908BDB8C2243A2B44D6528073621921"/>
    <w:rsid w:val="00F44040"/>
    <w:pPr>
      <w:spacing w:after="80" w:line="240" w:lineRule="auto"/>
      <w:ind w:left="720"/>
    </w:pPr>
    <w:rPr>
      <w:rFonts w:eastAsiaTheme="minorHAnsi"/>
    </w:rPr>
  </w:style>
  <w:style w:type="paragraph" w:customStyle="1" w:styleId="B09F898DB3A14067977B47A03F844ABD1">
    <w:name w:val="B09F898DB3A14067977B47A03F844ABD1"/>
    <w:rsid w:val="00F44040"/>
    <w:pPr>
      <w:spacing w:after="80" w:line="240" w:lineRule="auto"/>
      <w:ind w:left="720"/>
    </w:pPr>
    <w:rPr>
      <w:rFonts w:eastAsiaTheme="minorHAnsi"/>
    </w:rPr>
  </w:style>
  <w:style w:type="paragraph" w:customStyle="1" w:styleId="8686A8C6F2C84017AED141131B5103011">
    <w:name w:val="8686A8C6F2C84017AED141131B5103011"/>
    <w:rsid w:val="00F44040"/>
    <w:pPr>
      <w:spacing w:after="80" w:line="240" w:lineRule="auto"/>
      <w:ind w:left="720"/>
    </w:pPr>
    <w:rPr>
      <w:rFonts w:eastAsiaTheme="minorHAnsi"/>
    </w:rPr>
  </w:style>
  <w:style w:type="paragraph" w:customStyle="1" w:styleId="804BC0D9F13142F7BC1F86DA16971FE71">
    <w:name w:val="804BC0D9F13142F7BC1F86DA16971FE71"/>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1">
    <w:name w:val="474C6F2ECBCE4D2F86C56566836DBF691"/>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D7442D76A9EB4C7E9868FF187E8B5A63">
    <w:name w:val="D7442D76A9EB4C7E9868FF187E8B5A63"/>
    <w:rsid w:val="00F44040"/>
  </w:style>
  <w:style w:type="paragraph" w:customStyle="1" w:styleId="6EAD09F308D0403092CBF7C09907DDC6">
    <w:name w:val="6EAD09F308D0403092CBF7C09907DDC6"/>
    <w:rsid w:val="00F44040"/>
  </w:style>
  <w:style w:type="paragraph" w:customStyle="1" w:styleId="19811CB6944942599718727BCC9C646E">
    <w:name w:val="19811CB6944942599718727BCC9C646E"/>
    <w:rsid w:val="00F44040"/>
  </w:style>
  <w:style w:type="paragraph" w:customStyle="1" w:styleId="DFFF8C35B9F9459AA27AA14B280F14BC">
    <w:name w:val="DFFF8C35B9F9459AA27AA14B280F14BC"/>
    <w:rsid w:val="00F44040"/>
  </w:style>
  <w:style w:type="paragraph" w:customStyle="1" w:styleId="6E159D5D072240B78BE621B3A4B4E1CC">
    <w:name w:val="6E159D5D072240B78BE621B3A4B4E1CC"/>
    <w:rsid w:val="00F44040"/>
  </w:style>
  <w:style w:type="paragraph" w:customStyle="1" w:styleId="51A6F37C06A34A57A526B181B7C24392">
    <w:name w:val="51A6F37C06A34A57A526B181B7C24392"/>
    <w:rsid w:val="00F44040"/>
  </w:style>
  <w:style w:type="paragraph" w:customStyle="1" w:styleId="D6C77783642A4285BF519E5B2ADC52F7">
    <w:name w:val="D6C77783642A4285BF519E5B2ADC52F7"/>
    <w:rsid w:val="00F44040"/>
  </w:style>
  <w:style w:type="paragraph" w:customStyle="1" w:styleId="2591AF12F5564455B5DF8A820AA6E3B5">
    <w:name w:val="2591AF12F5564455B5DF8A820AA6E3B5"/>
    <w:rsid w:val="00F44040"/>
  </w:style>
  <w:style w:type="paragraph" w:customStyle="1" w:styleId="AC57D36E399D435FADEEEF77657BA379">
    <w:name w:val="AC57D36E399D435FADEEEF77657BA379"/>
    <w:rsid w:val="00F44040"/>
  </w:style>
  <w:style w:type="paragraph" w:customStyle="1" w:styleId="3A7CD086E4854ADA9B4D6C80D19F8184">
    <w:name w:val="3A7CD086E4854ADA9B4D6C80D19F8184"/>
    <w:rsid w:val="00F44040"/>
  </w:style>
  <w:style w:type="paragraph" w:customStyle="1" w:styleId="DD70663DB3614372A1C476840423CDD2">
    <w:name w:val="DD70663DB3614372A1C476840423CDD2"/>
    <w:rsid w:val="00F44040"/>
  </w:style>
  <w:style w:type="paragraph" w:customStyle="1" w:styleId="855EF293CE59402DA03B5CE7315CACDA">
    <w:name w:val="855EF293CE59402DA03B5CE7315CACDA"/>
    <w:rsid w:val="00F44040"/>
  </w:style>
  <w:style w:type="paragraph" w:customStyle="1" w:styleId="786192BA8DC34C0C91548B9ED0D2163C">
    <w:name w:val="786192BA8DC34C0C91548B9ED0D2163C"/>
    <w:rsid w:val="00F44040"/>
  </w:style>
  <w:style w:type="paragraph" w:customStyle="1" w:styleId="4729C49DFA1E4DABA6DBEBFE930C777B">
    <w:name w:val="4729C49DFA1E4DABA6DBEBFE930C777B"/>
    <w:rsid w:val="00F44040"/>
  </w:style>
  <w:style w:type="paragraph" w:customStyle="1" w:styleId="65518B7D0D1D495ABA1756C1C5630FA8">
    <w:name w:val="65518B7D0D1D495ABA1756C1C5630FA8"/>
    <w:rsid w:val="00F44040"/>
  </w:style>
  <w:style w:type="paragraph" w:customStyle="1" w:styleId="791EA56D2A7C45C2AE2D370FE2D32325">
    <w:name w:val="791EA56D2A7C45C2AE2D370FE2D32325"/>
    <w:rsid w:val="00F44040"/>
  </w:style>
  <w:style w:type="paragraph" w:customStyle="1" w:styleId="8DA29B21AEEE4CD2AFAD83A0C83B35EE">
    <w:name w:val="8DA29B21AEEE4CD2AFAD83A0C83B35EE"/>
    <w:rsid w:val="00F44040"/>
  </w:style>
  <w:style w:type="paragraph" w:customStyle="1" w:styleId="8E87F918BE9C4DDFB5DEE8F6D313B22B">
    <w:name w:val="8E87F918BE9C4DDFB5DEE8F6D313B22B"/>
    <w:rsid w:val="00F44040"/>
  </w:style>
  <w:style w:type="paragraph" w:customStyle="1" w:styleId="4A5D18B9597B4E1182C2F83AAD9AEC19">
    <w:name w:val="4A5D18B9597B4E1182C2F83AAD9AEC19"/>
    <w:rsid w:val="00F44040"/>
  </w:style>
  <w:style w:type="paragraph" w:customStyle="1" w:styleId="FB230BE10F2A457C876BA53BF9E087C0">
    <w:name w:val="FB230BE10F2A457C876BA53BF9E087C0"/>
    <w:rsid w:val="00F44040"/>
  </w:style>
  <w:style w:type="paragraph" w:customStyle="1" w:styleId="C2F06E26796E4F02B30B7E1B736B5DD6">
    <w:name w:val="C2F06E26796E4F02B30B7E1B736B5DD6"/>
    <w:rsid w:val="00F44040"/>
  </w:style>
  <w:style w:type="paragraph" w:customStyle="1" w:styleId="1D12615541DB43ABA4A8B8E15ED5E9C2">
    <w:name w:val="1D12615541DB43ABA4A8B8E15ED5E9C2"/>
    <w:rsid w:val="00F44040"/>
  </w:style>
  <w:style w:type="paragraph" w:customStyle="1" w:styleId="C375E15070A04E49912BE79F0D3B577A">
    <w:name w:val="C375E15070A04E49912BE79F0D3B577A"/>
    <w:rsid w:val="00F44040"/>
  </w:style>
  <w:style w:type="paragraph" w:customStyle="1" w:styleId="6302739A57FA48019E1FA18F8F19E174">
    <w:name w:val="6302739A57FA48019E1FA18F8F19E174"/>
    <w:rsid w:val="00F44040"/>
  </w:style>
  <w:style w:type="paragraph" w:customStyle="1" w:styleId="3DAA91F33BD447AAA3C0A4E3CFC22DEB">
    <w:name w:val="3DAA91F33BD447AAA3C0A4E3CFC22DEB"/>
    <w:rsid w:val="00F44040"/>
  </w:style>
  <w:style w:type="paragraph" w:customStyle="1" w:styleId="4329D74D129A46748A4DF76425320FC6">
    <w:name w:val="4329D74D129A46748A4DF76425320FC6"/>
    <w:rsid w:val="00F44040"/>
  </w:style>
  <w:style w:type="paragraph" w:customStyle="1" w:styleId="3BE7F77FD1FD4A68BCC4AC2F2B8D8CCA">
    <w:name w:val="3BE7F77FD1FD4A68BCC4AC2F2B8D8CCA"/>
    <w:rsid w:val="00F44040"/>
  </w:style>
  <w:style w:type="paragraph" w:customStyle="1" w:styleId="EDD3BE451E5347B2A323FA81E1A85214">
    <w:name w:val="EDD3BE451E5347B2A323FA81E1A85214"/>
    <w:rsid w:val="00F44040"/>
  </w:style>
  <w:style w:type="paragraph" w:customStyle="1" w:styleId="60DD937A8EEA4046B9BE0B2D265C8EE7">
    <w:name w:val="60DD937A8EEA4046B9BE0B2D265C8EE7"/>
    <w:rsid w:val="00F44040"/>
  </w:style>
  <w:style w:type="paragraph" w:customStyle="1" w:styleId="9D2BA052DF1F4B27A6F04DA23AE44A08">
    <w:name w:val="9D2BA052DF1F4B27A6F04DA23AE44A08"/>
    <w:rsid w:val="00F44040"/>
  </w:style>
  <w:style w:type="paragraph" w:customStyle="1" w:styleId="BCC8893F6D674615B97511EB013AA7A8">
    <w:name w:val="BCC8893F6D674615B97511EB013AA7A8"/>
    <w:rsid w:val="00F44040"/>
  </w:style>
  <w:style w:type="paragraph" w:customStyle="1" w:styleId="422606DDD3744E4FAD1F609486CBCB2D">
    <w:name w:val="422606DDD3744E4FAD1F609486CBCB2D"/>
    <w:rsid w:val="00F44040"/>
  </w:style>
  <w:style w:type="paragraph" w:customStyle="1" w:styleId="2F46BC241EF448BDA614C1E6C30AE77B">
    <w:name w:val="2F46BC241EF448BDA614C1E6C30AE77B"/>
    <w:rsid w:val="00F44040"/>
  </w:style>
  <w:style w:type="paragraph" w:customStyle="1" w:styleId="15202EC75ED0439D9CD84FC0303A7C0A">
    <w:name w:val="15202EC75ED0439D9CD84FC0303A7C0A"/>
    <w:rsid w:val="00F44040"/>
  </w:style>
  <w:style w:type="paragraph" w:customStyle="1" w:styleId="C579F17AEC414FBBAA5B4300751F9CCF">
    <w:name w:val="C579F17AEC414FBBAA5B4300751F9CCF"/>
    <w:rsid w:val="00F44040"/>
  </w:style>
  <w:style w:type="paragraph" w:customStyle="1" w:styleId="BAF6F42366E04A3B867243763D9ECFC3">
    <w:name w:val="BAF6F42366E04A3B867243763D9ECFC3"/>
    <w:rsid w:val="00F44040"/>
  </w:style>
  <w:style w:type="paragraph" w:customStyle="1" w:styleId="5730B68F773F4C79BBA258947621187A">
    <w:name w:val="5730B68F773F4C79BBA258947621187A"/>
    <w:rsid w:val="00F44040"/>
  </w:style>
  <w:style w:type="paragraph" w:customStyle="1" w:styleId="2B24BC464D524189B51CF42F0887BA5D">
    <w:name w:val="2B24BC464D524189B51CF42F0887BA5D"/>
    <w:rsid w:val="00F44040"/>
  </w:style>
  <w:style w:type="paragraph" w:customStyle="1" w:styleId="CB4D23DD44EC496AA5FB06345DECC804">
    <w:name w:val="CB4D23DD44EC496AA5FB06345DECC804"/>
    <w:rsid w:val="00F44040"/>
  </w:style>
  <w:style w:type="paragraph" w:customStyle="1" w:styleId="00BF978087394A899AA38F2903CA4F29">
    <w:name w:val="00BF978087394A899AA38F2903CA4F29"/>
    <w:rsid w:val="00F44040"/>
  </w:style>
  <w:style w:type="paragraph" w:customStyle="1" w:styleId="7D2C58AB2F334668BFB2A2D998E4D9AB">
    <w:name w:val="7D2C58AB2F334668BFB2A2D998E4D9AB"/>
    <w:rsid w:val="00F44040"/>
  </w:style>
  <w:style w:type="paragraph" w:customStyle="1" w:styleId="76BE4B5FB7FC49AB947581ED189E130C">
    <w:name w:val="76BE4B5FB7FC49AB947581ED189E130C"/>
    <w:rsid w:val="00F44040"/>
  </w:style>
  <w:style w:type="paragraph" w:customStyle="1" w:styleId="16FDD69EABE145249B1F4F3C076F7E8E">
    <w:name w:val="16FDD69EABE145249B1F4F3C076F7E8E"/>
    <w:rsid w:val="00F44040"/>
  </w:style>
  <w:style w:type="paragraph" w:customStyle="1" w:styleId="B8139167733449108A8D60B2AA5723A1">
    <w:name w:val="B8139167733449108A8D60B2AA5723A1"/>
    <w:rsid w:val="00F44040"/>
  </w:style>
  <w:style w:type="paragraph" w:customStyle="1" w:styleId="FF5BFF861ADE414F9BB9FC6447D016C3">
    <w:name w:val="FF5BFF861ADE414F9BB9FC6447D016C3"/>
    <w:rsid w:val="00F44040"/>
  </w:style>
  <w:style w:type="paragraph" w:customStyle="1" w:styleId="E0C1D37FE30C4289914228664FBDE7F2">
    <w:name w:val="E0C1D37FE30C4289914228664FBDE7F2"/>
    <w:rsid w:val="00F44040"/>
  </w:style>
  <w:style w:type="paragraph" w:customStyle="1" w:styleId="6C00DC02217A488195EA00384C8F6D96">
    <w:name w:val="6C00DC02217A488195EA00384C8F6D96"/>
    <w:rsid w:val="00F44040"/>
  </w:style>
  <w:style w:type="paragraph" w:customStyle="1" w:styleId="447A7AB4A0154AB3A0E4CA50EEDB3D75">
    <w:name w:val="447A7AB4A0154AB3A0E4CA50EEDB3D75"/>
    <w:rsid w:val="00F44040"/>
  </w:style>
  <w:style w:type="paragraph" w:customStyle="1" w:styleId="E9EB9B39EE7A4493B86B56A2FB2490B7">
    <w:name w:val="E9EB9B39EE7A4493B86B56A2FB2490B7"/>
    <w:rsid w:val="00F44040"/>
  </w:style>
  <w:style w:type="paragraph" w:customStyle="1" w:styleId="5DD0A28B89A545FF99041BBEF64C83F5">
    <w:name w:val="5DD0A28B89A545FF99041BBEF64C83F5"/>
    <w:rsid w:val="00F44040"/>
  </w:style>
  <w:style w:type="paragraph" w:customStyle="1" w:styleId="1AC90D60568B494486BB5784FCEB0C8A">
    <w:name w:val="1AC90D60568B494486BB5784FCEB0C8A"/>
    <w:rsid w:val="00F44040"/>
  </w:style>
  <w:style w:type="paragraph" w:customStyle="1" w:styleId="15A3959D4CF44D73B3A9A9AF78FDB8EB">
    <w:name w:val="15A3959D4CF44D73B3A9A9AF78FDB8EB"/>
    <w:rsid w:val="00F44040"/>
  </w:style>
  <w:style w:type="paragraph" w:customStyle="1" w:styleId="F41514FE58A94C89A818DDBEBEB0BBA8">
    <w:name w:val="F41514FE58A94C89A818DDBEBEB0BBA8"/>
    <w:rsid w:val="00F44040"/>
  </w:style>
  <w:style w:type="paragraph" w:customStyle="1" w:styleId="BE58E61DCED6460F989660DDE20D49BA">
    <w:name w:val="BE58E61DCED6460F989660DDE20D49BA"/>
    <w:rsid w:val="00F44040"/>
  </w:style>
  <w:style w:type="paragraph" w:customStyle="1" w:styleId="613C4BA333C04C19B9136807CE123802">
    <w:name w:val="613C4BA333C04C19B9136807CE123802"/>
    <w:rsid w:val="00F44040"/>
  </w:style>
  <w:style w:type="paragraph" w:customStyle="1" w:styleId="9EB35968A9B5486F9B6D856A27531805">
    <w:name w:val="9EB35968A9B5486F9B6D856A27531805"/>
    <w:rsid w:val="00F44040"/>
  </w:style>
  <w:style w:type="paragraph" w:customStyle="1" w:styleId="D0DA7F7E59624B20A3147F06D69F17FC">
    <w:name w:val="D0DA7F7E59624B20A3147F06D69F17FC"/>
    <w:rsid w:val="00F44040"/>
  </w:style>
  <w:style w:type="paragraph" w:customStyle="1" w:styleId="27AD3A16E25146A2850EFC442502DD9F">
    <w:name w:val="27AD3A16E25146A2850EFC442502DD9F"/>
    <w:rsid w:val="00F44040"/>
  </w:style>
  <w:style w:type="paragraph" w:customStyle="1" w:styleId="4F23EB10B56D49F9AF1BB616876C1619">
    <w:name w:val="4F23EB10B56D49F9AF1BB616876C1619"/>
    <w:rsid w:val="00F44040"/>
  </w:style>
  <w:style w:type="paragraph" w:customStyle="1" w:styleId="7042B200614646ACB2B45F7E28571783">
    <w:name w:val="7042B200614646ACB2B45F7E28571783"/>
    <w:rsid w:val="00F44040"/>
  </w:style>
  <w:style w:type="paragraph" w:customStyle="1" w:styleId="01CDA5B637004F06B6A6D1443BDA29E3">
    <w:name w:val="01CDA5B637004F06B6A6D1443BDA29E3"/>
    <w:rsid w:val="00F44040"/>
  </w:style>
  <w:style w:type="paragraph" w:customStyle="1" w:styleId="763AF4B1ACB24D20A090158E1B4D79A9">
    <w:name w:val="763AF4B1ACB24D20A090158E1B4D79A9"/>
    <w:rsid w:val="00F44040"/>
  </w:style>
  <w:style w:type="paragraph" w:customStyle="1" w:styleId="6A1F479C235F407581829CD732792951">
    <w:name w:val="6A1F479C235F407581829CD732792951"/>
    <w:rsid w:val="00F44040"/>
  </w:style>
  <w:style w:type="paragraph" w:customStyle="1" w:styleId="A1A3D629CD894C8CA524219F8A4B95A4">
    <w:name w:val="A1A3D629CD894C8CA524219F8A4B95A4"/>
    <w:rsid w:val="00F44040"/>
  </w:style>
  <w:style w:type="paragraph" w:customStyle="1" w:styleId="49524923270742928074BD5B1F748E5C">
    <w:name w:val="49524923270742928074BD5B1F748E5C"/>
    <w:rsid w:val="00F44040"/>
  </w:style>
  <w:style w:type="paragraph" w:customStyle="1" w:styleId="CA25C24F29674EFCB99DD6C5A2A1C970">
    <w:name w:val="CA25C24F29674EFCB99DD6C5A2A1C970"/>
    <w:rsid w:val="00F44040"/>
  </w:style>
  <w:style w:type="paragraph" w:customStyle="1" w:styleId="025D6882987D4999816431C3C30B1B8E">
    <w:name w:val="025D6882987D4999816431C3C30B1B8E"/>
    <w:rsid w:val="00F44040"/>
  </w:style>
  <w:style w:type="paragraph" w:customStyle="1" w:styleId="3E33DD0E406E4176A6F4F02F05BCDC4A">
    <w:name w:val="3E33DD0E406E4176A6F4F02F05BCDC4A"/>
    <w:rsid w:val="00F44040"/>
  </w:style>
  <w:style w:type="paragraph" w:customStyle="1" w:styleId="C576F404A23F4D7B9C2936F95516D2A9">
    <w:name w:val="C576F404A23F4D7B9C2936F95516D2A9"/>
    <w:rsid w:val="00F44040"/>
  </w:style>
  <w:style w:type="paragraph" w:customStyle="1" w:styleId="D1DDEB0573704FEF8EA1372457CB0AE6">
    <w:name w:val="D1DDEB0573704FEF8EA1372457CB0AE6"/>
    <w:rsid w:val="00F44040"/>
  </w:style>
  <w:style w:type="paragraph" w:customStyle="1" w:styleId="65357464C58247789C74C9A8E55DBB44">
    <w:name w:val="65357464C58247789C74C9A8E55DBB44"/>
    <w:rsid w:val="00F44040"/>
  </w:style>
  <w:style w:type="paragraph" w:customStyle="1" w:styleId="0C589B8A1E9B48B495608EE7752A4DA8">
    <w:name w:val="0C589B8A1E9B48B495608EE7752A4DA8"/>
    <w:rsid w:val="00F44040"/>
  </w:style>
  <w:style w:type="paragraph" w:customStyle="1" w:styleId="4A14CBD44D184D6383E9592736173C24">
    <w:name w:val="4A14CBD44D184D6383E9592736173C24"/>
    <w:rsid w:val="00F44040"/>
  </w:style>
  <w:style w:type="paragraph" w:customStyle="1" w:styleId="768A1A2A84F44DF9B012FC4BF63D2991">
    <w:name w:val="768A1A2A84F44DF9B012FC4BF63D2991"/>
    <w:rsid w:val="00F44040"/>
  </w:style>
  <w:style w:type="paragraph" w:customStyle="1" w:styleId="77C1668408F74DF088512F1FAA2C5963">
    <w:name w:val="77C1668408F74DF088512F1FAA2C5963"/>
    <w:rsid w:val="00F44040"/>
  </w:style>
  <w:style w:type="paragraph" w:customStyle="1" w:styleId="C80D49FDFA0B4E019E142D20FADB19ED">
    <w:name w:val="C80D49FDFA0B4E019E142D20FADB19ED"/>
    <w:rsid w:val="00F44040"/>
  </w:style>
  <w:style w:type="paragraph" w:customStyle="1" w:styleId="85D61C76F7CA474583A51EB2F1B86A51">
    <w:name w:val="85D61C76F7CA474583A51EB2F1B86A51"/>
    <w:rsid w:val="00F44040"/>
  </w:style>
  <w:style w:type="paragraph" w:customStyle="1" w:styleId="2ECF3E0F8DF34486B30459AFFA339FE2">
    <w:name w:val="2ECF3E0F8DF34486B30459AFFA339FE2"/>
    <w:rsid w:val="00F44040"/>
  </w:style>
  <w:style w:type="paragraph" w:customStyle="1" w:styleId="3806222C1B494DCE8CAC4A3FF1D9136B">
    <w:name w:val="3806222C1B494DCE8CAC4A3FF1D9136B"/>
    <w:rsid w:val="00F44040"/>
  </w:style>
  <w:style w:type="paragraph" w:customStyle="1" w:styleId="6493B68ADB5E4014A38449139F4E1636">
    <w:name w:val="6493B68ADB5E4014A38449139F4E1636"/>
    <w:rsid w:val="00F44040"/>
  </w:style>
  <w:style w:type="paragraph" w:customStyle="1" w:styleId="F1A69F1DEE6446D09FFF5CB05175B07B">
    <w:name w:val="F1A69F1DEE6446D09FFF5CB05175B07B"/>
    <w:rsid w:val="00F44040"/>
  </w:style>
  <w:style w:type="paragraph" w:customStyle="1" w:styleId="B20F944CCDDD4D018712F2A8AEE9CB95">
    <w:name w:val="B20F944CCDDD4D018712F2A8AEE9CB95"/>
    <w:rsid w:val="00F44040"/>
  </w:style>
  <w:style w:type="paragraph" w:customStyle="1" w:styleId="A9C75C4E2B4B4BAB8B2999E8513EBE8C">
    <w:name w:val="A9C75C4E2B4B4BAB8B2999E8513EBE8C"/>
    <w:rsid w:val="00F44040"/>
  </w:style>
  <w:style w:type="paragraph" w:customStyle="1" w:styleId="B19A86E4127F40D4A02B73BB8549CE5D">
    <w:name w:val="B19A86E4127F40D4A02B73BB8549CE5D"/>
    <w:rsid w:val="00F44040"/>
  </w:style>
  <w:style w:type="paragraph" w:customStyle="1" w:styleId="F499BF4EA0F44D05AD923A449CBE960E">
    <w:name w:val="F499BF4EA0F44D05AD923A449CBE960E"/>
    <w:rsid w:val="00F44040"/>
  </w:style>
  <w:style w:type="paragraph" w:customStyle="1" w:styleId="6F47B590260642C79391ED2D6FD5575D">
    <w:name w:val="6F47B590260642C79391ED2D6FD5575D"/>
    <w:rsid w:val="00F44040"/>
  </w:style>
  <w:style w:type="paragraph" w:customStyle="1" w:styleId="37E4662D4E5B421D9CF716AF19EFC664">
    <w:name w:val="37E4662D4E5B421D9CF716AF19EFC664"/>
    <w:rsid w:val="00F44040"/>
  </w:style>
  <w:style w:type="paragraph" w:customStyle="1" w:styleId="459F398AFFF343C4AED44D72B19EAF10">
    <w:name w:val="459F398AFFF343C4AED44D72B19EAF10"/>
    <w:rsid w:val="00F44040"/>
  </w:style>
  <w:style w:type="paragraph" w:customStyle="1" w:styleId="CB7C0D504A254518A5C28CAC78585DCA">
    <w:name w:val="CB7C0D504A254518A5C28CAC78585DCA"/>
    <w:rsid w:val="00F44040"/>
  </w:style>
  <w:style w:type="paragraph" w:customStyle="1" w:styleId="B633C334CC114EDF87960955D48E67B8">
    <w:name w:val="B633C334CC114EDF87960955D48E67B8"/>
    <w:rsid w:val="00F44040"/>
  </w:style>
  <w:style w:type="paragraph" w:customStyle="1" w:styleId="255E336E6D524094B52AE4EB0242367A">
    <w:name w:val="255E336E6D524094B52AE4EB0242367A"/>
    <w:rsid w:val="00F44040"/>
  </w:style>
  <w:style w:type="paragraph" w:customStyle="1" w:styleId="2017175EFCF8402D95C5AEE5FC74E8F4">
    <w:name w:val="2017175EFCF8402D95C5AEE5FC74E8F4"/>
    <w:rsid w:val="00F44040"/>
  </w:style>
  <w:style w:type="paragraph" w:customStyle="1" w:styleId="548E0CB299254B788C58837AC8CDF5F4">
    <w:name w:val="548E0CB299254B788C58837AC8CDF5F4"/>
    <w:rsid w:val="00F44040"/>
  </w:style>
  <w:style w:type="paragraph" w:customStyle="1" w:styleId="BCE478544BEB4F5982F4C19661C91393">
    <w:name w:val="BCE478544BEB4F5982F4C19661C91393"/>
    <w:rsid w:val="00F44040"/>
  </w:style>
  <w:style w:type="paragraph" w:customStyle="1" w:styleId="4DD885F2FA724F28AC26902F5F744054">
    <w:name w:val="4DD885F2FA724F28AC26902F5F744054"/>
    <w:rsid w:val="00F44040"/>
  </w:style>
  <w:style w:type="paragraph" w:customStyle="1" w:styleId="23B87D1F84C74E0ABBD99981F5B72750">
    <w:name w:val="23B87D1F84C74E0ABBD99981F5B72750"/>
    <w:rsid w:val="00F44040"/>
  </w:style>
  <w:style w:type="paragraph" w:customStyle="1" w:styleId="FEE42B2499CF404CA23F4A3B0D476398">
    <w:name w:val="FEE42B2499CF404CA23F4A3B0D476398"/>
    <w:rsid w:val="00F44040"/>
  </w:style>
  <w:style w:type="paragraph" w:customStyle="1" w:styleId="36DD3EB618794B6E82119CB54F479438">
    <w:name w:val="36DD3EB618794B6E82119CB54F479438"/>
    <w:rsid w:val="00F44040"/>
  </w:style>
  <w:style w:type="paragraph" w:customStyle="1" w:styleId="41709F27124646EA97A9BE39DBEAE4F5">
    <w:name w:val="41709F27124646EA97A9BE39DBEAE4F5"/>
    <w:rsid w:val="00F44040"/>
  </w:style>
  <w:style w:type="paragraph" w:customStyle="1" w:styleId="3AA85A9BFE76482AB82ED56E5985AF42">
    <w:name w:val="3AA85A9BFE76482AB82ED56E5985AF42"/>
    <w:rsid w:val="00F44040"/>
  </w:style>
  <w:style w:type="paragraph" w:customStyle="1" w:styleId="81033F46C1D64C0AB66ABB0A96AD49E2">
    <w:name w:val="81033F46C1D64C0AB66ABB0A96AD49E2"/>
    <w:rsid w:val="00F44040"/>
  </w:style>
  <w:style w:type="paragraph" w:customStyle="1" w:styleId="EAD8F51BA651401A8DA7E535A4EA4DB1">
    <w:name w:val="EAD8F51BA651401A8DA7E535A4EA4DB1"/>
    <w:rsid w:val="00F44040"/>
  </w:style>
  <w:style w:type="paragraph" w:customStyle="1" w:styleId="80501F569B3C422DB41F864CE4BFC45E">
    <w:name w:val="80501F569B3C422DB41F864CE4BFC45E"/>
    <w:rsid w:val="00F44040"/>
  </w:style>
  <w:style w:type="paragraph" w:customStyle="1" w:styleId="0F089147423247C0851BD14682E713F6">
    <w:name w:val="0F089147423247C0851BD14682E713F6"/>
    <w:rsid w:val="00F44040"/>
  </w:style>
  <w:style w:type="paragraph" w:customStyle="1" w:styleId="EBB13FC9671747B4B9C5FF401AF47E82">
    <w:name w:val="EBB13FC9671747B4B9C5FF401AF47E82"/>
    <w:rsid w:val="00F44040"/>
  </w:style>
  <w:style w:type="paragraph" w:customStyle="1" w:styleId="02B1DD71EDA14908BC7D57642F00D9FF">
    <w:name w:val="02B1DD71EDA14908BC7D57642F00D9FF"/>
    <w:rsid w:val="00F44040"/>
  </w:style>
  <w:style w:type="paragraph" w:customStyle="1" w:styleId="E5BA9756645C4D48B5525AD8DA046FF5">
    <w:name w:val="E5BA9756645C4D48B5525AD8DA046FF5"/>
    <w:rsid w:val="00F44040"/>
  </w:style>
  <w:style w:type="paragraph" w:customStyle="1" w:styleId="096CC7E4DA7A48A3B4FFE814C18DB3A5">
    <w:name w:val="096CC7E4DA7A48A3B4FFE814C18DB3A5"/>
    <w:rsid w:val="00F44040"/>
  </w:style>
  <w:style w:type="paragraph" w:customStyle="1" w:styleId="2F073A376238494C9AD6B8A752FD5D2B">
    <w:name w:val="2F073A376238494C9AD6B8A752FD5D2B"/>
    <w:rsid w:val="00F44040"/>
  </w:style>
  <w:style w:type="paragraph" w:customStyle="1" w:styleId="4D3D6B74E68645E08D0CD0425BEB87B7">
    <w:name w:val="4D3D6B74E68645E08D0CD0425BEB87B7"/>
    <w:rsid w:val="00F44040"/>
  </w:style>
  <w:style w:type="paragraph" w:customStyle="1" w:styleId="561EA41B50F94EABB4A4477F8E67F510">
    <w:name w:val="561EA41B50F94EABB4A4477F8E67F510"/>
    <w:rsid w:val="00F44040"/>
  </w:style>
  <w:style w:type="paragraph" w:customStyle="1" w:styleId="691E5802B84A4C3E875A4D2CA7FD1744">
    <w:name w:val="691E5802B84A4C3E875A4D2CA7FD1744"/>
    <w:rsid w:val="00F44040"/>
  </w:style>
  <w:style w:type="paragraph" w:customStyle="1" w:styleId="EDCEFF86B41547FE89F3E030395C04ED">
    <w:name w:val="EDCEFF86B41547FE89F3E030395C04ED"/>
    <w:rsid w:val="00F44040"/>
  </w:style>
  <w:style w:type="paragraph" w:customStyle="1" w:styleId="C54C8509A17149CCB99675C04BC2A62D">
    <w:name w:val="C54C8509A17149CCB99675C04BC2A62D"/>
    <w:rsid w:val="00F44040"/>
  </w:style>
  <w:style w:type="paragraph" w:customStyle="1" w:styleId="4DF637BA68AF4BEFB8CEF3AD29A586BE">
    <w:name w:val="4DF637BA68AF4BEFB8CEF3AD29A586BE"/>
    <w:rsid w:val="00F44040"/>
  </w:style>
  <w:style w:type="paragraph" w:customStyle="1" w:styleId="AA27080748B74F99B64C2FDA0AF54C70">
    <w:name w:val="AA27080748B74F99B64C2FDA0AF54C70"/>
    <w:rsid w:val="00F44040"/>
  </w:style>
  <w:style w:type="paragraph" w:customStyle="1" w:styleId="1E53225C1EC545B6AB62B7C9368FE19D">
    <w:name w:val="1E53225C1EC545B6AB62B7C9368FE19D"/>
    <w:rsid w:val="00F44040"/>
  </w:style>
  <w:style w:type="paragraph" w:customStyle="1" w:styleId="D0F7EF75CCBB49DE89D3D98E21921501">
    <w:name w:val="D0F7EF75CCBB49DE89D3D98E21921501"/>
    <w:rsid w:val="00F44040"/>
  </w:style>
  <w:style w:type="paragraph" w:customStyle="1" w:styleId="5BCFAEEBAC374E5296BFD3B0FCDE9027">
    <w:name w:val="5BCFAEEBAC374E5296BFD3B0FCDE9027"/>
    <w:rsid w:val="00F44040"/>
  </w:style>
  <w:style w:type="paragraph" w:customStyle="1" w:styleId="38DF8FC3E25B4ABEAC75A2D4E2F8A566">
    <w:name w:val="38DF8FC3E25B4ABEAC75A2D4E2F8A566"/>
    <w:rsid w:val="00F44040"/>
  </w:style>
  <w:style w:type="paragraph" w:customStyle="1" w:styleId="2A0EA336570847B29722645055A02C3B">
    <w:name w:val="2A0EA336570847B29722645055A02C3B"/>
    <w:rsid w:val="00F44040"/>
  </w:style>
  <w:style w:type="paragraph" w:customStyle="1" w:styleId="B7DB163B836E46759F639AFC8D10F95B">
    <w:name w:val="B7DB163B836E46759F639AFC8D10F95B"/>
    <w:rsid w:val="00F44040"/>
  </w:style>
  <w:style w:type="paragraph" w:customStyle="1" w:styleId="0F2B164A6EC045569098AA451B50C008">
    <w:name w:val="0F2B164A6EC045569098AA451B50C008"/>
    <w:rsid w:val="00F44040"/>
  </w:style>
  <w:style w:type="paragraph" w:customStyle="1" w:styleId="61C56832078341ED9C1B3D4848B707A7">
    <w:name w:val="61C56832078341ED9C1B3D4848B707A7"/>
    <w:rsid w:val="00F44040"/>
  </w:style>
  <w:style w:type="paragraph" w:customStyle="1" w:styleId="57FFE1DB78DB4CAAB747A7F2C76085AD">
    <w:name w:val="57FFE1DB78DB4CAAB747A7F2C76085AD"/>
    <w:rsid w:val="00F44040"/>
  </w:style>
  <w:style w:type="paragraph" w:customStyle="1" w:styleId="8B99FDEFD1C845A688F74A02CDAA670C">
    <w:name w:val="8B99FDEFD1C845A688F74A02CDAA670C"/>
    <w:rsid w:val="00F44040"/>
  </w:style>
  <w:style w:type="paragraph" w:customStyle="1" w:styleId="5E7FD52A2240408385215554AA0078B9">
    <w:name w:val="5E7FD52A2240408385215554AA0078B9"/>
    <w:rsid w:val="00F44040"/>
  </w:style>
  <w:style w:type="paragraph" w:customStyle="1" w:styleId="EFDBD75F0FE24CFA8469E2FB618659F6">
    <w:name w:val="EFDBD75F0FE24CFA8469E2FB618659F6"/>
    <w:rsid w:val="00F44040"/>
  </w:style>
  <w:style w:type="paragraph" w:customStyle="1" w:styleId="71FE26F5B89B4472BE91FE3ABB86310F">
    <w:name w:val="71FE26F5B89B4472BE91FE3ABB86310F"/>
    <w:rsid w:val="00F44040"/>
  </w:style>
  <w:style w:type="paragraph" w:customStyle="1" w:styleId="0B983FD80077439797D2C4A6D6912D2A">
    <w:name w:val="0B983FD80077439797D2C4A6D6912D2A"/>
    <w:rsid w:val="00F44040"/>
  </w:style>
  <w:style w:type="paragraph" w:customStyle="1" w:styleId="822597961D894325B5DFCB7327C56E15">
    <w:name w:val="822597961D894325B5DFCB7327C56E15"/>
    <w:rsid w:val="00F44040"/>
  </w:style>
  <w:style w:type="paragraph" w:customStyle="1" w:styleId="2444F94227C84E01A2DE29100C90825A">
    <w:name w:val="2444F94227C84E01A2DE29100C90825A"/>
    <w:rsid w:val="00F44040"/>
  </w:style>
  <w:style w:type="paragraph" w:customStyle="1" w:styleId="3CA2AEF255AE4D3FAA241C2FEBCAA27D">
    <w:name w:val="3CA2AEF255AE4D3FAA241C2FEBCAA27D"/>
    <w:rsid w:val="00F44040"/>
  </w:style>
  <w:style w:type="paragraph" w:customStyle="1" w:styleId="B2BC85FCC4E14B7E9D4DB42799E81E07">
    <w:name w:val="B2BC85FCC4E14B7E9D4DB42799E81E07"/>
    <w:rsid w:val="00F44040"/>
  </w:style>
  <w:style w:type="paragraph" w:customStyle="1" w:styleId="CC3CC99699964CD2B0EA746A4E1B9A2E">
    <w:name w:val="CC3CC99699964CD2B0EA746A4E1B9A2E"/>
    <w:rsid w:val="00F44040"/>
  </w:style>
  <w:style w:type="paragraph" w:customStyle="1" w:styleId="8481BC71B8CF4701BA77B46517BF08D6">
    <w:name w:val="8481BC71B8CF4701BA77B46517BF08D6"/>
    <w:rsid w:val="00F44040"/>
  </w:style>
  <w:style w:type="paragraph" w:customStyle="1" w:styleId="C99CF03E770C47A1A2E1CCA39AE73CB7">
    <w:name w:val="C99CF03E770C47A1A2E1CCA39AE73CB7"/>
    <w:rsid w:val="00F44040"/>
  </w:style>
  <w:style w:type="paragraph" w:customStyle="1" w:styleId="C02C3C65B4BE47A4920BAD0D1792B8C9">
    <w:name w:val="C02C3C65B4BE47A4920BAD0D1792B8C9"/>
    <w:rsid w:val="00F44040"/>
  </w:style>
  <w:style w:type="paragraph" w:customStyle="1" w:styleId="F0A0A6D100944E49897FEC8BD2269A67">
    <w:name w:val="F0A0A6D100944E49897FEC8BD2269A67"/>
    <w:rsid w:val="00F44040"/>
  </w:style>
  <w:style w:type="paragraph" w:customStyle="1" w:styleId="BB83D43E52F34488BB73B6F310C19D11">
    <w:name w:val="BB83D43E52F34488BB73B6F310C19D11"/>
    <w:rsid w:val="00F44040"/>
  </w:style>
  <w:style w:type="paragraph" w:customStyle="1" w:styleId="6AD82A60212F468B9C38024B74195FE4">
    <w:name w:val="6AD82A60212F468B9C38024B74195FE4"/>
    <w:rsid w:val="00F44040"/>
  </w:style>
  <w:style w:type="paragraph" w:customStyle="1" w:styleId="9D4AF7072C55483FAA9721A90BF68783">
    <w:name w:val="9D4AF7072C55483FAA9721A90BF68783"/>
    <w:rsid w:val="00F44040"/>
  </w:style>
  <w:style w:type="paragraph" w:customStyle="1" w:styleId="AEBEE7F1E18542C5B0A51A29C233E1F5">
    <w:name w:val="AEBEE7F1E18542C5B0A51A29C233E1F5"/>
    <w:rsid w:val="00F44040"/>
  </w:style>
  <w:style w:type="paragraph" w:customStyle="1" w:styleId="664FD9BD40FE4A0EA80978156F722B88">
    <w:name w:val="664FD9BD40FE4A0EA80978156F722B88"/>
    <w:rsid w:val="00F44040"/>
  </w:style>
  <w:style w:type="paragraph" w:customStyle="1" w:styleId="7C8E84768464465AA99C19549787C6DA">
    <w:name w:val="7C8E84768464465AA99C19549787C6DA"/>
    <w:rsid w:val="00F44040"/>
  </w:style>
  <w:style w:type="paragraph" w:customStyle="1" w:styleId="74FFE70099C14574842063E17E9A05B5">
    <w:name w:val="74FFE70099C14574842063E17E9A05B5"/>
    <w:rsid w:val="00F44040"/>
  </w:style>
  <w:style w:type="paragraph" w:customStyle="1" w:styleId="C9F40EA8D5C24DA5BFA5A2841EF7A10B">
    <w:name w:val="C9F40EA8D5C24DA5BFA5A2841EF7A10B"/>
    <w:rsid w:val="00F44040"/>
  </w:style>
  <w:style w:type="paragraph" w:customStyle="1" w:styleId="52977AAA124D47138EBA7CF2011F15EA">
    <w:name w:val="52977AAA124D47138EBA7CF2011F15EA"/>
    <w:rsid w:val="00F44040"/>
  </w:style>
  <w:style w:type="paragraph" w:customStyle="1" w:styleId="1C7A0E150E1C40DDAFB1CB9390307B8D">
    <w:name w:val="1C7A0E150E1C40DDAFB1CB9390307B8D"/>
    <w:rsid w:val="00F44040"/>
  </w:style>
  <w:style w:type="paragraph" w:customStyle="1" w:styleId="88A36BF0E8D542A4A92B59DAA4CF9E9D">
    <w:name w:val="88A36BF0E8D542A4A92B59DAA4CF9E9D"/>
    <w:rsid w:val="00F44040"/>
  </w:style>
  <w:style w:type="paragraph" w:customStyle="1" w:styleId="7429D4E93C9044CB97A880D5326FE3B7">
    <w:name w:val="7429D4E93C9044CB97A880D5326FE3B7"/>
    <w:rsid w:val="00F44040"/>
  </w:style>
  <w:style w:type="paragraph" w:customStyle="1" w:styleId="AE896A5BE141434DA28854398B9D4BEF">
    <w:name w:val="AE896A5BE141434DA28854398B9D4BEF"/>
    <w:rsid w:val="00F44040"/>
  </w:style>
  <w:style w:type="paragraph" w:customStyle="1" w:styleId="70A0A417D3CB4671BDE2F30CD4771F27">
    <w:name w:val="70A0A417D3CB4671BDE2F30CD4771F27"/>
    <w:rsid w:val="00F44040"/>
  </w:style>
  <w:style w:type="paragraph" w:customStyle="1" w:styleId="562BD36640144730AD8DD1C5D002CD0C">
    <w:name w:val="562BD36640144730AD8DD1C5D002CD0C"/>
    <w:rsid w:val="00F44040"/>
  </w:style>
  <w:style w:type="paragraph" w:customStyle="1" w:styleId="06A0733E22BF4CC99ABE348115D53160">
    <w:name w:val="06A0733E22BF4CC99ABE348115D53160"/>
    <w:rsid w:val="00F44040"/>
  </w:style>
  <w:style w:type="paragraph" w:customStyle="1" w:styleId="0A9BCBD860A144B2BD1838A2E97392C6">
    <w:name w:val="0A9BCBD860A144B2BD1838A2E97392C6"/>
    <w:rsid w:val="00F44040"/>
  </w:style>
  <w:style w:type="paragraph" w:customStyle="1" w:styleId="B8BF122E12B24823BD1AA5614F3AF653">
    <w:name w:val="B8BF122E12B24823BD1AA5614F3AF653"/>
    <w:rsid w:val="00F44040"/>
  </w:style>
  <w:style w:type="paragraph" w:customStyle="1" w:styleId="E2A9F18A5C2D490D957730246C54D00F">
    <w:name w:val="E2A9F18A5C2D490D957730246C54D00F"/>
    <w:rsid w:val="00F44040"/>
  </w:style>
  <w:style w:type="paragraph" w:customStyle="1" w:styleId="8BC3EFFAA4CA45999D7E637829FEC375">
    <w:name w:val="8BC3EFFAA4CA45999D7E637829FEC375"/>
    <w:rsid w:val="00F44040"/>
  </w:style>
  <w:style w:type="paragraph" w:customStyle="1" w:styleId="714E525187D04DC4A9A96EF39709B143">
    <w:name w:val="714E525187D04DC4A9A96EF39709B143"/>
    <w:rsid w:val="00F44040"/>
  </w:style>
  <w:style w:type="paragraph" w:customStyle="1" w:styleId="BC426B4C66A441B7B6485626FDDBF234">
    <w:name w:val="BC426B4C66A441B7B6485626FDDBF234"/>
    <w:rsid w:val="00F44040"/>
  </w:style>
  <w:style w:type="paragraph" w:customStyle="1" w:styleId="43509E7ADAFA41DAB0D6BAE20551C16C">
    <w:name w:val="43509E7ADAFA41DAB0D6BAE20551C16C"/>
    <w:rsid w:val="00F44040"/>
  </w:style>
  <w:style w:type="paragraph" w:customStyle="1" w:styleId="B27FCD10E6574468A07E6F72F8A58539">
    <w:name w:val="B27FCD10E6574468A07E6F72F8A58539"/>
    <w:rsid w:val="00F44040"/>
  </w:style>
  <w:style w:type="paragraph" w:customStyle="1" w:styleId="259B37EF5241431BA17AD950095BA390">
    <w:name w:val="259B37EF5241431BA17AD950095BA390"/>
    <w:rsid w:val="00F44040"/>
  </w:style>
  <w:style w:type="paragraph" w:customStyle="1" w:styleId="BEA5BD82F0CD4EB697FFD6C54BE5B2A8">
    <w:name w:val="BEA5BD82F0CD4EB697FFD6C54BE5B2A8"/>
    <w:rsid w:val="00F44040"/>
  </w:style>
  <w:style w:type="paragraph" w:customStyle="1" w:styleId="00E46EAB57BE40FCA4204E75C34BB9AD">
    <w:name w:val="00E46EAB57BE40FCA4204E75C34BB9AD"/>
    <w:rsid w:val="00F44040"/>
  </w:style>
  <w:style w:type="paragraph" w:customStyle="1" w:styleId="9BDA6E41818E4C25826AB140D0290DED">
    <w:name w:val="9BDA6E41818E4C25826AB140D0290DED"/>
    <w:rsid w:val="00F44040"/>
  </w:style>
  <w:style w:type="paragraph" w:customStyle="1" w:styleId="17CC38552B9C4CC3A3B14A2A3F8A8A24">
    <w:name w:val="17CC38552B9C4CC3A3B14A2A3F8A8A24"/>
    <w:rsid w:val="00F44040"/>
  </w:style>
  <w:style w:type="paragraph" w:customStyle="1" w:styleId="C11F4D2EF167495782A83648CC3E5B71">
    <w:name w:val="C11F4D2EF167495782A83648CC3E5B71"/>
    <w:rsid w:val="00F44040"/>
  </w:style>
  <w:style w:type="paragraph" w:customStyle="1" w:styleId="BAF22C4F44D34430AB2F0528028DF381">
    <w:name w:val="BAF22C4F44D34430AB2F0528028DF381"/>
    <w:rsid w:val="00F44040"/>
  </w:style>
  <w:style w:type="paragraph" w:customStyle="1" w:styleId="B6A3313F92C94A41B8087504FB88301A">
    <w:name w:val="B6A3313F92C94A41B8087504FB88301A"/>
    <w:rsid w:val="00F44040"/>
  </w:style>
  <w:style w:type="paragraph" w:customStyle="1" w:styleId="BF1E28018F2444829F7396AB21E99766">
    <w:name w:val="BF1E28018F2444829F7396AB21E99766"/>
    <w:rsid w:val="00F44040"/>
  </w:style>
  <w:style w:type="paragraph" w:customStyle="1" w:styleId="2DC1BC395F5E4C0A93F50A2A6A2AD1F5">
    <w:name w:val="2DC1BC395F5E4C0A93F50A2A6A2AD1F5"/>
    <w:rsid w:val="00F44040"/>
  </w:style>
  <w:style w:type="paragraph" w:customStyle="1" w:styleId="B5EE5DE3FFCE431F8E3F47E664223805">
    <w:name w:val="B5EE5DE3FFCE431F8E3F47E664223805"/>
    <w:rsid w:val="00F44040"/>
  </w:style>
  <w:style w:type="paragraph" w:customStyle="1" w:styleId="D40D1C3F4A694BFA9F50141B7A0F01C7">
    <w:name w:val="D40D1C3F4A694BFA9F50141B7A0F01C7"/>
    <w:rsid w:val="00F44040"/>
  </w:style>
  <w:style w:type="paragraph" w:customStyle="1" w:styleId="62D20EAAD76645FB82E8DC239D623A50">
    <w:name w:val="62D20EAAD76645FB82E8DC239D623A50"/>
    <w:rsid w:val="00F44040"/>
  </w:style>
  <w:style w:type="paragraph" w:customStyle="1" w:styleId="0E10F69A215B4F84AA764FE8AC31C859">
    <w:name w:val="0E10F69A215B4F84AA764FE8AC31C859"/>
    <w:rsid w:val="00F44040"/>
  </w:style>
  <w:style w:type="paragraph" w:customStyle="1" w:styleId="62505C387E88430FB6D316A81776D466">
    <w:name w:val="62505C387E88430FB6D316A81776D466"/>
    <w:rsid w:val="00F44040"/>
  </w:style>
  <w:style w:type="paragraph" w:customStyle="1" w:styleId="6BEC1F52086C4D93B13C5661E32CAEFB">
    <w:name w:val="6BEC1F52086C4D93B13C5661E32CAEFB"/>
    <w:rsid w:val="00F44040"/>
  </w:style>
  <w:style w:type="paragraph" w:customStyle="1" w:styleId="B450136F3C3D4F979F5082EBB9BFFFD4">
    <w:name w:val="B450136F3C3D4F979F5082EBB9BFFFD4"/>
    <w:rsid w:val="00F44040"/>
  </w:style>
  <w:style w:type="paragraph" w:customStyle="1" w:styleId="13B85186E8364F8E86B6C09E0CCEB4EF">
    <w:name w:val="13B85186E8364F8E86B6C09E0CCEB4EF"/>
    <w:rsid w:val="00F44040"/>
  </w:style>
  <w:style w:type="paragraph" w:customStyle="1" w:styleId="5E51BFB212D34A9098CA42A09C494DA0">
    <w:name w:val="5E51BFB212D34A9098CA42A09C494DA0"/>
    <w:rsid w:val="00F44040"/>
  </w:style>
  <w:style w:type="paragraph" w:customStyle="1" w:styleId="873530A79D4148B0B38A9BB9AD2F398C">
    <w:name w:val="873530A79D4148B0B38A9BB9AD2F398C"/>
    <w:rsid w:val="00F44040"/>
  </w:style>
  <w:style w:type="paragraph" w:customStyle="1" w:styleId="45DD91E282CB4EB394D4AFB7372173D0">
    <w:name w:val="45DD91E282CB4EB394D4AFB7372173D0"/>
    <w:rsid w:val="00F44040"/>
  </w:style>
  <w:style w:type="paragraph" w:customStyle="1" w:styleId="AC6E0D5E241D429C83E5B5EB097E299D">
    <w:name w:val="AC6E0D5E241D429C83E5B5EB097E299D"/>
    <w:rsid w:val="00F44040"/>
  </w:style>
  <w:style w:type="paragraph" w:customStyle="1" w:styleId="EF98CDA393324D00AF6DBE9AF4BF2CA5">
    <w:name w:val="EF98CDA393324D00AF6DBE9AF4BF2CA5"/>
    <w:rsid w:val="00F44040"/>
  </w:style>
  <w:style w:type="paragraph" w:customStyle="1" w:styleId="4B15586E18B04AFBAFA296112EEB29C0">
    <w:name w:val="4B15586E18B04AFBAFA296112EEB29C0"/>
    <w:rsid w:val="00F44040"/>
  </w:style>
  <w:style w:type="paragraph" w:customStyle="1" w:styleId="A5A83EACB82B44588EC61C4D45B69E48">
    <w:name w:val="A5A83EACB82B44588EC61C4D45B69E48"/>
    <w:rsid w:val="00F44040"/>
  </w:style>
  <w:style w:type="paragraph" w:customStyle="1" w:styleId="C91A4BC50B9D4E4A9B9780AF2253BEC0">
    <w:name w:val="C91A4BC50B9D4E4A9B9780AF2253BEC0"/>
    <w:rsid w:val="00F44040"/>
  </w:style>
  <w:style w:type="paragraph" w:customStyle="1" w:styleId="866D23E44C484708B368CFB8DB3E6A80">
    <w:name w:val="866D23E44C484708B368CFB8DB3E6A80"/>
    <w:rsid w:val="00F44040"/>
  </w:style>
  <w:style w:type="paragraph" w:customStyle="1" w:styleId="B596FCAEF8A64B948835B39B7FD155EF">
    <w:name w:val="B596FCAEF8A64B948835B39B7FD155EF"/>
    <w:rsid w:val="00F44040"/>
  </w:style>
  <w:style w:type="paragraph" w:customStyle="1" w:styleId="2A6CECA07F18449F83C1CA6C9E36C4D6">
    <w:name w:val="2A6CECA07F18449F83C1CA6C9E36C4D6"/>
    <w:rsid w:val="00F44040"/>
  </w:style>
  <w:style w:type="paragraph" w:customStyle="1" w:styleId="8752A058B84040688C12151B2F169919">
    <w:name w:val="8752A058B84040688C12151B2F169919"/>
    <w:rsid w:val="00F44040"/>
  </w:style>
  <w:style w:type="paragraph" w:customStyle="1" w:styleId="2FE9B7448E374158883356ED63430176">
    <w:name w:val="2FE9B7448E374158883356ED63430176"/>
    <w:rsid w:val="00F44040"/>
  </w:style>
  <w:style w:type="paragraph" w:customStyle="1" w:styleId="93C4259ECDC245868F00FDDC27B8009E">
    <w:name w:val="93C4259ECDC245868F00FDDC27B8009E"/>
    <w:rsid w:val="00F44040"/>
  </w:style>
  <w:style w:type="paragraph" w:customStyle="1" w:styleId="228EEEE2DE204845A33E4F840AAE9D19">
    <w:name w:val="228EEEE2DE204845A33E4F840AAE9D19"/>
    <w:rsid w:val="00F44040"/>
  </w:style>
  <w:style w:type="paragraph" w:customStyle="1" w:styleId="37B16EF38FED4D61A8489375DE79D9B2">
    <w:name w:val="37B16EF38FED4D61A8489375DE79D9B2"/>
    <w:rsid w:val="00F44040"/>
  </w:style>
  <w:style w:type="paragraph" w:customStyle="1" w:styleId="20C0CE96FB8845FF93D135BD3DC1F7DD">
    <w:name w:val="20C0CE96FB8845FF93D135BD3DC1F7DD"/>
    <w:rsid w:val="00F44040"/>
  </w:style>
  <w:style w:type="paragraph" w:customStyle="1" w:styleId="5451B75C771D4F4D944A4735B9A91045">
    <w:name w:val="5451B75C771D4F4D944A4735B9A91045"/>
    <w:rsid w:val="00F44040"/>
  </w:style>
  <w:style w:type="paragraph" w:customStyle="1" w:styleId="1D14D2F58A444E2490396E246F4548CC">
    <w:name w:val="1D14D2F58A444E2490396E246F4548CC"/>
    <w:rsid w:val="00F44040"/>
  </w:style>
  <w:style w:type="paragraph" w:customStyle="1" w:styleId="E90C141974CE4F2DAE0A9579DFBBC07F">
    <w:name w:val="E90C141974CE4F2DAE0A9579DFBBC07F"/>
    <w:rsid w:val="00F44040"/>
  </w:style>
  <w:style w:type="paragraph" w:customStyle="1" w:styleId="17261B8EDF90431782943DFCCB89F13C">
    <w:name w:val="17261B8EDF90431782943DFCCB89F13C"/>
    <w:rsid w:val="00F44040"/>
  </w:style>
  <w:style w:type="paragraph" w:customStyle="1" w:styleId="26058CCC69BA4EDDB7536A393460FD1A">
    <w:name w:val="26058CCC69BA4EDDB7536A393460FD1A"/>
    <w:rsid w:val="00F44040"/>
  </w:style>
  <w:style w:type="paragraph" w:customStyle="1" w:styleId="816789AFF85A4C49AC12F175A7E11948">
    <w:name w:val="816789AFF85A4C49AC12F175A7E11948"/>
    <w:rsid w:val="00F44040"/>
  </w:style>
  <w:style w:type="paragraph" w:customStyle="1" w:styleId="83113A9BCA8A4A89AD25F36210289B13">
    <w:name w:val="83113A9BCA8A4A89AD25F36210289B13"/>
    <w:rsid w:val="00F44040"/>
  </w:style>
  <w:style w:type="paragraph" w:customStyle="1" w:styleId="7A66D4B024E5401AB614E2BC8F5D805C">
    <w:name w:val="7A66D4B024E5401AB614E2BC8F5D805C"/>
    <w:rsid w:val="00F44040"/>
  </w:style>
  <w:style w:type="paragraph" w:customStyle="1" w:styleId="4B4E773F47A341B7BBCEE3EFFBF181C8">
    <w:name w:val="4B4E773F47A341B7BBCEE3EFFBF181C8"/>
    <w:rsid w:val="00F44040"/>
  </w:style>
  <w:style w:type="paragraph" w:customStyle="1" w:styleId="51060819485C4B9193072621274E03BD">
    <w:name w:val="51060819485C4B9193072621274E03BD"/>
    <w:rsid w:val="00F44040"/>
  </w:style>
  <w:style w:type="paragraph" w:customStyle="1" w:styleId="330528CC9C2C4B94816C4E0A1215BA80">
    <w:name w:val="330528CC9C2C4B94816C4E0A1215BA80"/>
    <w:rsid w:val="00F44040"/>
  </w:style>
  <w:style w:type="paragraph" w:customStyle="1" w:styleId="40C64B41A21D4C4297A1FEF79B4FB455">
    <w:name w:val="40C64B41A21D4C4297A1FEF79B4FB455"/>
    <w:rsid w:val="00F44040"/>
  </w:style>
  <w:style w:type="paragraph" w:customStyle="1" w:styleId="9ACD57D37C474EDE89F98EE5F271B2F0">
    <w:name w:val="9ACD57D37C474EDE89F98EE5F271B2F0"/>
    <w:rsid w:val="00F44040"/>
  </w:style>
  <w:style w:type="paragraph" w:customStyle="1" w:styleId="AF1ECB12859144C39890A5EA2AD82448">
    <w:name w:val="AF1ECB12859144C39890A5EA2AD82448"/>
    <w:rsid w:val="00F44040"/>
  </w:style>
  <w:style w:type="paragraph" w:customStyle="1" w:styleId="51C90E1E1F6E4A0FA5920492B2D87939">
    <w:name w:val="51C90E1E1F6E4A0FA5920492B2D87939"/>
    <w:rsid w:val="00F44040"/>
  </w:style>
  <w:style w:type="paragraph" w:customStyle="1" w:styleId="5074B9561C5A4922BA91427E20039A7F">
    <w:name w:val="5074B9561C5A4922BA91427E20039A7F"/>
    <w:rsid w:val="00F44040"/>
  </w:style>
  <w:style w:type="paragraph" w:customStyle="1" w:styleId="EBC7646E44B84213AF831D591DC4D18C">
    <w:name w:val="EBC7646E44B84213AF831D591DC4D18C"/>
    <w:rsid w:val="00F44040"/>
  </w:style>
  <w:style w:type="paragraph" w:customStyle="1" w:styleId="97B1FDAA13EB4F5D9699FCEE27E4FEEF">
    <w:name w:val="97B1FDAA13EB4F5D9699FCEE27E4FEEF"/>
    <w:rsid w:val="00F44040"/>
  </w:style>
  <w:style w:type="paragraph" w:customStyle="1" w:styleId="B9828595A68D4198B1CE66DAE23E7D6F">
    <w:name w:val="B9828595A68D4198B1CE66DAE23E7D6F"/>
    <w:rsid w:val="00F44040"/>
  </w:style>
  <w:style w:type="paragraph" w:customStyle="1" w:styleId="033AF7B0EE074C94B3EFB1E1C747EA79">
    <w:name w:val="033AF7B0EE074C94B3EFB1E1C747EA79"/>
    <w:rsid w:val="00F44040"/>
  </w:style>
  <w:style w:type="paragraph" w:customStyle="1" w:styleId="AAB921D093724286A454D2BEF24E6786">
    <w:name w:val="AAB921D093724286A454D2BEF24E6786"/>
    <w:rsid w:val="00F44040"/>
  </w:style>
  <w:style w:type="paragraph" w:customStyle="1" w:styleId="87DE9A6181844682BE28699ED6F86082">
    <w:name w:val="87DE9A6181844682BE28699ED6F86082"/>
    <w:rsid w:val="00F44040"/>
  </w:style>
  <w:style w:type="paragraph" w:customStyle="1" w:styleId="133EBBB23FC841EFA52351211EB54E02">
    <w:name w:val="133EBBB23FC841EFA52351211EB54E02"/>
    <w:rsid w:val="00F44040"/>
  </w:style>
  <w:style w:type="paragraph" w:customStyle="1" w:styleId="30909BCE73C34151A3E7C6AB40115709">
    <w:name w:val="30909BCE73C34151A3E7C6AB40115709"/>
    <w:rsid w:val="00F44040"/>
  </w:style>
  <w:style w:type="paragraph" w:customStyle="1" w:styleId="BD0CA8B1B96A48B79368F164A0CCF407">
    <w:name w:val="BD0CA8B1B96A48B79368F164A0CCF407"/>
    <w:rsid w:val="00F44040"/>
  </w:style>
  <w:style w:type="paragraph" w:customStyle="1" w:styleId="36675F8823E84CBAAFB5A77B2220C647">
    <w:name w:val="36675F8823E84CBAAFB5A77B2220C647"/>
    <w:rsid w:val="00F44040"/>
  </w:style>
  <w:style w:type="paragraph" w:customStyle="1" w:styleId="ABB24181981E4DD28D5966E33A3094CC">
    <w:name w:val="ABB24181981E4DD28D5966E33A3094CC"/>
    <w:rsid w:val="00F44040"/>
  </w:style>
  <w:style w:type="paragraph" w:customStyle="1" w:styleId="A47A188D77DC4108BA3AF5737D84EAE6">
    <w:name w:val="A47A188D77DC4108BA3AF5737D84EAE6"/>
    <w:rsid w:val="00F44040"/>
  </w:style>
  <w:style w:type="paragraph" w:customStyle="1" w:styleId="85090855C97A456097DD10BEC8E5AAD3">
    <w:name w:val="85090855C97A456097DD10BEC8E5AAD3"/>
    <w:rsid w:val="00F44040"/>
  </w:style>
  <w:style w:type="paragraph" w:customStyle="1" w:styleId="58CE8BD6F8EA44B38E94AE5A91955C6C">
    <w:name w:val="58CE8BD6F8EA44B38E94AE5A91955C6C"/>
    <w:rsid w:val="00F44040"/>
  </w:style>
  <w:style w:type="paragraph" w:customStyle="1" w:styleId="F5C374F3AB9C488099FF4DD8DE1AEAB3">
    <w:name w:val="F5C374F3AB9C488099FF4DD8DE1AEAB3"/>
    <w:rsid w:val="00F44040"/>
  </w:style>
  <w:style w:type="paragraph" w:customStyle="1" w:styleId="17DB946A08064C03BF47B4C4FCCE599E">
    <w:name w:val="17DB946A08064C03BF47B4C4FCCE599E"/>
    <w:rsid w:val="00F44040"/>
  </w:style>
  <w:style w:type="paragraph" w:customStyle="1" w:styleId="5A650CE964C74EC99506C16FC770B46D">
    <w:name w:val="5A650CE964C74EC99506C16FC770B46D"/>
    <w:rsid w:val="00F44040"/>
  </w:style>
  <w:style w:type="paragraph" w:customStyle="1" w:styleId="9200C41D9C504421B54EBEEFE45E38FC">
    <w:name w:val="9200C41D9C504421B54EBEEFE45E38FC"/>
    <w:rsid w:val="00F44040"/>
  </w:style>
  <w:style w:type="paragraph" w:customStyle="1" w:styleId="30508CB33F96409F8635032823818584">
    <w:name w:val="30508CB33F96409F8635032823818584"/>
    <w:rsid w:val="00F44040"/>
  </w:style>
  <w:style w:type="paragraph" w:customStyle="1" w:styleId="35A83C089166425FA6613A8DCEF0165A">
    <w:name w:val="35A83C089166425FA6613A8DCEF0165A"/>
    <w:rsid w:val="00F44040"/>
  </w:style>
  <w:style w:type="paragraph" w:customStyle="1" w:styleId="CA5A2A2CC1D34DF896C704882A15DC85">
    <w:name w:val="CA5A2A2CC1D34DF896C704882A15DC85"/>
    <w:rsid w:val="00F44040"/>
  </w:style>
  <w:style w:type="paragraph" w:customStyle="1" w:styleId="6177CDB049A84B749293F8314791E61C">
    <w:name w:val="6177CDB049A84B749293F8314791E61C"/>
    <w:rsid w:val="00F44040"/>
  </w:style>
  <w:style w:type="paragraph" w:customStyle="1" w:styleId="1BB32ECFB2A0489F80B97C1187773139">
    <w:name w:val="1BB32ECFB2A0489F80B97C1187773139"/>
    <w:rsid w:val="00F44040"/>
  </w:style>
  <w:style w:type="paragraph" w:customStyle="1" w:styleId="BF410EA9177A423A827C446CF8B9BB1C">
    <w:name w:val="BF410EA9177A423A827C446CF8B9BB1C"/>
    <w:rsid w:val="00F44040"/>
  </w:style>
  <w:style w:type="paragraph" w:customStyle="1" w:styleId="284DA9256991485BA0FCE29001F27CE0">
    <w:name w:val="284DA9256991485BA0FCE29001F27CE0"/>
    <w:rsid w:val="00F44040"/>
  </w:style>
  <w:style w:type="paragraph" w:customStyle="1" w:styleId="B9FAC4A869A4403AB77989BB88FDBC2C">
    <w:name w:val="B9FAC4A869A4403AB77989BB88FDBC2C"/>
    <w:rsid w:val="00F44040"/>
  </w:style>
  <w:style w:type="paragraph" w:customStyle="1" w:styleId="935EDC73F4D642A488B97E95AE85FF80">
    <w:name w:val="935EDC73F4D642A488B97E95AE85FF80"/>
    <w:rsid w:val="00F44040"/>
  </w:style>
  <w:style w:type="paragraph" w:customStyle="1" w:styleId="1DA78BAEFA8949C4A434A2AD51310AE8">
    <w:name w:val="1DA78BAEFA8949C4A434A2AD51310AE8"/>
    <w:rsid w:val="00F44040"/>
  </w:style>
  <w:style w:type="paragraph" w:customStyle="1" w:styleId="7F48FD93EA5A434F920EC6E991750C40">
    <w:name w:val="7F48FD93EA5A434F920EC6E991750C40"/>
    <w:rsid w:val="00F44040"/>
  </w:style>
  <w:style w:type="paragraph" w:customStyle="1" w:styleId="E1B51C4317B54472866002C4BA444F63">
    <w:name w:val="E1B51C4317B54472866002C4BA444F63"/>
    <w:rsid w:val="00F44040"/>
  </w:style>
  <w:style w:type="paragraph" w:customStyle="1" w:styleId="952C5BB7570B428D9AFC6F4DE310FAF4">
    <w:name w:val="952C5BB7570B428D9AFC6F4DE310FAF4"/>
    <w:rsid w:val="00F44040"/>
  </w:style>
  <w:style w:type="paragraph" w:customStyle="1" w:styleId="3F4BF434A3D34D8981B796AB35771502">
    <w:name w:val="3F4BF434A3D34D8981B796AB35771502"/>
    <w:rsid w:val="00F44040"/>
  </w:style>
  <w:style w:type="paragraph" w:customStyle="1" w:styleId="E54035B66018415FAF0DCD1DAA188F24">
    <w:name w:val="E54035B66018415FAF0DCD1DAA188F24"/>
    <w:rsid w:val="00F44040"/>
  </w:style>
  <w:style w:type="paragraph" w:customStyle="1" w:styleId="1686EAEB1823463AA64C954942A32B4A">
    <w:name w:val="1686EAEB1823463AA64C954942A32B4A"/>
    <w:rsid w:val="00F44040"/>
  </w:style>
  <w:style w:type="paragraph" w:customStyle="1" w:styleId="A88B2ABD3FE14C65A7F96422FC85D535">
    <w:name w:val="A88B2ABD3FE14C65A7F96422FC85D535"/>
    <w:rsid w:val="00F44040"/>
  </w:style>
  <w:style w:type="paragraph" w:customStyle="1" w:styleId="A79DEC2E8A5046E4AC45B67C1EEE0411">
    <w:name w:val="A79DEC2E8A5046E4AC45B67C1EEE0411"/>
    <w:rsid w:val="00F44040"/>
  </w:style>
  <w:style w:type="paragraph" w:customStyle="1" w:styleId="70406719394549C8A4E6784CB1A266D6">
    <w:name w:val="70406719394549C8A4E6784CB1A266D6"/>
    <w:rsid w:val="00F44040"/>
  </w:style>
  <w:style w:type="paragraph" w:customStyle="1" w:styleId="F3BF7776747C4B1C912208EE343AF229">
    <w:name w:val="F3BF7776747C4B1C912208EE343AF229"/>
    <w:rsid w:val="00F44040"/>
  </w:style>
  <w:style w:type="paragraph" w:customStyle="1" w:styleId="F5CE06EDA4D64F5090A6CAF67198164F2">
    <w:name w:val="F5CE06EDA4D64F5090A6CAF67198164F2"/>
    <w:rsid w:val="00F44040"/>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EB0D79F66A894AB1AEBC83CDA52881812">
    <w:name w:val="EB0D79F66A894AB1AEBC83CDA52881812"/>
    <w:rsid w:val="00F44040"/>
    <w:pPr>
      <w:spacing w:after="80" w:line="240" w:lineRule="auto"/>
    </w:pPr>
    <w:rPr>
      <w:rFonts w:eastAsiaTheme="minorHAnsi"/>
    </w:rPr>
  </w:style>
  <w:style w:type="paragraph" w:customStyle="1" w:styleId="CB44FC955B604088A601D24ABDF5AB352">
    <w:name w:val="CB44FC955B604088A601D24ABDF5AB352"/>
    <w:rsid w:val="00F44040"/>
    <w:pPr>
      <w:spacing w:after="80" w:line="240" w:lineRule="auto"/>
    </w:pPr>
    <w:rPr>
      <w:rFonts w:eastAsiaTheme="minorHAnsi"/>
    </w:rPr>
  </w:style>
  <w:style w:type="paragraph" w:customStyle="1" w:styleId="C0AC707C0667411D81FBD20C4EDEE8132">
    <w:name w:val="C0AC707C0667411D81FBD20C4EDEE8132"/>
    <w:rsid w:val="00F44040"/>
    <w:pPr>
      <w:spacing w:after="80" w:line="240" w:lineRule="auto"/>
    </w:pPr>
    <w:rPr>
      <w:rFonts w:eastAsiaTheme="minorHAnsi"/>
    </w:rPr>
  </w:style>
  <w:style w:type="paragraph" w:customStyle="1" w:styleId="6676B266437A47B68F3573480B8274E82">
    <w:name w:val="6676B266437A47B68F3573480B8274E82"/>
    <w:rsid w:val="00F44040"/>
    <w:pPr>
      <w:spacing w:after="80" w:line="240" w:lineRule="auto"/>
    </w:pPr>
    <w:rPr>
      <w:rFonts w:eastAsiaTheme="minorHAnsi"/>
    </w:rPr>
  </w:style>
  <w:style w:type="paragraph" w:customStyle="1" w:styleId="19457FA98B4845849F9AF1C9BE4F64CF2">
    <w:name w:val="19457FA98B4845849F9AF1C9BE4F64CF2"/>
    <w:rsid w:val="00F44040"/>
    <w:pPr>
      <w:spacing w:after="80" w:line="240" w:lineRule="auto"/>
    </w:pPr>
    <w:rPr>
      <w:rFonts w:eastAsiaTheme="minorHAnsi"/>
    </w:rPr>
  </w:style>
  <w:style w:type="paragraph" w:customStyle="1" w:styleId="032E8B3946A04DCE898A19A9A799C2DA2">
    <w:name w:val="032E8B3946A04DCE898A19A9A799C2DA2"/>
    <w:rsid w:val="00F44040"/>
    <w:pPr>
      <w:spacing w:after="80" w:line="240" w:lineRule="auto"/>
    </w:pPr>
    <w:rPr>
      <w:rFonts w:eastAsiaTheme="minorHAnsi"/>
    </w:rPr>
  </w:style>
  <w:style w:type="paragraph" w:customStyle="1" w:styleId="BF0E6C05074D492D8F31195F2C24E2712">
    <w:name w:val="BF0E6C05074D492D8F31195F2C24E2712"/>
    <w:rsid w:val="00F44040"/>
    <w:pPr>
      <w:spacing w:after="80" w:line="240" w:lineRule="auto"/>
    </w:pPr>
    <w:rPr>
      <w:rFonts w:eastAsiaTheme="minorHAnsi"/>
    </w:rPr>
  </w:style>
  <w:style w:type="paragraph" w:customStyle="1" w:styleId="9667172D17624F459392B1BCB38BBC692">
    <w:name w:val="9667172D17624F459392B1BCB38BBC692"/>
    <w:rsid w:val="00F44040"/>
    <w:pPr>
      <w:spacing w:after="80" w:line="240" w:lineRule="auto"/>
    </w:pPr>
    <w:rPr>
      <w:rFonts w:eastAsiaTheme="minorHAnsi"/>
    </w:rPr>
  </w:style>
  <w:style w:type="paragraph" w:customStyle="1" w:styleId="51060819485C4B9193072621274E03BD1">
    <w:name w:val="51060819485C4B9193072621274E03BD1"/>
    <w:rsid w:val="00F44040"/>
    <w:pPr>
      <w:spacing w:after="0" w:line="240" w:lineRule="auto"/>
    </w:pPr>
    <w:rPr>
      <w:rFonts w:eastAsiaTheme="minorHAnsi"/>
    </w:rPr>
  </w:style>
  <w:style w:type="paragraph" w:customStyle="1" w:styleId="40C64B41A21D4C4297A1FEF79B4FB4551">
    <w:name w:val="40C64B41A21D4C4297A1FEF79B4FB4551"/>
    <w:rsid w:val="00F44040"/>
    <w:pPr>
      <w:spacing w:after="0" w:line="240" w:lineRule="auto"/>
    </w:pPr>
    <w:rPr>
      <w:rFonts w:eastAsiaTheme="minorHAnsi"/>
    </w:rPr>
  </w:style>
  <w:style w:type="paragraph" w:customStyle="1" w:styleId="AF1ECB12859144C39890A5EA2AD824481">
    <w:name w:val="AF1ECB12859144C39890A5EA2AD824481"/>
    <w:rsid w:val="00F44040"/>
    <w:pPr>
      <w:spacing w:after="0" w:line="240" w:lineRule="auto"/>
    </w:pPr>
    <w:rPr>
      <w:rFonts w:eastAsiaTheme="minorHAnsi"/>
    </w:rPr>
  </w:style>
  <w:style w:type="paragraph" w:customStyle="1" w:styleId="5074B9561C5A4922BA91427E20039A7F1">
    <w:name w:val="5074B9561C5A4922BA91427E20039A7F1"/>
    <w:rsid w:val="00F44040"/>
    <w:pPr>
      <w:spacing w:after="0" w:line="240" w:lineRule="auto"/>
    </w:pPr>
    <w:rPr>
      <w:rFonts w:eastAsiaTheme="minorHAnsi"/>
    </w:rPr>
  </w:style>
  <w:style w:type="paragraph" w:customStyle="1" w:styleId="97B1FDAA13EB4F5D9699FCEE27E4FEEF1">
    <w:name w:val="97B1FDAA13EB4F5D9699FCEE27E4FEEF1"/>
    <w:rsid w:val="00F44040"/>
    <w:pPr>
      <w:spacing w:after="0" w:line="240" w:lineRule="auto"/>
    </w:pPr>
    <w:rPr>
      <w:rFonts w:eastAsiaTheme="minorHAnsi"/>
    </w:rPr>
  </w:style>
  <w:style w:type="paragraph" w:customStyle="1" w:styleId="033AF7B0EE074C94B3EFB1E1C747EA791">
    <w:name w:val="033AF7B0EE074C94B3EFB1E1C747EA791"/>
    <w:rsid w:val="00F44040"/>
    <w:pPr>
      <w:spacing w:after="0" w:line="240" w:lineRule="auto"/>
    </w:pPr>
    <w:rPr>
      <w:rFonts w:eastAsiaTheme="minorHAnsi"/>
    </w:rPr>
  </w:style>
  <w:style w:type="paragraph" w:customStyle="1" w:styleId="87DE9A6181844682BE28699ED6F860821">
    <w:name w:val="87DE9A6181844682BE28699ED6F860821"/>
    <w:rsid w:val="00F44040"/>
    <w:pPr>
      <w:spacing w:after="0" w:line="240" w:lineRule="auto"/>
    </w:pPr>
    <w:rPr>
      <w:rFonts w:eastAsiaTheme="minorHAnsi"/>
    </w:rPr>
  </w:style>
  <w:style w:type="paragraph" w:customStyle="1" w:styleId="30909BCE73C34151A3E7C6AB401157091">
    <w:name w:val="30909BCE73C34151A3E7C6AB401157091"/>
    <w:rsid w:val="00F44040"/>
    <w:pPr>
      <w:spacing w:after="0" w:line="240" w:lineRule="auto"/>
    </w:pPr>
    <w:rPr>
      <w:rFonts w:eastAsiaTheme="minorHAnsi"/>
    </w:rPr>
  </w:style>
  <w:style w:type="paragraph" w:customStyle="1" w:styleId="36675F8823E84CBAAFB5A77B2220C6471">
    <w:name w:val="36675F8823E84CBAAFB5A77B2220C6471"/>
    <w:rsid w:val="00F44040"/>
    <w:pPr>
      <w:spacing w:after="0" w:line="240" w:lineRule="auto"/>
    </w:pPr>
    <w:rPr>
      <w:rFonts w:eastAsiaTheme="minorHAnsi"/>
    </w:rPr>
  </w:style>
  <w:style w:type="paragraph" w:customStyle="1" w:styleId="A47A188D77DC4108BA3AF5737D84EAE61">
    <w:name w:val="A47A188D77DC4108BA3AF5737D84EAE61"/>
    <w:rsid w:val="00F44040"/>
    <w:pPr>
      <w:spacing w:after="0" w:line="240" w:lineRule="auto"/>
    </w:pPr>
    <w:rPr>
      <w:rFonts w:eastAsiaTheme="minorHAnsi"/>
    </w:rPr>
  </w:style>
  <w:style w:type="paragraph" w:customStyle="1" w:styleId="17DB946A08064C03BF47B4C4FCCE599E1">
    <w:name w:val="17DB946A08064C03BF47B4C4FCCE599E1"/>
    <w:rsid w:val="00F44040"/>
    <w:pPr>
      <w:spacing w:after="0" w:line="240" w:lineRule="auto"/>
    </w:pPr>
    <w:rPr>
      <w:rFonts w:eastAsiaTheme="minorHAnsi"/>
    </w:rPr>
  </w:style>
  <w:style w:type="paragraph" w:customStyle="1" w:styleId="9200C41D9C504421B54EBEEFE45E38FC1">
    <w:name w:val="9200C41D9C504421B54EBEEFE45E38FC1"/>
    <w:rsid w:val="00F44040"/>
    <w:pPr>
      <w:spacing w:after="0" w:line="240" w:lineRule="auto"/>
    </w:pPr>
    <w:rPr>
      <w:rFonts w:eastAsiaTheme="minorHAnsi"/>
    </w:rPr>
  </w:style>
  <w:style w:type="paragraph" w:customStyle="1" w:styleId="35A83C089166425FA6613A8DCEF0165A1">
    <w:name w:val="35A83C089166425FA6613A8DCEF0165A1"/>
    <w:rsid w:val="00F44040"/>
    <w:pPr>
      <w:spacing w:after="0" w:line="240" w:lineRule="auto"/>
    </w:pPr>
    <w:rPr>
      <w:rFonts w:eastAsiaTheme="minorHAnsi"/>
    </w:rPr>
  </w:style>
  <w:style w:type="paragraph" w:customStyle="1" w:styleId="6177CDB049A84B749293F8314791E61C1">
    <w:name w:val="6177CDB049A84B749293F8314791E61C1"/>
    <w:rsid w:val="00F44040"/>
    <w:pPr>
      <w:spacing w:after="0" w:line="240" w:lineRule="auto"/>
    </w:pPr>
    <w:rPr>
      <w:rFonts w:eastAsiaTheme="minorHAnsi"/>
    </w:rPr>
  </w:style>
  <w:style w:type="paragraph" w:customStyle="1" w:styleId="BF410EA9177A423A827C446CF8B9BB1C1">
    <w:name w:val="BF410EA9177A423A827C446CF8B9BB1C1"/>
    <w:rsid w:val="00F44040"/>
    <w:pPr>
      <w:spacing w:after="0" w:line="240" w:lineRule="auto"/>
    </w:pPr>
    <w:rPr>
      <w:rFonts w:eastAsiaTheme="minorHAnsi"/>
    </w:rPr>
  </w:style>
  <w:style w:type="paragraph" w:customStyle="1" w:styleId="B9FAC4A869A4403AB77989BB88FDBC2C1">
    <w:name w:val="B9FAC4A869A4403AB77989BB88FDBC2C1"/>
    <w:rsid w:val="00F44040"/>
    <w:pPr>
      <w:spacing w:after="0" w:line="240" w:lineRule="auto"/>
    </w:pPr>
    <w:rPr>
      <w:rFonts w:eastAsiaTheme="minorHAnsi"/>
    </w:rPr>
  </w:style>
  <w:style w:type="paragraph" w:customStyle="1" w:styleId="1DA78BAEFA8949C4A434A2AD51310AE81">
    <w:name w:val="1DA78BAEFA8949C4A434A2AD51310AE81"/>
    <w:rsid w:val="00F44040"/>
    <w:pPr>
      <w:spacing w:after="0" w:line="240" w:lineRule="auto"/>
    </w:pPr>
    <w:rPr>
      <w:rFonts w:eastAsiaTheme="minorHAnsi"/>
    </w:rPr>
  </w:style>
  <w:style w:type="paragraph" w:customStyle="1" w:styleId="E1B51C4317B54472866002C4BA444F631">
    <w:name w:val="E1B51C4317B54472866002C4BA444F631"/>
    <w:rsid w:val="00F44040"/>
    <w:pPr>
      <w:spacing w:after="0" w:line="240" w:lineRule="auto"/>
    </w:pPr>
    <w:rPr>
      <w:rFonts w:eastAsiaTheme="minorHAnsi"/>
    </w:rPr>
  </w:style>
  <w:style w:type="paragraph" w:customStyle="1" w:styleId="3F4BF434A3D34D8981B796AB357715021">
    <w:name w:val="3F4BF434A3D34D8981B796AB357715021"/>
    <w:rsid w:val="00F44040"/>
    <w:pPr>
      <w:spacing w:after="0" w:line="240" w:lineRule="auto"/>
    </w:pPr>
    <w:rPr>
      <w:rFonts w:eastAsiaTheme="minorHAnsi"/>
    </w:rPr>
  </w:style>
  <w:style w:type="paragraph" w:customStyle="1" w:styleId="1686EAEB1823463AA64C954942A32B4A1">
    <w:name w:val="1686EAEB1823463AA64C954942A32B4A1"/>
    <w:rsid w:val="00F44040"/>
    <w:pPr>
      <w:spacing w:after="0" w:line="240" w:lineRule="auto"/>
    </w:pPr>
    <w:rPr>
      <w:rFonts w:eastAsiaTheme="minorHAnsi"/>
    </w:rPr>
  </w:style>
  <w:style w:type="paragraph" w:customStyle="1" w:styleId="A79DEC2E8A5046E4AC45B67C1EEE04111">
    <w:name w:val="A79DEC2E8A5046E4AC45B67C1EEE04111"/>
    <w:rsid w:val="00F44040"/>
    <w:pPr>
      <w:spacing w:after="0" w:line="240" w:lineRule="auto"/>
    </w:pPr>
    <w:rPr>
      <w:rFonts w:eastAsiaTheme="minorHAnsi"/>
    </w:rPr>
  </w:style>
  <w:style w:type="paragraph" w:customStyle="1" w:styleId="AE6AC7E827A64808B180F2257B69A7C92">
    <w:name w:val="AE6AC7E827A64808B180F2257B69A7C92"/>
    <w:rsid w:val="00F44040"/>
    <w:pPr>
      <w:spacing w:after="80" w:line="240" w:lineRule="auto"/>
    </w:pPr>
    <w:rPr>
      <w:rFonts w:eastAsiaTheme="minorHAnsi"/>
    </w:rPr>
  </w:style>
  <w:style w:type="paragraph" w:customStyle="1" w:styleId="A15E5E7BA5844CFFAC40058B7615188C2">
    <w:name w:val="A15E5E7BA5844CFFAC40058B7615188C2"/>
    <w:rsid w:val="00F44040"/>
    <w:pPr>
      <w:spacing w:after="80" w:line="240" w:lineRule="auto"/>
    </w:pPr>
    <w:rPr>
      <w:rFonts w:eastAsiaTheme="minorHAnsi"/>
    </w:rPr>
  </w:style>
  <w:style w:type="paragraph" w:customStyle="1" w:styleId="C02CED303AD54A21976CEBA50D27EFD32">
    <w:name w:val="C02CED303AD54A21976CEBA50D27EFD32"/>
    <w:rsid w:val="00F44040"/>
    <w:pPr>
      <w:spacing w:after="80" w:line="240" w:lineRule="auto"/>
    </w:pPr>
    <w:rPr>
      <w:rFonts w:eastAsiaTheme="minorHAnsi"/>
    </w:rPr>
  </w:style>
  <w:style w:type="paragraph" w:customStyle="1" w:styleId="7792B72A9D3A4AE185E803D7FEBB342D2">
    <w:name w:val="7792B72A9D3A4AE185E803D7FEBB342D2"/>
    <w:rsid w:val="00F44040"/>
    <w:pPr>
      <w:spacing w:after="80" w:line="240" w:lineRule="auto"/>
    </w:pPr>
    <w:rPr>
      <w:rFonts w:eastAsiaTheme="minorHAnsi"/>
    </w:rPr>
  </w:style>
  <w:style w:type="paragraph" w:customStyle="1" w:styleId="4D24D35AC8AC441DA3BB7D014439684F2">
    <w:name w:val="4D24D35AC8AC441DA3BB7D014439684F2"/>
    <w:rsid w:val="00F44040"/>
    <w:pPr>
      <w:spacing w:after="80" w:line="240" w:lineRule="auto"/>
    </w:pPr>
    <w:rPr>
      <w:rFonts w:eastAsiaTheme="minorHAnsi"/>
    </w:rPr>
  </w:style>
  <w:style w:type="paragraph" w:customStyle="1" w:styleId="A0833C7A1CC84F86A5C3F6E6EBA570D62">
    <w:name w:val="A0833C7A1CC84F86A5C3F6E6EBA570D62"/>
    <w:rsid w:val="00F44040"/>
    <w:pPr>
      <w:spacing w:after="80" w:line="240" w:lineRule="auto"/>
    </w:pPr>
    <w:rPr>
      <w:rFonts w:eastAsiaTheme="minorHAnsi"/>
    </w:rPr>
  </w:style>
  <w:style w:type="paragraph" w:customStyle="1" w:styleId="9C77463D73404EB1A1897D0CC64956402">
    <w:name w:val="9C77463D73404EB1A1897D0CC64956402"/>
    <w:rsid w:val="00F44040"/>
    <w:pPr>
      <w:spacing w:after="80" w:line="240" w:lineRule="auto"/>
    </w:pPr>
    <w:rPr>
      <w:rFonts w:eastAsiaTheme="minorHAnsi"/>
    </w:rPr>
  </w:style>
  <w:style w:type="paragraph" w:customStyle="1" w:styleId="8D5C23F91FC6497FBD02D5FB74E4BA852">
    <w:name w:val="8D5C23F91FC6497FBD02D5FB74E4BA852"/>
    <w:rsid w:val="00F44040"/>
    <w:pPr>
      <w:spacing w:after="80" w:line="240" w:lineRule="auto"/>
    </w:pPr>
    <w:rPr>
      <w:rFonts w:eastAsiaTheme="minorHAnsi"/>
    </w:rPr>
  </w:style>
  <w:style w:type="paragraph" w:customStyle="1" w:styleId="68CE039A018A4416BF224C809E793CDB2">
    <w:name w:val="68CE039A018A4416BF224C809E793CDB2"/>
    <w:rsid w:val="00F44040"/>
    <w:pPr>
      <w:spacing w:after="0" w:line="240" w:lineRule="auto"/>
    </w:pPr>
    <w:rPr>
      <w:rFonts w:eastAsiaTheme="minorHAnsi"/>
    </w:rPr>
  </w:style>
  <w:style w:type="paragraph" w:customStyle="1" w:styleId="1486372444E34BA8B6A77C322388C5E82">
    <w:name w:val="1486372444E34BA8B6A77C322388C5E82"/>
    <w:rsid w:val="00F44040"/>
    <w:pPr>
      <w:spacing w:after="0" w:line="240" w:lineRule="auto"/>
    </w:pPr>
    <w:rPr>
      <w:rFonts w:eastAsiaTheme="minorHAnsi"/>
    </w:rPr>
  </w:style>
  <w:style w:type="paragraph" w:customStyle="1" w:styleId="6A1F479C235F407581829CD7327929511">
    <w:name w:val="6A1F479C235F407581829CD7327929511"/>
    <w:rsid w:val="00F44040"/>
    <w:pPr>
      <w:spacing w:after="0" w:line="240" w:lineRule="auto"/>
    </w:pPr>
    <w:rPr>
      <w:rFonts w:eastAsiaTheme="minorHAnsi"/>
    </w:rPr>
  </w:style>
  <w:style w:type="paragraph" w:customStyle="1" w:styleId="49524923270742928074BD5B1F748E5C1">
    <w:name w:val="49524923270742928074BD5B1F748E5C1"/>
    <w:rsid w:val="00F44040"/>
    <w:pPr>
      <w:spacing w:after="0" w:line="240" w:lineRule="auto"/>
    </w:pPr>
    <w:rPr>
      <w:rFonts w:eastAsiaTheme="minorHAnsi"/>
    </w:rPr>
  </w:style>
  <w:style w:type="paragraph" w:customStyle="1" w:styleId="025D6882987D4999816431C3C30B1B8E1">
    <w:name w:val="025D6882987D4999816431C3C30B1B8E1"/>
    <w:rsid w:val="00F44040"/>
    <w:pPr>
      <w:spacing w:after="0" w:line="240" w:lineRule="auto"/>
    </w:pPr>
    <w:rPr>
      <w:rFonts w:eastAsiaTheme="minorHAnsi"/>
    </w:rPr>
  </w:style>
  <w:style w:type="paragraph" w:customStyle="1" w:styleId="C576F404A23F4D7B9C2936F95516D2A91">
    <w:name w:val="C576F404A23F4D7B9C2936F95516D2A91"/>
    <w:rsid w:val="00F44040"/>
    <w:pPr>
      <w:spacing w:after="0" w:line="240" w:lineRule="auto"/>
    </w:pPr>
    <w:rPr>
      <w:rFonts w:eastAsiaTheme="minorHAnsi"/>
    </w:rPr>
  </w:style>
  <w:style w:type="paragraph" w:customStyle="1" w:styleId="65357464C58247789C74C9A8E55DBB441">
    <w:name w:val="65357464C58247789C74C9A8E55DBB441"/>
    <w:rsid w:val="00F44040"/>
    <w:pPr>
      <w:spacing w:after="0" w:line="240" w:lineRule="auto"/>
    </w:pPr>
    <w:rPr>
      <w:rFonts w:eastAsiaTheme="minorHAnsi"/>
    </w:rPr>
  </w:style>
  <w:style w:type="paragraph" w:customStyle="1" w:styleId="4A14CBD44D184D6383E9592736173C241">
    <w:name w:val="4A14CBD44D184D6383E9592736173C241"/>
    <w:rsid w:val="00F44040"/>
    <w:pPr>
      <w:spacing w:after="0" w:line="240" w:lineRule="auto"/>
    </w:pPr>
    <w:rPr>
      <w:rFonts w:eastAsiaTheme="minorHAnsi"/>
    </w:rPr>
  </w:style>
  <w:style w:type="paragraph" w:customStyle="1" w:styleId="D37159B94EA649DC852E7D27284AE1611">
    <w:name w:val="D37159B94EA649DC852E7D27284AE1611"/>
    <w:rsid w:val="00F44040"/>
    <w:pPr>
      <w:spacing w:after="80" w:line="240" w:lineRule="auto"/>
      <w:ind w:left="1008"/>
    </w:pPr>
    <w:rPr>
      <w:rFonts w:eastAsiaTheme="minorHAnsi"/>
    </w:rPr>
  </w:style>
  <w:style w:type="paragraph" w:customStyle="1" w:styleId="439E23B85BDB4C8CA0C8C6D672CC80EA1">
    <w:name w:val="439E23B85BDB4C8CA0C8C6D672CC80EA1"/>
    <w:rsid w:val="00F44040"/>
    <w:pPr>
      <w:spacing w:after="80" w:line="240" w:lineRule="auto"/>
      <w:ind w:left="1008"/>
    </w:pPr>
    <w:rPr>
      <w:rFonts w:eastAsiaTheme="minorHAnsi"/>
    </w:rPr>
  </w:style>
  <w:style w:type="paragraph" w:customStyle="1" w:styleId="BD49E34B721B4A94A86DD5394A915F252">
    <w:name w:val="BD49E34B721B4A94A86DD5394A915F252"/>
    <w:rsid w:val="00F44040"/>
    <w:pPr>
      <w:spacing w:after="0" w:line="240" w:lineRule="auto"/>
      <w:contextualSpacing/>
      <w:jc w:val="center"/>
    </w:pPr>
    <w:rPr>
      <w:rFonts w:eastAsiaTheme="minorHAnsi"/>
      <w:b/>
    </w:rPr>
  </w:style>
  <w:style w:type="paragraph" w:customStyle="1" w:styleId="15DBAB53826B4E17BB53EFE62FBDB4B02">
    <w:name w:val="15DBAB53826B4E17BB53EFE62FBDB4B02"/>
    <w:rsid w:val="00F44040"/>
    <w:pPr>
      <w:spacing w:after="0" w:line="240" w:lineRule="auto"/>
      <w:contextualSpacing/>
      <w:jc w:val="center"/>
    </w:pPr>
    <w:rPr>
      <w:rFonts w:eastAsiaTheme="minorHAnsi"/>
      <w:b/>
      <w:bCs/>
    </w:rPr>
  </w:style>
  <w:style w:type="paragraph" w:customStyle="1" w:styleId="824F5860DE094470BF83C528932BECA22">
    <w:name w:val="824F5860DE094470BF83C528932BECA22"/>
    <w:rsid w:val="00F44040"/>
    <w:pPr>
      <w:spacing w:after="0" w:line="240" w:lineRule="auto"/>
      <w:contextualSpacing/>
      <w:jc w:val="center"/>
    </w:pPr>
    <w:rPr>
      <w:rFonts w:eastAsiaTheme="minorHAnsi"/>
      <w:b/>
      <w:bCs/>
    </w:rPr>
  </w:style>
  <w:style w:type="paragraph" w:customStyle="1" w:styleId="2DD5DA388D244748838F290DE137835A2">
    <w:name w:val="2DD5DA388D244748838F290DE137835A2"/>
    <w:rsid w:val="00F44040"/>
    <w:pPr>
      <w:spacing w:after="0" w:line="240" w:lineRule="auto"/>
      <w:contextualSpacing/>
      <w:jc w:val="center"/>
    </w:pPr>
    <w:rPr>
      <w:rFonts w:eastAsiaTheme="minorHAnsi"/>
      <w:b/>
      <w:bCs/>
    </w:rPr>
  </w:style>
  <w:style w:type="paragraph" w:customStyle="1" w:styleId="BD22EC076DF547868DD3F371F99F53532">
    <w:name w:val="BD22EC076DF547868DD3F371F99F53532"/>
    <w:rsid w:val="00F44040"/>
    <w:pPr>
      <w:spacing w:after="0" w:line="240" w:lineRule="auto"/>
      <w:contextualSpacing/>
      <w:jc w:val="center"/>
    </w:pPr>
    <w:rPr>
      <w:rFonts w:eastAsiaTheme="minorHAnsi"/>
      <w:b/>
      <w:bCs/>
    </w:rPr>
  </w:style>
  <w:style w:type="paragraph" w:customStyle="1" w:styleId="32703971505940F39E1EFAE6CB9C39982">
    <w:name w:val="32703971505940F39E1EFAE6CB9C39982"/>
    <w:rsid w:val="00F44040"/>
    <w:pPr>
      <w:spacing w:after="0" w:line="240" w:lineRule="auto"/>
      <w:contextualSpacing/>
      <w:jc w:val="center"/>
    </w:pPr>
    <w:rPr>
      <w:rFonts w:eastAsiaTheme="minorHAnsi"/>
      <w:b/>
      <w:bCs/>
    </w:rPr>
  </w:style>
  <w:style w:type="paragraph" w:customStyle="1" w:styleId="EDF5E54B41D64D09ADA512B3A8EDAA662">
    <w:name w:val="EDF5E54B41D64D09ADA512B3A8EDAA662"/>
    <w:rsid w:val="00F44040"/>
    <w:pPr>
      <w:spacing w:after="0" w:line="240" w:lineRule="auto"/>
      <w:contextualSpacing/>
      <w:jc w:val="center"/>
    </w:pPr>
    <w:rPr>
      <w:rFonts w:eastAsiaTheme="minorHAnsi"/>
      <w:b/>
    </w:rPr>
  </w:style>
  <w:style w:type="paragraph" w:customStyle="1" w:styleId="61EEFD5D63C142F6B5F2D8983AF4521D2">
    <w:name w:val="61EEFD5D63C142F6B5F2D8983AF4521D2"/>
    <w:rsid w:val="00F44040"/>
    <w:pPr>
      <w:spacing w:after="0" w:line="240" w:lineRule="auto"/>
      <w:contextualSpacing/>
      <w:jc w:val="center"/>
    </w:pPr>
    <w:rPr>
      <w:rFonts w:eastAsiaTheme="minorHAnsi"/>
      <w:b/>
      <w:bCs/>
    </w:rPr>
  </w:style>
  <w:style w:type="paragraph" w:customStyle="1" w:styleId="33F1D81D85FF490FB6E6C4E36094A18A2">
    <w:name w:val="33F1D81D85FF490FB6E6C4E36094A18A2"/>
    <w:rsid w:val="00F44040"/>
    <w:pPr>
      <w:spacing w:after="0" w:line="240" w:lineRule="auto"/>
      <w:contextualSpacing/>
      <w:jc w:val="center"/>
    </w:pPr>
    <w:rPr>
      <w:rFonts w:eastAsiaTheme="minorHAnsi"/>
      <w:b/>
      <w:bCs/>
    </w:rPr>
  </w:style>
  <w:style w:type="paragraph" w:customStyle="1" w:styleId="D4ACF626630B424CADF049365EBD3C982">
    <w:name w:val="D4ACF626630B424CADF049365EBD3C982"/>
    <w:rsid w:val="00F44040"/>
    <w:pPr>
      <w:spacing w:after="0" w:line="240" w:lineRule="auto"/>
      <w:contextualSpacing/>
      <w:jc w:val="center"/>
    </w:pPr>
    <w:rPr>
      <w:rFonts w:eastAsiaTheme="minorHAnsi"/>
      <w:b/>
      <w:bCs/>
    </w:rPr>
  </w:style>
  <w:style w:type="paragraph" w:customStyle="1" w:styleId="0CCDDFD34FAD40E4B5530DA9A9B833032">
    <w:name w:val="0CCDDFD34FAD40E4B5530DA9A9B833032"/>
    <w:rsid w:val="00F44040"/>
    <w:pPr>
      <w:spacing w:after="0" w:line="240" w:lineRule="auto"/>
      <w:contextualSpacing/>
      <w:jc w:val="center"/>
    </w:pPr>
    <w:rPr>
      <w:rFonts w:eastAsiaTheme="minorHAnsi"/>
      <w:b/>
      <w:bCs/>
    </w:rPr>
  </w:style>
  <w:style w:type="paragraph" w:customStyle="1" w:styleId="2BAAEBFACACD4D20ADCA3D62A31A85CF2">
    <w:name w:val="2BAAEBFACACD4D20ADCA3D62A31A85CF2"/>
    <w:rsid w:val="00F44040"/>
    <w:pPr>
      <w:spacing w:after="0" w:line="240" w:lineRule="auto"/>
      <w:contextualSpacing/>
      <w:jc w:val="center"/>
    </w:pPr>
    <w:rPr>
      <w:rFonts w:eastAsiaTheme="minorHAnsi"/>
      <w:b/>
      <w:bCs/>
    </w:rPr>
  </w:style>
  <w:style w:type="paragraph" w:customStyle="1" w:styleId="3C8A12C10FD94F4F9884519870A852432">
    <w:name w:val="3C8A12C10FD94F4F9884519870A852432"/>
    <w:rsid w:val="00F44040"/>
    <w:pPr>
      <w:spacing w:after="0" w:line="240" w:lineRule="auto"/>
    </w:pPr>
    <w:rPr>
      <w:rFonts w:eastAsiaTheme="minorHAnsi"/>
    </w:rPr>
  </w:style>
  <w:style w:type="paragraph" w:customStyle="1" w:styleId="627CCE3CCD6343CBBE332EECF98AE0132">
    <w:name w:val="627CCE3CCD6343CBBE332EECF98AE0132"/>
    <w:rsid w:val="00F44040"/>
    <w:pPr>
      <w:spacing w:after="0" w:line="240" w:lineRule="auto"/>
    </w:pPr>
    <w:rPr>
      <w:rFonts w:eastAsiaTheme="minorHAnsi"/>
    </w:rPr>
  </w:style>
  <w:style w:type="paragraph" w:customStyle="1" w:styleId="11812C3C00B84613ABABC799B2527B622">
    <w:name w:val="11812C3C00B84613ABABC799B2527B622"/>
    <w:rsid w:val="00F44040"/>
    <w:pPr>
      <w:spacing w:after="0" w:line="240" w:lineRule="auto"/>
    </w:pPr>
    <w:rPr>
      <w:rFonts w:eastAsiaTheme="minorHAnsi"/>
    </w:rPr>
  </w:style>
  <w:style w:type="paragraph" w:customStyle="1" w:styleId="6290AF5DD9C147FA896296E00949BE152">
    <w:name w:val="6290AF5DD9C147FA896296E00949BE152"/>
    <w:rsid w:val="00F44040"/>
    <w:pPr>
      <w:spacing w:after="0" w:line="240" w:lineRule="auto"/>
    </w:pPr>
    <w:rPr>
      <w:rFonts w:eastAsiaTheme="minorHAnsi"/>
    </w:rPr>
  </w:style>
  <w:style w:type="paragraph" w:customStyle="1" w:styleId="3D284A36FCC84AB0A1D93B7A199C162E2">
    <w:name w:val="3D284A36FCC84AB0A1D93B7A199C162E2"/>
    <w:rsid w:val="00F44040"/>
    <w:pPr>
      <w:spacing w:after="0" w:line="240" w:lineRule="auto"/>
    </w:pPr>
    <w:rPr>
      <w:rFonts w:eastAsiaTheme="minorHAnsi"/>
    </w:rPr>
  </w:style>
  <w:style w:type="paragraph" w:customStyle="1" w:styleId="891DBB764B434350B18E98080F32B9F42">
    <w:name w:val="891DBB764B434350B18E98080F32B9F42"/>
    <w:rsid w:val="00F44040"/>
    <w:pPr>
      <w:spacing w:after="0" w:line="240" w:lineRule="auto"/>
    </w:pPr>
    <w:rPr>
      <w:rFonts w:eastAsiaTheme="minorHAnsi"/>
    </w:rPr>
  </w:style>
  <w:style w:type="paragraph" w:customStyle="1" w:styleId="737038FF876D471A9225366510137CC32">
    <w:name w:val="737038FF876D471A9225366510137CC32"/>
    <w:rsid w:val="00F44040"/>
    <w:pPr>
      <w:spacing w:after="0" w:line="240" w:lineRule="auto"/>
    </w:pPr>
    <w:rPr>
      <w:rFonts w:eastAsiaTheme="minorHAnsi"/>
    </w:rPr>
  </w:style>
  <w:style w:type="paragraph" w:customStyle="1" w:styleId="3DD667B3A8B44083902CC305AAF94F642">
    <w:name w:val="3DD667B3A8B44083902CC305AAF94F642"/>
    <w:rsid w:val="00F44040"/>
    <w:pPr>
      <w:spacing w:after="0" w:line="240" w:lineRule="auto"/>
    </w:pPr>
    <w:rPr>
      <w:rFonts w:eastAsiaTheme="minorHAnsi"/>
    </w:rPr>
  </w:style>
  <w:style w:type="paragraph" w:customStyle="1" w:styleId="762B14D7E6914CCEA2BFAD60337015BF2">
    <w:name w:val="762B14D7E6914CCEA2BFAD60337015BF2"/>
    <w:rsid w:val="00F44040"/>
    <w:pPr>
      <w:spacing w:after="0" w:line="240" w:lineRule="auto"/>
    </w:pPr>
    <w:rPr>
      <w:rFonts w:eastAsiaTheme="minorHAnsi"/>
    </w:rPr>
  </w:style>
  <w:style w:type="paragraph" w:customStyle="1" w:styleId="FF57D21ECA9F4109969B9E05A02FAF572">
    <w:name w:val="FF57D21ECA9F4109969B9E05A02FAF572"/>
    <w:rsid w:val="00F44040"/>
    <w:pPr>
      <w:spacing w:after="0" w:line="240" w:lineRule="auto"/>
    </w:pPr>
    <w:rPr>
      <w:rFonts w:eastAsiaTheme="minorHAnsi"/>
    </w:rPr>
  </w:style>
  <w:style w:type="paragraph" w:customStyle="1" w:styleId="5ABD381C1FEF4F4785638C4C85235B3E2">
    <w:name w:val="5ABD381C1FEF4F4785638C4C85235B3E2"/>
    <w:rsid w:val="00F44040"/>
    <w:pPr>
      <w:spacing w:after="0" w:line="240" w:lineRule="auto"/>
    </w:pPr>
    <w:rPr>
      <w:rFonts w:eastAsiaTheme="minorHAnsi"/>
    </w:rPr>
  </w:style>
  <w:style w:type="paragraph" w:customStyle="1" w:styleId="97499C289CA74141A305D4611440BB6D2">
    <w:name w:val="97499C289CA74141A305D4611440BB6D2"/>
    <w:rsid w:val="00F44040"/>
    <w:pPr>
      <w:spacing w:after="0" w:line="240" w:lineRule="auto"/>
    </w:pPr>
    <w:rPr>
      <w:rFonts w:eastAsiaTheme="minorHAnsi"/>
    </w:rPr>
  </w:style>
  <w:style w:type="paragraph" w:customStyle="1" w:styleId="C5099FC27EA14CC4800032EE1D3299972">
    <w:name w:val="C5099FC27EA14CC4800032EE1D3299972"/>
    <w:rsid w:val="00F44040"/>
    <w:pPr>
      <w:spacing w:after="0" w:line="240" w:lineRule="auto"/>
    </w:pPr>
    <w:rPr>
      <w:rFonts w:eastAsiaTheme="minorHAnsi"/>
    </w:rPr>
  </w:style>
  <w:style w:type="paragraph" w:customStyle="1" w:styleId="A5356F516F7144888BF48153B15F43E72">
    <w:name w:val="A5356F516F7144888BF48153B15F43E72"/>
    <w:rsid w:val="00F44040"/>
    <w:pPr>
      <w:spacing w:after="0" w:line="240" w:lineRule="auto"/>
    </w:pPr>
    <w:rPr>
      <w:rFonts w:eastAsiaTheme="minorHAnsi"/>
    </w:rPr>
  </w:style>
  <w:style w:type="paragraph" w:customStyle="1" w:styleId="CE0B6956A28340A9A87BCB553AC860162">
    <w:name w:val="CE0B6956A28340A9A87BCB553AC860162"/>
    <w:rsid w:val="00F44040"/>
    <w:pPr>
      <w:spacing w:after="0" w:line="240" w:lineRule="auto"/>
    </w:pPr>
    <w:rPr>
      <w:rFonts w:eastAsiaTheme="minorHAnsi"/>
    </w:rPr>
  </w:style>
  <w:style w:type="paragraph" w:customStyle="1" w:styleId="34499532F32148E1BE2E39FEAB51914C2">
    <w:name w:val="34499532F32148E1BE2E39FEAB51914C2"/>
    <w:rsid w:val="00F44040"/>
    <w:pPr>
      <w:spacing w:after="0" w:line="240" w:lineRule="auto"/>
    </w:pPr>
    <w:rPr>
      <w:rFonts w:eastAsiaTheme="minorHAnsi"/>
    </w:rPr>
  </w:style>
  <w:style w:type="paragraph" w:customStyle="1" w:styleId="893D8E29A50A44E9AC3950DB68E3D5542">
    <w:name w:val="893D8E29A50A44E9AC3950DB68E3D5542"/>
    <w:rsid w:val="00F44040"/>
    <w:pPr>
      <w:spacing w:after="0" w:line="240" w:lineRule="auto"/>
      <w:contextualSpacing/>
      <w:jc w:val="center"/>
    </w:pPr>
    <w:rPr>
      <w:rFonts w:eastAsiaTheme="minorHAnsi"/>
      <w:b/>
    </w:rPr>
  </w:style>
  <w:style w:type="paragraph" w:customStyle="1" w:styleId="2003037F84FC42B791EA74A817D28B4F2">
    <w:name w:val="2003037F84FC42B791EA74A817D28B4F2"/>
    <w:rsid w:val="00F44040"/>
    <w:pPr>
      <w:spacing w:after="0" w:line="240" w:lineRule="auto"/>
      <w:contextualSpacing/>
      <w:jc w:val="center"/>
    </w:pPr>
    <w:rPr>
      <w:rFonts w:eastAsiaTheme="minorHAnsi"/>
      <w:b/>
      <w:bCs/>
    </w:rPr>
  </w:style>
  <w:style w:type="paragraph" w:customStyle="1" w:styleId="F4CF8C4665154B199633EAC560FC1E042">
    <w:name w:val="F4CF8C4665154B199633EAC560FC1E042"/>
    <w:rsid w:val="00F44040"/>
    <w:pPr>
      <w:spacing w:after="0" w:line="240" w:lineRule="auto"/>
      <w:contextualSpacing/>
      <w:jc w:val="center"/>
    </w:pPr>
    <w:rPr>
      <w:rFonts w:eastAsiaTheme="minorHAnsi"/>
      <w:b/>
      <w:bCs/>
    </w:rPr>
  </w:style>
  <w:style w:type="paragraph" w:customStyle="1" w:styleId="AC8026DC858348EC9CE9EE9B1B7C1FEA2">
    <w:name w:val="AC8026DC858348EC9CE9EE9B1B7C1FEA2"/>
    <w:rsid w:val="00F44040"/>
    <w:pPr>
      <w:spacing w:after="0" w:line="240" w:lineRule="auto"/>
      <w:contextualSpacing/>
      <w:jc w:val="center"/>
    </w:pPr>
    <w:rPr>
      <w:rFonts w:eastAsiaTheme="minorHAnsi"/>
      <w:b/>
      <w:bCs/>
    </w:rPr>
  </w:style>
  <w:style w:type="paragraph" w:customStyle="1" w:styleId="3E40A36DC82346F8BF23D6F48335BBC42">
    <w:name w:val="3E40A36DC82346F8BF23D6F48335BBC42"/>
    <w:rsid w:val="00F44040"/>
    <w:pPr>
      <w:spacing w:after="0" w:line="240" w:lineRule="auto"/>
      <w:contextualSpacing/>
      <w:jc w:val="center"/>
    </w:pPr>
    <w:rPr>
      <w:rFonts w:eastAsiaTheme="minorHAnsi"/>
      <w:b/>
      <w:bCs/>
    </w:rPr>
  </w:style>
  <w:style w:type="paragraph" w:customStyle="1" w:styleId="D3589A1EFD794C7182438696042C596D2">
    <w:name w:val="D3589A1EFD794C7182438696042C596D2"/>
    <w:rsid w:val="00F44040"/>
    <w:pPr>
      <w:spacing w:after="0" w:line="240" w:lineRule="auto"/>
      <w:contextualSpacing/>
      <w:jc w:val="center"/>
    </w:pPr>
    <w:rPr>
      <w:rFonts w:eastAsiaTheme="minorHAnsi"/>
      <w:b/>
      <w:bCs/>
    </w:rPr>
  </w:style>
  <w:style w:type="paragraph" w:customStyle="1" w:styleId="F80907CF64C34FD4B537E81C14AB1EB22">
    <w:name w:val="F80907CF64C34FD4B537E81C14AB1EB22"/>
    <w:rsid w:val="00F44040"/>
    <w:pPr>
      <w:spacing w:after="0" w:line="240" w:lineRule="auto"/>
      <w:contextualSpacing/>
      <w:jc w:val="center"/>
    </w:pPr>
    <w:rPr>
      <w:rFonts w:eastAsiaTheme="minorHAnsi"/>
      <w:b/>
    </w:rPr>
  </w:style>
  <w:style w:type="paragraph" w:customStyle="1" w:styleId="DBD055B87AF242AFBAA5C079715CDB4C2">
    <w:name w:val="DBD055B87AF242AFBAA5C079715CDB4C2"/>
    <w:rsid w:val="00F44040"/>
    <w:pPr>
      <w:spacing w:after="0" w:line="240" w:lineRule="auto"/>
      <w:contextualSpacing/>
      <w:jc w:val="center"/>
    </w:pPr>
    <w:rPr>
      <w:rFonts w:eastAsiaTheme="minorHAnsi"/>
      <w:b/>
      <w:bCs/>
    </w:rPr>
  </w:style>
  <w:style w:type="paragraph" w:customStyle="1" w:styleId="F4CCAF9F00AA4D40B131179CA8D4F2FC2">
    <w:name w:val="F4CCAF9F00AA4D40B131179CA8D4F2FC2"/>
    <w:rsid w:val="00F44040"/>
    <w:pPr>
      <w:spacing w:after="0" w:line="240" w:lineRule="auto"/>
      <w:contextualSpacing/>
      <w:jc w:val="center"/>
    </w:pPr>
    <w:rPr>
      <w:rFonts w:eastAsiaTheme="minorHAnsi"/>
      <w:b/>
      <w:bCs/>
    </w:rPr>
  </w:style>
  <w:style w:type="paragraph" w:customStyle="1" w:styleId="39607A5DC9B74739BE38B640A5C855E02">
    <w:name w:val="39607A5DC9B74739BE38B640A5C855E02"/>
    <w:rsid w:val="00F44040"/>
    <w:pPr>
      <w:spacing w:after="0" w:line="240" w:lineRule="auto"/>
      <w:contextualSpacing/>
      <w:jc w:val="center"/>
    </w:pPr>
    <w:rPr>
      <w:rFonts w:eastAsiaTheme="minorHAnsi"/>
      <w:b/>
      <w:bCs/>
    </w:rPr>
  </w:style>
  <w:style w:type="paragraph" w:customStyle="1" w:styleId="3734161DFBA241DEB49A89B7572971612">
    <w:name w:val="3734161DFBA241DEB49A89B7572971612"/>
    <w:rsid w:val="00F44040"/>
    <w:pPr>
      <w:spacing w:after="0" w:line="240" w:lineRule="auto"/>
      <w:contextualSpacing/>
      <w:jc w:val="center"/>
    </w:pPr>
    <w:rPr>
      <w:rFonts w:eastAsiaTheme="minorHAnsi"/>
      <w:b/>
      <w:bCs/>
    </w:rPr>
  </w:style>
  <w:style w:type="paragraph" w:customStyle="1" w:styleId="EAF031F6D2C84965A16F3402F49654B72">
    <w:name w:val="EAF031F6D2C84965A16F3402F49654B72"/>
    <w:rsid w:val="00F44040"/>
    <w:pPr>
      <w:spacing w:after="0" w:line="240" w:lineRule="auto"/>
      <w:contextualSpacing/>
      <w:jc w:val="center"/>
    </w:pPr>
    <w:rPr>
      <w:rFonts w:eastAsiaTheme="minorHAnsi"/>
      <w:b/>
      <w:bCs/>
    </w:rPr>
  </w:style>
  <w:style w:type="paragraph" w:customStyle="1" w:styleId="69F79E5155F942C9AA27A346ECA50E692">
    <w:name w:val="69F79E5155F942C9AA27A346ECA50E692"/>
    <w:rsid w:val="00F44040"/>
    <w:pPr>
      <w:spacing w:after="0" w:line="240" w:lineRule="auto"/>
      <w:contextualSpacing/>
      <w:jc w:val="center"/>
    </w:pPr>
    <w:rPr>
      <w:rFonts w:eastAsiaTheme="minorHAnsi"/>
      <w:b/>
    </w:rPr>
  </w:style>
  <w:style w:type="paragraph" w:customStyle="1" w:styleId="93D7FB3C52C64345A3A634BE9E6BB9B42">
    <w:name w:val="93D7FB3C52C64345A3A634BE9E6BB9B42"/>
    <w:rsid w:val="00F44040"/>
    <w:pPr>
      <w:spacing w:after="0" w:line="240" w:lineRule="auto"/>
      <w:contextualSpacing/>
      <w:jc w:val="center"/>
    </w:pPr>
    <w:rPr>
      <w:rFonts w:eastAsiaTheme="minorHAnsi"/>
      <w:b/>
      <w:bCs/>
    </w:rPr>
  </w:style>
  <w:style w:type="paragraph" w:customStyle="1" w:styleId="990F3E4B0DAF434EB2AF785721AA5A9E2">
    <w:name w:val="990F3E4B0DAF434EB2AF785721AA5A9E2"/>
    <w:rsid w:val="00F44040"/>
    <w:pPr>
      <w:spacing w:after="0" w:line="240" w:lineRule="auto"/>
      <w:contextualSpacing/>
      <w:jc w:val="center"/>
    </w:pPr>
    <w:rPr>
      <w:rFonts w:eastAsiaTheme="minorHAnsi"/>
      <w:b/>
      <w:bCs/>
    </w:rPr>
  </w:style>
  <w:style w:type="paragraph" w:customStyle="1" w:styleId="B0953C97D56248649235EDC9BBDACE662">
    <w:name w:val="B0953C97D56248649235EDC9BBDACE662"/>
    <w:rsid w:val="00F44040"/>
    <w:pPr>
      <w:spacing w:after="0" w:line="240" w:lineRule="auto"/>
      <w:contextualSpacing/>
      <w:jc w:val="center"/>
    </w:pPr>
    <w:rPr>
      <w:rFonts w:eastAsiaTheme="minorHAnsi"/>
      <w:b/>
      <w:bCs/>
    </w:rPr>
  </w:style>
  <w:style w:type="paragraph" w:customStyle="1" w:styleId="FE3C60F923FC4B009E03B193DC171EE72">
    <w:name w:val="FE3C60F923FC4B009E03B193DC171EE72"/>
    <w:rsid w:val="00F44040"/>
    <w:pPr>
      <w:spacing w:after="0" w:line="240" w:lineRule="auto"/>
      <w:contextualSpacing/>
      <w:jc w:val="center"/>
    </w:pPr>
    <w:rPr>
      <w:rFonts w:eastAsiaTheme="minorHAnsi"/>
      <w:b/>
    </w:rPr>
  </w:style>
  <w:style w:type="paragraph" w:customStyle="1" w:styleId="8FA68BD84F3E490F85646B1901627DAE2">
    <w:name w:val="8FA68BD84F3E490F85646B1901627DAE2"/>
    <w:rsid w:val="00F44040"/>
    <w:pPr>
      <w:spacing w:after="0" w:line="240" w:lineRule="auto"/>
      <w:contextualSpacing/>
      <w:jc w:val="center"/>
    </w:pPr>
    <w:rPr>
      <w:rFonts w:eastAsiaTheme="minorHAnsi"/>
      <w:b/>
      <w:bCs/>
    </w:rPr>
  </w:style>
  <w:style w:type="paragraph" w:customStyle="1" w:styleId="131D2D14CF494D989D982066224F665D2">
    <w:name w:val="131D2D14CF494D989D982066224F665D2"/>
    <w:rsid w:val="00F44040"/>
    <w:pPr>
      <w:spacing w:after="0" w:line="240" w:lineRule="auto"/>
      <w:contextualSpacing/>
      <w:jc w:val="center"/>
    </w:pPr>
    <w:rPr>
      <w:rFonts w:eastAsiaTheme="minorHAnsi"/>
      <w:b/>
      <w:bCs/>
    </w:rPr>
  </w:style>
  <w:style w:type="paragraph" w:customStyle="1" w:styleId="A5F41A3255ED4471A486EAA8582C84D32">
    <w:name w:val="A5F41A3255ED4471A486EAA8582C84D32"/>
    <w:rsid w:val="00F44040"/>
    <w:pPr>
      <w:spacing w:after="0" w:line="240" w:lineRule="auto"/>
      <w:contextualSpacing/>
      <w:jc w:val="center"/>
    </w:pPr>
    <w:rPr>
      <w:rFonts w:eastAsiaTheme="minorHAnsi"/>
      <w:b/>
      <w:bCs/>
    </w:rPr>
  </w:style>
  <w:style w:type="paragraph" w:customStyle="1" w:styleId="A76D821360844A7B984ADD11C34410162">
    <w:name w:val="A76D821360844A7B984ADD11C34410162"/>
    <w:rsid w:val="00F44040"/>
    <w:pPr>
      <w:spacing w:after="0" w:line="240" w:lineRule="auto"/>
      <w:contextualSpacing/>
      <w:jc w:val="center"/>
    </w:pPr>
    <w:rPr>
      <w:rFonts w:eastAsiaTheme="minorHAnsi"/>
      <w:b/>
    </w:rPr>
  </w:style>
  <w:style w:type="paragraph" w:customStyle="1" w:styleId="06C69088D6594B2182CC69B2695F8F402">
    <w:name w:val="06C69088D6594B2182CC69B2695F8F402"/>
    <w:rsid w:val="00F44040"/>
    <w:pPr>
      <w:spacing w:after="0" w:line="240" w:lineRule="auto"/>
      <w:contextualSpacing/>
      <w:jc w:val="center"/>
    </w:pPr>
    <w:rPr>
      <w:rFonts w:eastAsiaTheme="minorHAnsi"/>
      <w:b/>
      <w:bCs/>
    </w:rPr>
  </w:style>
  <w:style w:type="paragraph" w:customStyle="1" w:styleId="E64320EBECC6420DB541341880A267162">
    <w:name w:val="E64320EBECC6420DB541341880A267162"/>
    <w:rsid w:val="00F44040"/>
    <w:pPr>
      <w:spacing w:after="0" w:line="240" w:lineRule="auto"/>
      <w:contextualSpacing/>
      <w:jc w:val="center"/>
    </w:pPr>
    <w:rPr>
      <w:rFonts w:eastAsiaTheme="minorHAnsi"/>
      <w:b/>
    </w:rPr>
  </w:style>
  <w:style w:type="paragraph" w:customStyle="1" w:styleId="E56EAB1801BC499F82CF665707B3AD162">
    <w:name w:val="E56EAB1801BC499F82CF665707B3AD162"/>
    <w:rsid w:val="00F44040"/>
    <w:pPr>
      <w:spacing w:after="0" w:line="240" w:lineRule="auto"/>
      <w:contextualSpacing/>
      <w:jc w:val="center"/>
    </w:pPr>
    <w:rPr>
      <w:rFonts w:eastAsiaTheme="minorHAnsi"/>
      <w:b/>
    </w:rPr>
  </w:style>
  <w:style w:type="paragraph" w:customStyle="1" w:styleId="8F1E099F0E34449DA6E6F6F7526675FD2">
    <w:name w:val="8F1E099F0E34449DA6E6F6F7526675FD2"/>
    <w:rsid w:val="00F44040"/>
    <w:pPr>
      <w:spacing w:after="0" w:line="240" w:lineRule="auto"/>
      <w:contextualSpacing/>
      <w:jc w:val="center"/>
    </w:pPr>
    <w:rPr>
      <w:rFonts w:eastAsiaTheme="minorHAnsi"/>
      <w:b/>
      <w:bCs/>
    </w:rPr>
  </w:style>
  <w:style w:type="paragraph" w:customStyle="1" w:styleId="A892B3F5FFA245A49520EA3F93E682A92">
    <w:name w:val="A892B3F5FFA245A49520EA3F93E682A92"/>
    <w:rsid w:val="00F44040"/>
    <w:pPr>
      <w:spacing w:after="0" w:line="240" w:lineRule="auto"/>
      <w:contextualSpacing/>
      <w:jc w:val="center"/>
    </w:pPr>
    <w:rPr>
      <w:rFonts w:eastAsiaTheme="minorHAnsi"/>
      <w:b/>
    </w:rPr>
  </w:style>
  <w:style w:type="paragraph" w:customStyle="1" w:styleId="0D7F5D2AE84F4F3AB8ABF8E02C4168F12">
    <w:name w:val="0D7F5D2AE84F4F3AB8ABF8E02C4168F12"/>
    <w:rsid w:val="00F44040"/>
    <w:pPr>
      <w:spacing w:after="0" w:line="240" w:lineRule="auto"/>
      <w:contextualSpacing/>
      <w:jc w:val="center"/>
    </w:pPr>
    <w:rPr>
      <w:rFonts w:eastAsiaTheme="minorHAnsi"/>
      <w:b/>
    </w:rPr>
  </w:style>
  <w:style w:type="paragraph" w:customStyle="1" w:styleId="001D4025726448BA8F6604195B5E5D2F2">
    <w:name w:val="001D4025726448BA8F6604195B5E5D2F2"/>
    <w:rsid w:val="00F44040"/>
    <w:pPr>
      <w:spacing w:after="0" w:line="240" w:lineRule="auto"/>
      <w:contextualSpacing/>
      <w:jc w:val="center"/>
    </w:pPr>
    <w:rPr>
      <w:rFonts w:eastAsiaTheme="minorHAnsi"/>
      <w:b/>
      <w:bCs/>
    </w:rPr>
  </w:style>
  <w:style w:type="paragraph" w:customStyle="1" w:styleId="A151CBE61ADC4A488EC3618A3FEB908D2">
    <w:name w:val="A151CBE61ADC4A488EC3618A3FEB908D2"/>
    <w:rsid w:val="00F44040"/>
    <w:pPr>
      <w:spacing w:after="0" w:line="240" w:lineRule="auto"/>
      <w:contextualSpacing/>
      <w:jc w:val="center"/>
    </w:pPr>
    <w:rPr>
      <w:rFonts w:eastAsiaTheme="minorHAnsi"/>
      <w:b/>
    </w:rPr>
  </w:style>
  <w:style w:type="paragraph" w:customStyle="1" w:styleId="21397512521D4DA29C5292C9B754D6A82">
    <w:name w:val="21397512521D4DA29C5292C9B754D6A82"/>
    <w:rsid w:val="00F44040"/>
    <w:pPr>
      <w:spacing w:after="0" w:line="240" w:lineRule="auto"/>
    </w:pPr>
    <w:rPr>
      <w:rFonts w:eastAsiaTheme="minorHAnsi"/>
    </w:rPr>
  </w:style>
  <w:style w:type="paragraph" w:customStyle="1" w:styleId="C98E3900CCE54BD0A66C74280224C9042">
    <w:name w:val="C98E3900CCE54BD0A66C74280224C9042"/>
    <w:rsid w:val="00F44040"/>
    <w:pPr>
      <w:spacing w:after="0" w:line="240" w:lineRule="auto"/>
    </w:pPr>
    <w:rPr>
      <w:rFonts w:eastAsiaTheme="minorHAnsi"/>
    </w:rPr>
  </w:style>
  <w:style w:type="paragraph" w:customStyle="1" w:styleId="3E2CED150E6246B7B87D3613F08898772">
    <w:name w:val="3E2CED150E6246B7B87D3613F08898772"/>
    <w:rsid w:val="00F44040"/>
    <w:pPr>
      <w:spacing w:after="0" w:line="240" w:lineRule="auto"/>
    </w:pPr>
    <w:rPr>
      <w:rFonts w:eastAsiaTheme="minorHAnsi"/>
    </w:rPr>
  </w:style>
  <w:style w:type="paragraph" w:customStyle="1" w:styleId="FBEE2EA64C1A417F99D5D321710869312">
    <w:name w:val="FBEE2EA64C1A417F99D5D321710869312"/>
    <w:rsid w:val="00F44040"/>
    <w:pPr>
      <w:spacing w:after="0" w:line="240" w:lineRule="auto"/>
    </w:pPr>
    <w:rPr>
      <w:rFonts w:eastAsiaTheme="minorHAnsi"/>
    </w:rPr>
  </w:style>
  <w:style w:type="paragraph" w:customStyle="1" w:styleId="5950DB34D81648B19C900D7464EDCABB2">
    <w:name w:val="5950DB34D81648B19C900D7464EDCABB2"/>
    <w:rsid w:val="00F44040"/>
    <w:pPr>
      <w:spacing w:after="0" w:line="240" w:lineRule="auto"/>
    </w:pPr>
    <w:rPr>
      <w:rFonts w:eastAsiaTheme="minorHAnsi"/>
    </w:rPr>
  </w:style>
  <w:style w:type="paragraph" w:customStyle="1" w:styleId="1E0725B492CF47FD8772C42E8126B9F92">
    <w:name w:val="1E0725B492CF47FD8772C42E8126B9F92"/>
    <w:rsid w:val="00F44040"/>
    <w:pPr>
      <w:spacing w:after="0" w:line="240" w:lineRule="auto"/>
    </w:pPr>
    <w:rPr>
      <w:rFonts w:eastAsiaTheme="minorHAnsi"/>
    </w:rPr>
  </w:style>
  <w:style w:type="paragraph" w:customStyle="1" w:styleId="F8B2B147ACB94D04AE6055400BF35D152">
    <w:name w:val="F8B2B147ACB94D04AE6055400BF35D152"/>
    <w:rsid w:val="00F44040"/>
    <w:pPr>
      <w:spacing w:after="0" w:line="240" w:lineRule="auto"/>
    </w:pPr>
    <w:rPr>
      <w:rFonts w:eastAsiaTheme="minorHAnsi"/>
    </w:rPr>
  </w:style>
  <w:style w:type="paragraph" w:customStyle="1" w:styleId="5482544B38E84C7A9674C6D2A05A109F2">
    <w:name w:val="5482544B38E84C7A9674C6D2A05A109F2"/>
    <w:rsid w:val="00F44040"/>
    <w:pPr>
      <w:spacing w:after="0" w:line="240" w:lineRule="auto"/>
    </w:pPr>
    <w:rPr>
      <w:rFonts w:eastAsiaTheme="minorHAnsi"/>
    </w:rPr>
  </w:style>
  <w:style w:type="paragraph" w:customStyle="1" w:styleId="00D62A0FF7A743DF8EBF53AB4C23CA5D2">
    <w:name w:val="00D62A0FF7A743DF8EBF53AB4C23CA5D2"/>
    <w:rsid w:val="00F44040"/>
    <w:pPr>
      <w:spacing w:after="0" w:line="240" w:lineRule="auto"/>
    </w:pPr>
    <w:rPr>
      <w:rFonts w:eastAsiaTheme="minorHAnsi"/>
    </w:rPr>
  </w:style>
  <w:style w:type="paragraph" w:customStyle="1" w:styleId="A4AC8117EA754A83A8C5B148CB6B848F2">
    <w:name w:val="A4AC8117EA754A83A8C5B148CB6B848F2"/>
    <w:rsid w:val="00F44040"/>
    <w:pPr>
      <w:spacing w:after="0" w:line="240" w:lineRule="auto"/>
    </w:pPr>
    <w:rPr>
      <w:rFonts w:eastAsiaTheme="minorHAnsi"/>
    </w:rPr>
  </w:style>
  <w:style w:type="paragraph" w:customStyle="1" w:styleId="F4E36D650EB545A29554A025DF9E78792">
    <w:name w:val="F4E36D650EB545A29554A025DF9E78792"/>
    <w:rsid w:val="00F44040"/>
    <w:pPr>
      <w:spacing w:after="80" w:line="240" w:lineRule="auto"/>
      <w:ind w:left="1008"/>
    </w:pPr>
    <w:rPr>
      <w:rFonts w:eastAsiaTheme="minorHAnsi"/>
    </w:rPr>
  </w:style>
  <w:style w:type="paragraph" w:customStyle="1" w:styleId="2013B5F71679482C92B00CB8A15397C82">
    <w:name w:val="2013B5F71679482C92B00CB8A15397C82"/>
    <w:rsid w:val="00F44040"/>
    <w:pPr>
      <w:spacing w:after="80" w:line="240" w:lineRule="auto"/>
      <w:ind w:left="720"/>
    </w:pPr>
    <w:rPr>
      <w:rFonts w:eastAsiaTheme="minorHAnsi"/>
    </w:rPr>
  </w:style>
  <w:style w:type="paragraph" w:customStyle="1" w:styleId="B7B810A2AB5A4CCBA8A9242FD7E13CEC2">
    <w:name w:val="B7B810A2AB5A4CCBA8A9242FD7E13CEC2"/>
    <w:rsid w:val="00F44040"/>
    <w:pPr>
      <w:spacing w:after="80" w:line="240" w:lineRule="auto"/>
      <w:ind w:left="720"/>
    </w:pPr>
    <w:rPr>
      <w:rFonts w:eastAsiaTheme="minorHAnsi"/>
    </w:rPr>
  </w:style>
  <w:style w:type="paragraph" w:customStyle="1" w:styleId="862F1F3C24E4439192CAC7B380CB93AD2">
    <w:name w:val="862F1F3C24E4439192CAC7B380CB93AD2"/>
    <w:rsid w:val="00F44040"/>
    <w:pPr>
      <w:spacing w:after="80" w:line="240" w:lineRule="auto"/>
      <w:ind w:left="720"/>
    </w:pPr>
    <w:rPr>
      <w:rFonts w:eastAsiaTheme="minorHAnsi"/>
    </w:rPr>
  </w:style>
  <w:style w:type="paragraph" w:customStyle="1" w:styleId="003B271B2BEB4BC79A8C189AA853D2E22">
    <w:name w:val="003B271B2BEB4BC79A8C189AA853D2E22"/>
    <w:rsid w:val="00F44040"/>
    <w:pPr>
      <w:spacing w:after="80" w:line="240" w:lineRule="auto"/>
      <w:ind w:left="720"/>
    </w:pPr>
    <w:rPr>
      <w:rFonts w:eastAsiaTheme="minorHAnsi"/>
    </w:rPr>
  </w:style>
  <w:style w:type="paragraph" w:customStyle="1" w:styleId="7D908BDB8C2243A2B44D6528073621922">
    <w:name w:val="7D908BDB8C2243A2B44D6528073621922"/>
    <w:rsid w:val="00F44040"/>
    <w:pPr>
      <w:spacing w:after="80" w:line="240" w:lineRule="auto"/>
      <w:ind w:left="720"/>
    </w:pPr>
    <w:rPr>
      <w:rFonts w:eastAsiaTheme="minorHAnsi"/>
    </w:rPr>
  </w:style>
  <w:style w:type="paragraph" w:customStyle="1" w:styleId="B09F898DB3A14067977B47A03F844ABD2">
    <w:name w:val="B09F898DB3A14067977B47A03F844ABD2"/>
    <w:rsid w:val="00F44040"/>
    <w:pPr>
      <w:spacing w:after="80" w:line="240" w:lineRule="auto"/>
      <w:ind w:left="720"/>
    </w:pPr>
    <w:rPr>
      <w:rFonts w:eastAsiaTheme="minorHAnsi"/>
    </w:rPr>
  </w:style>
  <w:style w:type="paragraph" w:customStyle="1" w:styleId="8686A8C6F2C84017AED141131B5103012">
    <w:name w:val="8686A8C6F2C84017AED141131B5103012"/>
    <w:rsid w:val="00F44040"/>
    <w:pPr>
      <w:spacing w:after="80" w:line="240" w:lineRule="auto"/>
      <w:ind w:left="720"/>
    </w:pPr>
    <w:rPr>
      <w:rFonts w:eastAsiaTheme="minorHAnsi"/>
    </w:rPr>
  </w:style>
  <w:style w:type="paragraph" w:customStyle="1" w:styleId="804BC0D9F13142F7BC1F86DA16971FE72">
    <w:name w:val="804BC0D9F13142F7BC1F86DA16971FE72"/>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2">
    <w:name w:val="474C6F2ECBCE4D2F86C56566836DBF692"/>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F5CE06EDA4D64F5090A6CAF67198164F3">
    <w:name w:val="F5CE06EDA4D64F5090A6CAF67198164F3"/>
    <w:rsid w:val="00F44040"/>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903137B6438041E1920061B4015BA0A5">
    <w:name w:val="903137B6438041E1920061B4015BA0A5"/>
    <w:rsid w:val="00F44040"/>
    <w:pPr>
      <w:spacing w:after="80" w:line="240" w:lineRule="auto"/>
      <w:ind w:left="1008"/>
    </w:pPr>
    <w:rPr>
      <w:rFonts w:eastAsiaTheme="minorHAnsi"/>
    </w:rPr>
  </w:style>
  <w:style w:type="paragraph" w:customStyle="1" w:styleId="02D79A41D0F24FE7A9372BB7BA7406D1">
    <w:name w:val="02D79A41D0F24FE7A9372BB7BA7406D1"/>
    <w:rsid w:val="00F44040"/>
    <w:pPr>
      <w:spacing w:after="80" w:line="240" w:lineRule="auto"/>
      <w:ind w:left="1008"/>
    </w:pPr>
    <w:rPr>
      <w:rFonts w:eastAsiaTheme="minorHAnsi"/>
    </w:rPr>
  </w:style>
  <w:style w:type="paragraph" w:customStyle="1" w:styleId="52F140D75210453EA6F049D680AE27EC">
    <w:name w:val="52F140D75210453EA6F049D680AE27EC"/>
    <w:rsid w:val="00F44040"/>
    <w:pPr>
      <w:spacing w:after="80" w:line="240" w:lineRule="auto"/>
      <w:ind w:left="1008"/>
    </w:pPr>
    <w:rPr>
      <w:rFonts w:eastAsiaTheme="minorHAnsi"/>
    </w:rPr>
  </w:style>
  <w:style w:type="paragraph" w:customStyle="1" w:styleId="B3D6B4C1ABA74E46AB217940612A6F99">
    <w:name w:val="B3D6B4C1ABA74E46AB217940612A6F99"/>
    <w:rsid w:val="00F44040"/>
    <w:pPr>
      <w:spacing w:after="80" w:line="240" w:lineRule="auto"/>
      <w:ind w:left="1008"/>
    </w:pPr>
    <w:rPr>
      <w:rFonts w:eastAsiaTheme="minorHAnsi"/>
    </w:rPr>
  </w:style>
  <w:style w:type="paragraph" w:customStyle="1" w:styleId="29A6AE1A702C43C3BF0BC3C71CA4D8E0">
    <w:name w:val="29A6AE1A702C43C3BF0BC3C71CA4D8E0"/>
    <w:rsid w:val="00F44040"/>
    <w:pPr>
      <w:spacing w:after="80" w:line="240" w:lineRule="auto"/>
      <w:ind w:left="1008"/>
    </w:pPr>
    <w:rPr>
      <w:rFonts w:eastAsiaTheme="minorHAnsi"/>
    </w:rPr>
  </w:style>
  <w:style w:type="paragraph" w:customStyle="1" w:styleId="EB0D79F66A894AB1AEBC83CDA52881813">
    <w:name w:val="EB0D79F66A894AB1AEBC83CDA52881813"/>
    <w:rsid w:val="00F44040"/>
    <w:pPr>
      <w:spacing w:after="80" w:line="240" w:lineRule="auto"/>
    </w:pPr>
    <w:rPr>
      <w:rFonts w:eastAsiaTheme="minorHAnsi"/>
    </w:rPr>
  </w:style>
  <w:style w:type="paragraph" w:customStyle="1" w:styleId="CB44FC955B604088A601D24ABDF5AB353">
    <w:name w:val="CB44FC955B604088A601D24ABDF5AB353"/>
    <w:rsid w:val="00F44040"/>
    <w:pPr>
      <w:spacing w:after="80" w:line="240" w:lineRule="auto"/>
    </w:pPr>
    <w:rPr>
      <w:rFonts w:eastAsiaTheme="minorHAnsi"/>
    </w:rPr>
  </w:style>
  <w:style w:type="paragraph" w:customStyle="1" w:styleId="C0AC707C0667411D81FBD20C4EDEE8133">
    <w:name w:val="C0AC707C0667411D81FBD20C4EDEE8133"/>
    <w:rsid w:val="00F44040"/>
    <w:pPr>
      <w:spacing w:after="80" w:line="240" w:lineRule="auto"/>
    </w:pPr>
    <w:rPr>
      <w:rFonts w:eastAsiaTheme="minorHAnsi"/>
    </w:rPr>
  </w:style>
  <w:style w:type="paragraph" w:customStyle="1" w:styleId="6676B266437A47B68F3573480B8274E83">
    <w:name w:val="6676B266437A47B68F3573480B8274E83"/>
    <w:rsid w:val="00F44040"/>
    <w:pPr>
      <w:spacing w:after="80" w:line="240" w:lineRule="auto"/>
    </w:pPr>
    <w:rPr>
      <w:rFonts w:eastAsiaTheme="minorHAnsi"/>
    </w:rPr>
  </w:style>
  <w:style w:type="paragraph" w:customStyle="1" w:styleId="19457FA98B4845849F9AF1C9BE4F64CF3">
    <w:name w:val="19457FA98B4845849F9AF1C9BE4F64CF3"/>
    <w:rsid w:val="00F44040"/>
    <w:pPr>
      <w:spacing w:after="80" w:line="240" w:lineRule="auto"/>
    </w:pPr>
    <w:rPr>
      <w:rFonts w:eastAsiaTheme="minorHAnsi"/>
    </w:rPr>
  </w:style>
  <w:style w:type="paragraph" w:customStyle="1" w:styleId="032E8B3946A04DCE898A19A9A799C2DA3">
    <w:name w:val="032E8B3946A04DCE898A19A9A799C2DA3"/>
    <w:rsid w:val="00F44040"/>
    <w:pPr>
      <w:spacing w:after="80" w:line="240" w:lineRule="auto"/>
    </w:pPr>
    <w:rPr>
      <w:rFonts w:eastAsiaTheme="minorHAnsi"/>
    </w:rPr>
  </w:style>
  <w:style w:type="paragraph" w:customStyle="1" w:styleId="BF0E6C05074D492D8F31195F2C24E2713">
    <w:name w:val="BF0E6C05074D492D8F31195F2C24E2713"/>
    <w:rsid w:val="00F44040"/>
    <w:pPr>
      <w:spacing w:after="80" w:line="240" w:lineRule="auto"/>
    </w:pPr>
    <w:rPr>
      <w:rFonts w:eastAsiaTheme="minorHAnsi"/>
    </w:rPr>
  </w:style>
  <w:style w:type="paragraph" w:customStyle="1" w:styleId="9667172D17624F459392B1BCB38BBC693">
    <w:name w:val="9667172D17624F459392B1BCB38BBC693"/>
    <w:rsid w:val="00F44040"/>
    <w:pPr>
      <w:spacing w:after="80" w:line="240" w:lineRule="auto"/>
    </w:pPr>
    <w:rPr>
      <w:rFonts w:eastAsiaTheme="minorHAnsi"/>
    </w:rPr>
  </w:style>
  <w:style w:type="paragraph" w:customStyle="1" w:styleId="51060819485C4B9193072621274E03BD2">
    <w:name w:val="51060819485C4B9193072621274E03BD2"/>
    <w:rsid w:val="00F44040"/>
    <w:pPr>
      <w:spacing w:after="0" w:line="240" w:lineRule="auto"/>
    </w:pPr>
    <w:rPr>
      <w:rFonts w:eastAsiaTheme="minorHAnsi"/>
    </w:rPr>
  </w:style>
  <w:style w:type="paragraph" w:customStyle="1" w:styleId="40C64B41A21D4C4297A1FEF79B4FB4552">
    <w:name w:val="40C64B41A21D4C4297A1FEF79B4FB4552"/>
    <w:rsid w:val="00F44040"/>
    <w:pPr>
      <w:spacing w:after="0" w:line="240" w:lineRule="auto"/>
    </w:pPr>
    <w:rPr>
      <w:rFonts w:eastAsiaTheme="minorHAnsi"/>
    </w:rPr>
  </w:style>
  <w:style w:type="paragraph" w:customStyle="1" w:styleId="AF1ECB12859144C39890A5EA2AD824482">
    <w:name w:val="AF1ECB12859144C39890A5EA2AD824482"/>
    <w:rsid w:val="00F44040"/>
    <w:pPr>
      <w:spacing w:after="0" w:line="240" w:lineRule="auto"/>
    </w:pPr>
    <w:rPr>
      <w:rFonts w:eastAsiaTheme="minorHAnsi"/>
    </w:rPr>
  </w:style>
  <w:style w:type="paragraph" w:customStyle="1" w:styleId="5074B9561C5A4922BA91427E20039A7F2">
    <w:name w:val="5074B9561C5A4922BA91427E20039A7F2"/>
    <w:rsid w:val="00F44040"/>
    <w:pPr>
      <w:spacing w:after="0" w:line="240" w:lineRule="auto"/>
    </w:pPr>
    <w:rPr>
      <w:rFonts w:eastAsiaTheme="minorHAnsi"/>
    </w:rPr>
  </w:style>
  <w:style w:type="paragraph" w:customStyle="1" w:styleId="97B1FDAA13EB4F5D9699FCEE27E4FEEF2">
    <w:name w:val="97B1FDAA13EB4F5D9699FCEE27E4FEEF2"/>
    <w:rsid w:val="00F44040"/>
    <w:pPr>
      <w:spacing w:after="0" w:line="240" w:lineRule="auto"/>
    </w:pPr>
    <w:rPr>
      <w:rFonts w:eastAsiaTheme="minorHAnsi"/>
    </w:rPr>
  </w:style>
  <w:style w:type="paragraph" w:customStyle="1" w:styleId="033AF7B0EE074C94B3EFB1E1C747EA792">
    <w:name w:val="033AF7B0EE074C94B3EFB1E1C747EA792"/>
    <w:rsid w:val="00F44040"/>
    <w:pPr>
      <w:spacing w:after="0" w:line="240" w:lineRule="auto"/>
    </w:pPr>
    <w:rPr>
      <w:rFonts w:eastAsiaTheme="minorHAnsi"/>
    </w:rPr>
  </w:style>
  <w:style w:type="paragraph" w:customStyle="1" w:styleId="87DE9A6181844682BE28699ED6F860822">
    <w:name w:val="87DE9A6181844682BE28699ED6F860822"/>
    <w:rsid w:val="00F44040"/>
    <w:pPr>
      <w:spacing w:after="0" w:line="240" w:lineRule="auto"/>
    </w:pPr>
    <w:rPr>
      <w:rFonts w:eastAsiaTheme="minorHAnsi"/>
    </w:rPr>
  </w:style>
  <w:style w:type="paragraph" w:customStyle="1" w:styleId="30909BCE73C34151A3E7C6AB401157092">
    <w:name w:val="30909BCE73C34151A3E7C6AB401157092"/>
    <w:rsid w:val="00F44040"/>
    <w:pPr>
      <w:spacing w:after="0" w:line="240" w:lineRule="auto"/>
    </w:pPr>
    <w:rPr>
      <w:rFonts w:eastAsiaTheme="minorHAnsi"/>
    </w:rPr>
  </w:style>
  <w:style w:type="paragraph" w:customStyle="1" w:styleId="36675F8823E84CBAAFB5A77B2220C6472">
    <w:name w:val="36675F8823E84CBAAFB5A77B2220C6472"/>
    <w:rsid w:val="00F44040"/>
    <w:pPr>
      <w:spacing w:after="0" w:line="240" w:lineRule="auto"/>
    </w:pPr>
    <w:rPr>
      <w:rFonts w:eastAsiaTheme="minorHAnsi"/>
    </w:rPr>
  </w:style>
  <w:style w:type="paragraph" w:customStyle="1" w:styleId="A47A188D77DC4108BA3AF5737D84EAE62">
    <w:name w:val="A47A188D77DC4108BA3AF5737D84EAE62"/>
    <w:rsid w:val="00F44040"/>
    <w:pPr>
      <w:spacing w:after="0" w:line="240" w:lineRule="auto"/>
    </w:pPr>
    <w:rPr>
      <w:rFonts w:eastAsiaTheme="minorHAnsi"/>
    </w:rPr>
  </w:style>
  <w:style w:type="paragraph" w:customStyle="1" w:styleId="17DB946A08064C03BF47B4C4FCCE599E2">
    <w:name w:val="17DB946A08064C03BF47B4C4FCCE599E2"/>
    <w:rsid w:val="00F44040"/>
    <w:pPr>
      <w:spacing w:after="0" w:line="240" w:lineRule="auto"/>
    </w:pPr>
    <w:rPr>
      <w:rFonts w:eastAsiaTheme="minorHAnsi"/>
    </w:rPr>
  </w:style>
  <w:style w:type="paragraph" w:customStyle="1" w:styleId="9200C41D9C504421B54EBEEFE45E38FC2">
    <w:name w:val="9200C41D9C504421B54EBEEFE45E38FC2"/>
    <w:rsid w:val="00F44040"/>
    <w:pPr>
      <w:spacing w:after="0" w:line="240" w:lineRule="auto"/>
    </w:pPr>
    <w:rPr>
      <w:rFonts w:eastAsiaTheme="minorHAnsi"/>
    </w:rPr>
  </w:style>
  <w:style w:type="paragraph" w:customStyle="1" w:styleId="35A83C089166425FA6613A8DCEF0165A2">
    <w:name w:val="35A83C089166425FA6613A8DCEF0165A2"/>
    <w:rsid w:val="00F44040"/>
    <w:pPr>
      <w:spacing w:after="0" w:line="240" w:lineRule="auto"/>
    </w:pPr>
    <w:rPr>
      <w:rFonts w:eastAsiaTheme="minorHAnsi"/>
    </w:rPr>
  </w:style>
  <w:style w:type="paragraph" w:customStyle="1" w:styleId="6177CDB049A84B749293F8314791E61C2">
    <w:name w:val="6177CDB049A84B749293F8314791E61C2"/>
    <w:rsid w:val="00F44040"/>
    <w:pPr>
      <w:spacing w:after="0" w:line="240" w:lineRule="auto"/>
    </w:pPr>
    <w:rPr>
      <w:rFonts w:eastAsiaTheme="minorHAnsi"/>
    </w:rPr>
  </w:style>
  <w:style w:type="paragraph" w:customStyle="1" w:styleId="BF410EA9177A423A827C446CF8B9BB1C2">
    <w:name w:val="BF410EA9177A423A827C446CF8B9BB1C2"/>
    <w:rsid w:val="00F44040"/>
    <w:pPr>
      <w:spacing w:after="0" w:line="240" w:lineRule="auto"/>
    </w:pPr>
    <w:rPr>
      <w:rFonts w:eastAsiaTheme="minorHAnsi"/>
    </w:rPr>
  </w:style>
  <w:style w:type="paragraph" w:customStyle="1" w:styleId="B9FAC4A869A4403AB77989BB88FDBC2C2">
    <w:name w:val="B9FAC4A869A4403AB77989BB88FDBC2C2"/>
    <w:rsid w:val="00F44040"/>
    <w:pPr>
      <w:spacing w:after="0" w:line="240" w:lineRule="auto"/>
    </w:pPr>
    <w:rPr>
      <w:rFonts w:eastAsiaTheme="minorHAnsi"/>
    </w:rPr>
  </w:style>
  <w:style w:type="paragraph" w:customStyle="1" w:styleId="1DA78BAEFA8949C4A434A2AD51310AE82">
    <w:name w:val="1DA78BAEFA8949C4A434A2AD51310AE82"/>
    <w:rsid w:val="00F44040"/>
    <w:pPr>
      <w:spacing w:after="0" w:line="240" w:lineRule="auto"/>
    </w:pPr>
    <w:rPr>
      <w:rFonts w:eastAsiaTheme="minorHAnsi"/>
    </w:rPr>
  </w:style>
  <w:style w:type="paragraph" w:customStyle="1" w:styleId="E1B51C4317B54472866002C4BA444F632">
    <w:name w:val="E1B51C4317B54472866002C4BA444F632"/>
    <w:rsid w:val="00F44040"/>
    <w:pPr>
      <w:spacing w:after="0" w:line="240" w:lineRule="auto"/>
    </w:pPr>
    <w:rPr>
      <w:rFonts w:eastAsiaTheme="minorHAnsi"/>
    </w:rPr>
  </w:style>
  <w:style w:type="paragraph" w:customStyle="1" w:styleId="3F4BF434A3D34D8981B796AB357715022">
    <w:name w:val="3F4BF434A3D34D8981B796AB357715022"/>
    <w:rsid w:val="00F44040"/>
    <w:pPr>
      <w:spacing w:after="0" w:line="240" w:lineRule="auto"/>
    </w:pPr>
    <w:rPr>
      <w:rFonts w:eastAsiaTheme="minorHAnsi"/>
    </w:rPr>
  </w:style>
  <w:style w:type="paragraph" w:customStyle="1" w:styleId="1686EAEB1823463AA64C954942A32B4A2">
    <w:name w:val="1686EAEB1823463AA64C954942A32B4A2"/>
    <w:rsid w:val="00F44040"/>
    <w:pPr>
      <w:spacing w:after="0" w:line="240" w:lineRule="auto"/>
    </w:pPr>
    <w:rPr>
      <w:rFonts w:eastAsiaTheme="minorHAnsi"/>
    </w:rPr>
  </w:style>
  <w:style w:type="paragraph" w:customStyle="1" w:styleId="A79DEC2E8A5046E4AC45B67C1EEE04112">
    <w:name w:val="A79DEC2E8A5046E4AC45B67C1EEE04112"/>
    <w:rsid w:val="00F44040"/>
    <w:pPr>
      <w:spacing w:after="0" w:line="240" w:lineRule="auto"/>
    </w:pPr>
    <w:rPr>
      <w:rFonts w:eastAsiaTheme="minorHAnsi"/>
    </w:rPr>
  </w:style>
  <w:style w:type="paragraph" w:customStyle="1" w:styleId="AE6AC7E827A64808B180F2257B69A7C93">
    <w:name w:val="AE6AC7E827A64808B180F2257B69A7C93"/>
    <w:rsid w:val="00F44040"/>
    <w:pPr>
      <w:spacing w:after="80" w:line="240" w:lineRule="auto"/>
    </w:pPr>
    <w:rPr>
      <w:rFonts w:eastAsiaTheme="minorHAnsi"/>
    </w:rPr>
  </w:style>
  <w:style w:type="paragraph" w:customStyle="1" w:styleId="A15E5E7BA5844CFFAC40058B7615188C3">
    <w:name w:val="A15E5E7BA5844CFFAC40058B7615188C3"/>
    <w:rsid w:val="00F44040"/>
    <w:pPr>
      <w:spacing w:after="80" w:line="240" w:lineRule="auto"/>
    </w:pPr>
    <w:rPr>
      <w:rFonts w:eastAsiaTheme="minorHAnsi"/>
    </w:rPr>
  </w:style>
  <w:style w:type="paragraph" w:customStyle="1" w:styleId="C02CED303AD54A21976CEBA50D27EFD33">
    <w:name w:val="C02CED303AD54A21976CEBA50D27EFD33"/>
    <w:rsid w:val="00F44040"/>
    <w:pPr>
      <w:spacing w:after="80" w:line="240" w:lineRule="auto"/>
    </w:pPr>
    <w:rPr>
      <w:rFonts w:eastAsiaTheme="minorHAnsi"/>
    </w:rPr>
  </w:style>
  <w:style w:type="paragraph" w:customStyle="1" w:styleId="7792B72A9D3A4AE185E803D7FEBB342D3">
    <w:name w:val="7792B72A9D3A4AE185E803D7FEBB342D3"/>
    <w:rsid w:val="00F44040"/>
    <w:pPr>
      <w:spacing w:after="80" w:line="240" w:lineRule="auto"/>
    </w:pPr>
    <w:rPr>
      <w:rFonts w:eastAsiaTheme="minorHAnsi"/>
    </w:rPr>
  </w:style>
  <w:style w:type="paragraph" w:customStyle="1" w:styleId="4D24D35AC8AC441DA3BB7D014439684F3">
    <w:name w:val="4D24D35AC8AC441DA3BB7D014439684F3"/>
    <w:rsid w:val="00F44040"/>
    <w:pPr>
      <w:spacing w:after="80" w:line="240" w:lineRule="auto"/>
    </w:pPr>
    <w:rPr>
      <w:rFonts w:eastAsiaTheme="minorHAnsi"/>
    </w:rPr>
  </w:style>
  <w:style w:type="paragraph" w:customStyle="1" w:styleId="A0833C7A1CC84F86A5C3F6E6EBA570D63">
    <w:name w:val="A0833C7A1CC84F86A5C3F6E6EBA570D63"/>
    <w:rsid w:val="00F44040"/>
    <w:pPr>
      <w:spacing w:after="80" w:line="240" w:lineRule="auto"/>
    </w:pPr>
    <w:rPr>
      <w:rFonts w:eastAsiaTheme="minorHAnsi"/>
    </w:rPr>
  </w:style>
  <w:style w:type="paragraph" w:customStyle="1" w:styleId="9C77463D73404EB1A1897D0CC64956403">
    <w:name w:val="9C77463D73404EB1A1897D0CC64956403"/>
    <w:rsid w:val="00F44040"/>
    <w:pPr>
      <w:spacing w:after="80" w:line="240" w:lineRule="auto"/>
    </w:pPr>
    <w:rPr>
      <w:rFonts w:eastAsiaTheme="minorHAnsi"/>
    </w:rPr>
  </w:style>
  <w:style w:type="paragraph" w:customStyle="1" w:styleId="8D5C23F91FC6497FBD02D5FB74E4BA853">
    <w:name w:val="8D5C23F91FC6497FBD02D5FB74E4BA853"/>
    <w:rsid w:val="00F44040"/>
    <w:pPr>
      <w:spacing w:after="80" w:line="240" w:lineRule="auto"/>
    </w:pPr>
    <w:rPr>
      <w:rFonts w:eastAsiaTheme="minorHAnsi"/>
    </w:rPr>
  </w:style>
  <w:style w:type="paragraph" w:customStyle="1" w:styleId="68CE039A018A4416BF224C809E793CDB3">
    <w:name w:val="68CE039A018A4416BF224C809E793CDB3"/>
    <w:rsid w:val="00F44040"/>
    <w:pPr>
      <w:spacing w:after="0" w:line="240" w:lineRule="auto"/>
    </w:pPr>
    <w:rPr>
      <w:rFonts w:eastAsiaTheme="minorHAnsi"/>
    </w:rPr>
  </w:style>
  <w:style w:type="paragraph" w:customStyle="1" w:styleId="1486372444E34BA8B6A77C322388C5E83">
    <w:name w:val="1486372444E34BA8B6A77C322388C5E83"/>
    <w:rsid w:val="00F44040"/>
    <w:pPr>
      <w:spacing w:after="0" w:line="240" w:lineRule="auto"/>
    </w:pPr>
    <w:rPr>
      <w:rFonts w:eastAsiaTheme="minorHAnsi"/>
    </w:rPr>
  </w:style>
  <w:style w:type="paragraph" w:customStyle="1" w:styleId="6A1F479C235F407581829CD7327929512">
    <w:name w:val="6A1F479C235F407581829CD7327929512"/>
    <w:rsid w:val="00F44040"/>
    <w:pPr>
      <w:spacing w:after="0" w:line="240" w:lineRule="auto"/>
    </w:pPr>
    <w:rPr>
      <w:rFonts w:eastAsiaTheme="minorHAnsi"/>
    </w:rPr>
  </w:style>
  <w:style w:type="paragraph" w:customStyle="1" w:styleId="49524923270742928074BD5B1F748E5C2">
    <w:name w:val="49524923270742928074BD5B1F748E5C2"/>
    <w:rsid w:val="00F44040"/>
    <w:pPr>
      <w:spacing w:after="0" w:line="240" w:lineRule="auto"/>
    </w:pPr>
    <w:rPr>
      <w:rFonts w:eastAsiaTheme="minorHAnsi"/>
    </w:rPr>
  </w:style>
  <w:style w:type="paragraph" w:customStyle="1" w:styleId="025D6882987D4999816431C3C30B1B8E2">
    <w:name w:val="025D6882987D4999816431C3C30B1B8E2"/>
    <w:rsid w:val="00F44040"/>
    <w:pPr>
      <w:spacing w:after="0" w:line="240" w:lineRule="auto"/>
    </w:pPr>
    <w:rPr>
      <w:rFonts w:eastAsiaTheme="minorHAnsi"/>
    </w:rPr>
  </w:style>
  <w:style w:type="paragraph" w:customStyle="1" w:styleId="C576F404A23F4D7B9C2936F95516D2A92">
    <w:name w:val="C576F404A23F4D7B9C2936F95516D2A92"/>
    <w:rsid w:val="00F44040"/>
    <w:pPr>
      <w:spacing w:after="0" w:line="240" w:lineRule="auto"/>
    </w:pPr>
    <w:rPr>
      <w:rFonts w:eastAsiaTheme="minorHAnsi"/>
    </w:rPr>
  </w:style>
  <w:style w:type="paragraph" w:customStyle="1" w:styleId="65357464C58247789C74C9A8E55DBB442">
    <w:name w:val="65357464C58247789C74C9A8E55DBB442"/>
    <w:rsid w:val="00F44040"/>
    <w:pPr>
      <w:spacing w:after="0" w:line="240" w:lineRule="auto"/>
    </w:pPr>
    <w:rPr>
      <w:rFonts w:eastAsiaTheme="minorHAnsi"/>
    </w:rPr>
  </w:style>
  <w:style w:type="paragraph" w:customStyle="1" w:styleId="4A14CBD44D184D6383E9592736173C242">
    <w:name w:val="4A14CBD44D184D6383E9592736173C242"/>
    <w:rsid w:val="00F44040"/>
    <w:pPr>
      <w:spacing w:after="0" w:line="240" w:lineRule="auto"/>
    </w:pPr>
    <w:rPr>
      <w:rFonts w:eastAsiaTheme="minorHAnsi"/>
    </w:rPr>
  </w:style>
  <w:style w:type="paragraph" w:customStyle="1" w:styleId="D37159B94EA649DC852E7D27284AE1612">
    <w:name w:val="D37159B94EA649DC852E7D27284AE1612"/>
    <w:rsid w:val="00F44040"/>
    <w:pPr>
      <w:spacing w:after="80" w:line="240" w:lineRule="auto"/>
      <w:ind w:left="1008"/>
    </w:pPr>
    <w:rPr>
      <w:rFonts w:eastAsiaTheme="minorHAnsi"/>
    </w:rPr>
  </w:style>
  <w:style w:type="paragraph" w:customStyle="1" w:styleId="439E23B85BDB4C8CA0C8C6D672CC80EA2">
    <w:name w:val="439E23B85BDB4C8CA0C8C6D672CC80EA2"/>
    <w:rsid w:val="00F44040"/>
    <w:pPr>
      <w:spacing w:after="80" w:line="240" w:lineRule="auto"/>
      <w:ind w:left="1008"/>
    </w:pPr>
    <w:rPr>
      <w:rFonts w:eastAsiaTheme="minorHAnsi"/>
    </w:rPr>
  </w:style>
  <w:style w:type="paragraph" w:customStyle="1" w:styleId="BD49E34B721B4A94A86DD5394A915F253">
    <w:name w:val="BD49E34B721B4A94A86DD5394A915F253"/>
    <w:rsid w:val="00F44040"/>
    <w:pPr>
      <w:spacing w:after="0" w:line="240" w:lineRule="auto"/>
      <w:contextualSpacing/>
      <w:jc w:val="center"/>
    </w:pPr>
    <w:rPr>
      <w:rFonts w:eastAsiaTheme="minorHAnsi"/>
      <w:b/>
    </w:rPr>
  </w:style>
  <w:style w:type="paragraph" w:customStyle="1" w:styleId="15DBAB53826B4E17BB53EFE62FBDB4B03">
    <w:name w:val="15DBAB53826B4E17BB53EFE62FBDB4B03"/>
    <w:rsid w:val="00F44040"/>
    <w:pPr>
      <w:spacing w:after="0" w:line="240" w:lineRule="auto"/>
      <w:contextualSpacing/>
      <w:jc w:val="center"/>
    </w:pPr>
    <w:rPr>
      <w:rFonts w:eastAsiaTheme="minorHAnsi"/>
      <w:b/>
      <w:bCs/>
    </w:rPr>
  </w:style>
  <w:style w:type="paragraph" w:customStyle="1" w:styleId="824F5860DE094470BF83C528932BECA23">
    <w:name w:val="824F5860DE094470BF83C528932BECA23"/>
    <w:rsid w:val="00F44040"/>
    <w:pPr>
      <w:spacing w:after="0" w:line="240" w:lineRule="auto"/>
      <w:contextualSpacing/>
      <w:jc w:val="center"/>
    </w:pPr>
    <w:rPr>
      <w:rFonts w:eastAsiaTheme="minorHAnsi"/>
      <w:b/>
      <w:bCs/>
    </w:rPr>
  </w:style>
  <w:style w:type="paragraph" w:customStyle="1" w:styleId="2DD5DA388D244748838F290DE137835A3">
    <w:name w:val="2DD5DA388D244748838F290DE137835A3"/>
    <w:rsid w:val="00F44040"/>
    <w:pPr>
      <w:spacing w:after="0" w:line="240" w:lineRule="auto"/>
      <w:contextualSpacing/>
      <w:jc w:val="center"/>
    </w:pPr>
    <w:rPr>
      <w:rFonts w:eastAsiaTheme="minorHAnsi"/>
      <w:b/>
      <w:bCs/>
    </w:rPr>
  </w:style>
  <w:style w:type="paragraph" w:customStyle="1" w:styleId="BD22EC076DF547868DD3F371F99F53533">
    <w:name w:val="BD22EC076DF547868DD3F371F99F53533"/>
    <w:rsid w:val="00F44040"/>
    <w:pPr>
      <w:spacing w:after="0" w:line="240" w:lineRule="auto"/>
      <w:contextualSpacing/>
      <w:jc w:val="center"/>
    </w:pPr>
    <w:rPr>
      <w:rFonts w:eastAsiaTheme="minorHAnsi"/>
      <w:b/>
      <w:bCs/>
    </w:rPr>
  </w:style>
  <w:style w:type="paragraph" w:customStyle="1" w:styleId="32703971505940F39E1EFAE6CB9C39983">
    <w:name w:val="32703971505940F39E1EFAE6CB9C39983"/>
    <w:rsid w:val="00F44040"/>
    <w:pPr>
      <w:spacing w:after="0" w:line="240" w:lineRule="auto"/>
      <w:contextualSpacing/>
      <w:jc w:val="center"/>
    </w:pPr>
    <w:rPr>
      <w:rFonts w:eastAsiaTheme="minorHAnsi"/>
      <w:b/>
      <w:bCs/>
    </w:rPr>
  </w:style>
  <w:style w:type="paragraph" w:customStyle="1" w:styleId="EDF5E54B41D64D09ADA512B3A8EDAA663">
    <w:name w:val="EDF5E54B41D64D09ADA512B3A8EDAA663"/>
    <w:rsid w:val="00F44040"/>
    <w:pPr>
      <w:spacing w:after="0" w:line="240" w:lineRule="auto"/>
      <w:contextualSpacing/>
      <w:jc w:val="center"/>
    </w:pPr>
    <w:rPr>
      <w:rFonts w:eastAsiaTheme="minorHAnsi"/>
      <w:b/>
    </w:rPr>
  </w:style>
  <w:style w:type="paragraph" w:customStyle="1" w:styleId="61EEFD5D63C142F6B5F2D8983AF4521D3">
    <w:name w:val="61EEFD5D63C142F6B5F2D8983AF4521D3"/>
    <w:rsid w:val="00F44040"/>
    <w:pPr>
      <w:spacing w:after="0" w:line="240" w:lineRule="auto"/>
      <w:contextualSpacing/>
      <w:jc w:val="center"/>
    </w:pPr>
    <w:rPr>
      <w:rFonts w:eastAsiaTheme="minorHAnsi"/>
      <w:b/>
      <w:bCs/>
    </w:rPr>
  </w:style>
  <w:style w:type="paragraph" w:customStyle="1" w:styleId="33F1D81D85FF490FB6E6C4E36094A18A3">
    <w:name w:val="33F1D81D85FF490FB6E6C4E36094A18A3"/>
    <w:rsid w:val="00F44040"/>
    <w:pPr>
      <w:spacing w:after="0" w:line="240" w:lineRule="auto"/>
      <w:contextualSpacing/>
      <w:jc w:val="center"/>
    </w:pPr>
    <w:rPr>
      <w:rFonts w:eastAsiaTheme="minorHAnsi"/>
      <w:b/>
      <w:bCs/>
    </w:rPr>
  </w:style>
  <w:style w:type="paragraph" w:customStyle="1" w:styleId="D4ACF626630B424CADF049365EBD3C983">
    <w:name w:val="D4ACF626630B424CADF049365EBD3C983"/>
    <w:rsid w:val="00F44040"/>
    <w:pPr>
      <w:spacing w:after="0" w:line="240" w:lineRule="auto"/>
      <w:contextualSpacing/>
      <w:jc w:val="center"/>
    </w:pPr>
    <w:rPr>
      <w:rFonts w:eastAsiaTheme="minorHAnsi"/>
      <w:b/>
      <w:bCs/>
    </w:rPr>
  </w:style>
  <w:style w:type="paragraph" w:customStyle="1" w:styleId="0CCDDFD34FAD40E4B5530DA9A9B833033">
    <w:name w:val="0CCDDFD34FAD40E4B5530DA9A9B833033"/>
    <w:rsid w:val="00F44040"/>
    <w:pPr>
      <w:spacing w:after="0" w:line="240" w:lineRule="auto"/>
      <w:contextualSpacing/>
      <w:jc w:val="center"/>
    </w:pPr>
    <w:rPr>
      <w:rFonts w:eastAsiaTheme="minorHAnsi"/>
      <w:b/>
      <w:bCs/>
    </w:rPr>
  </w:style>
  <w:style w:type="paragraph" w:customStyle="1" w:styleId="2BAAEBFACACD4D20ADCA3D62A31A85CF3">
    <w:name w:val="2BAAEBFACACD4D20ADCA3D62A31A85CF3"/>
    <w:rsid w:val="00F44040"/>
    <w:pPr>
      <w:spacing w:after="0" w:line="240" w:lineRule="auto"/>
      <w:contextualSpacing/>
      <w:jc w:val="center"/>
    </w:pPr>
    <w:rPr>
      <w:rFonts w:eastAsiaTheme="minorHAnsi"/>
      <w:b/>
      <w:bCs/>
    </w:rPr>
  </w:style>
  <w:style w:type="paragraph" w:customStyle="1" w:styleId="3C8A12C10FD94F4F9884519870A852433">
    <w:name w:val="3C8A12C10FD94F4F9884519870A852433"/>
    <w:rsid w:val="00F44040"/>
    <w:pPr>
      <w:spacing w:after="0" w:line="240" w:lineRule="auto"/>
    </w:pPr>
    <w:rPr>
      <w:rFonts w:eastAsiaTheme="minorHAnsi"/>
    </w:rPr>
  </w:style>
  <w:style w:type="paragraph" w:customStyle="1" w:styleId="627CCE3CCD6343CBBE332EECF98AE0133">
    <w:name w:val="627CCE3CCD6343CBBE332EECF98AE0133"/>
    <w:rsid w:val="00F44040"/>
    <w:pPr>
      <w:spacing w:after="0" w:line="240" w:lineRule="auto"/>
    </w:pPr>
    <w:rPr>
      <w:rFonts w:eastAsiaTheme="minorHAnsi"/>
    </w:rPr>
  </w:style>
  <w:style w:type="paragraph" w:customStyle="1" w:styleId="11812C3C00B84613ABABC799B2527B623">
    <w:name w:val="11812C3C00B84613ABABC799B2527B623"/>
    <w:rsid w:val="00F44040"/>
    <w:pPr>
      <w:spacing w:after="0" w:line="240" w:lineRule="auto"/>
    </w:pPr>
    <w:rPr>
      <w:rFonts w:eastAsiaTheme="minorHAnsi"/>
    </w:rPr>
  </w:style>
  <w:style w:type="paragraph" w:customStyle="1" w:styleId="6290AF5DD9C147FA896296E00949BE153">
    <w:name w:val="6290AF5DD9C147FA896296E00949BE153"/>
    <w:rsid w:val="00F44040"/>
    <w:pPr>
      <w:spacing w:after="0" w:line="240" w:lineRule="auto"/>
    </w:pPr>
    <w:rPr>
      <w:rFonts w:eastAsiaTheme="minorHAnsi"/>
    </w:rPr>
  </w:style>
  <w:style w:type="paragraph" w:customStyle="1" w:styleId="3D284A36FCC84AB0A1D93B7A199C162E3">
    <w:name w:val="3D284A36FCC84AB0A1D93B7A199C162E3"/>
    <w:rsid w:val="00F44040"/>
    <w:pPr>
      <w:spacing w:after="0" w:line="240" w:lineRule="auto"/>
    </w:pPr>
    <w:rPr>
      <w:rFonts w:eastAsiaTheme="minorHAnsi"/>
    </w:rPr>
  </w:style>
  <w:style w:type="paragraph" w:customStyle="1" w:styleId="891DBB764B434350B18E98080F32B9F43">
    <w:name w:val="891DBB764B434350B18E98080F32B9F43"/>
    <w:rsid w:val="00F44040"/>
    <w:pPr>
      <w:spacing w:after="0" w:line="240" w:lineRule="auto"/>
    </w:pPr>
    <w:rPr>
      <w:rFonts w:eastAsiaTheme="minorHAnsi"/>
    </w:rPr>
  </w:style>
  <w:style w:type="paragraph" w:customStyle="1" w:styleId="737038FF876D471A9225366510137CC33">
    <w:name w:val="737038FF876D471A9225366510137CC33"/>
    <w:rsid w:val="00F44040"/>
    <w:pPr>
      <w:spacing w:after="0" w:line="240" w:lineRule="auto"/>
    </w:pPr>
    <w:rPr>
      <w:rFonts w:eastAsiaTheme="minorHAnsi"/>
    </w:rPr>
  </w:style>
  <w:style w:type="paragraph" w:customStyle="1" w:styleId="3DD667B3A8B44083902CC305AAF94F643">
    <w:name w:val="3DD667B3A8B44083902CC305AAF94F643"/>
    <w:rsid w:val="00F44040"/>
    <w:pPr>
      <w:spacing w:after="0" w:line="240" w:lineRule="auto"/>
    </w:pPr>
    <w:rPr>
      <w:rFonts w:eastAsiaTheme="minorHAnsi"/>
    </w:rPr>
  </w:style>
  <w:style w:type="paragraph" w:customStyle="1" w:styleId="762B14D7E6914CCEA2BFAD60337015BF3">
    <w:name w:val="762B14D7E6914CCEA2BFAD60337015BF3"/>
    <w:rsid w:val="00F44040"/>
    <w:pPr>
      <w:spacing w:after="0" w:line="240" w:lineRule="auto"/>
    </w:pPr>
    <w:rPr>
      <w:rFonts w:eastAsiaTheme="minorHAnsi"/>
    </w:rPr>
  </w:style>
  <w:style w:type="paragraph" w:customStyle="1" w:styleId="FF57D21ECA9F4109969B9E05A02FAF573">
    <w:name w:val="FF57D21ECA9F4109969B9E05A02FAF573"/>
    <w:rsid w:val="00F44040"/>
    <w:pPr>
      <w:spacing w:after="0" w:line="240" w:lineRule="auto"/>
    </w:pPr>
    <w:rPr>
      <w:rFonts w:eastAsiaTheme="minorHAnsi"/>
    </w:rPr>
  </w:style>
  <w:style w:type="paragraph" w:customStyle="1" w:styleId="5ABD381C1FEF4F4785638C4C85235B3E3">
    <w:name w:val="5ABD381C1FEF4F4785638C4C85235B3E3"/>
    <w:rsid w:val="00F44040"/>
    <w:pPr>
      <w:spacing w:after="0" w:line="240" w:lineRule="auto"/>
    </w:pPr>
    <w:rPr>
      <w:rFonts w:eastAsiaTheme="minorHAnsi"/>
    </w:rPr>
  </w:style>
  <w:style w:type="paragraph" w:customStyle="1" w:styleId="97499C289CA74141A305D4611440BB6D3">
    <w:name w:val="97499C289CA74141A305D4611440BB6D3"/>
    <w:rsid w:val="00F44040"/>
    <w:pPr>
      <w:spacing w:after="0" w:line="240" w:lineRule="auto"/>
    </w:pPr>
    <w:rPr>
      <w:rFonts w:eastAsiaTheme="minorHAnsi"/>
    </w:rPr>
  </w:style>
  <w:style w:type="paragraph" w:customStyle="1" w:styleId="C5099FC27EA14CC4800032EE1D3299973">
    <w:name w:val="C5099FC27EA14CC4800032EE1D3299973"/>
    <w:rsid w:val="00F44040"/>
    <w:pPr>
      <w:spacing w:after="0" w:line="240" w:lineRule="auto"/>
    </w:pPr>
    <w:rPr>
      <w:rFonts w:eastAsiaTheme="minorHAnsi"/>
    </w:rPr>
  </w:style>
  <w:style w:type="paragraph" w:customStyle="1" w:styleId="A5356F516F7144888BF48153B15F43E73">
    <w:name w:val="A5356F516F7144888BF48153B15F43E73"/>
    <w:rsid w:val="00F44040"/>
    <w:pPr>
      <w:spacing w:after="0" w:line="240" w:lineRule="auto"/>
    </w:pPr>
    <w:rPr>
      <w:rFonts w:eastAsiaTheme="minorHAnsi"/>
    </w:rPr>
  </w:style>
  <w:style w:type="paragraph" w:customStyle="1" w:styleId="CE0B6956A28340A9A87BCB553AC860163">
    <w:name w:val="CE0B6956A28340A9A87BCB553AC860163"/>
    <w:rsid w:val="00F44040"/>
    <w:pPr>
      <w:spacing w:after="0" w:line="240" w:lineRule="auto"/>
    </w:pPr>
    <w:rPr>
      <w:rFonts w:eastAsiaTheme="minorHAnsi"/>
    </w:rPr>
  </w:style>
  <w:style w:type="paragraph" w:customStyle="1" w:styleId="34499532F32148E1BE2E39FEAB51914C3">
    <w:name w:val="34499532F32148E1BE2E39FEAB51914C3"/>
    <w:rsid w:val="00F44040"/>
    <w:pPr>
      <w:spacing w:after="0" w:line="240" w:lineRule="auto"/>
    </w:pPr>
    <w:rPr>
      <w:rFonts w:eastAsiaTheme="minorHAnsi"/>
    </w:rPr>
  </w:style>
  <w:style w:type="paragraph" w:customStyle="1" w:styleId="893D8E29A50A44E9AC3950DB68E3D5543">
    <w:name w:val="893D8E29A50A44E9AC3950DB68E3D5543"/>
    <w:rsid w:val="00F44040"/>
    <w:pPr>
      <w:spacing w:after="0" w:line="240" w:lineRule="auto"/>
      <w:contextualSpacing/>
      <w:jc w:val="center"/>
    </w:pPr>
    <w:rPr>
      <w:rFonts w:eastAsiaTheme="minorHAnsi"/>
      <w:b/>
    </w:rPr>
  </w:style>
  <w:style w:type="paragraph" w:customStyle="1" w:styleId="2003037F84FC42B791EA74A817D28B4F3">
    <w:name w:val="2003037F84FC42B791EA74A817D28B4F3"/>
    <w:rsid w:val="00F44040"/>
    <w:pPr>
      <w:spacing w:after="0" w:line="240" w:lineRule="auto"/>
      <w:contextualSpacing/>
      <w:jc w:val="center"/>
    </w:pPr>
    <w:rPr>
      <w:rFonts w:eastAsiaTheme="minorHAnsi"/>
      <w:b/>
      <w:bCs/>
    </w:rPr>
  </w:style>
  <w:style w:type="paragraph" w:customStyle="1" w:styleId="F4CF8C4665154B199633EAC560FC1E043">
    <w:name w:val="F4CF8C4665154B199633EAC560FC1E043"/>
    <w:rsid w:val="00F44040"/>
    <w:pPr>
      <w:spacing w:after="0" w:line="240" w:lineRule="auto"/>
      <w:contextualSpacing/>
      <w:jc w:val="center"/>
    </w:pPr>
    <w:rPr>
      <w:rFonts w:eastAsiaTheme="minorHAnsi"/>
      <w:b/>
      <w:bCs/>
    </w:rPr>
  </w:style>
  <w:style w:type="paragraph" w:customStyle="1" w:styleId="AC8026DC858348EC9CE9EE9B1B7C1FEA3">
    <w:name w:val="AC8026DC858348EC9CE9EE9B1B7C1FEA3"/>
    <w:rsid w:val="00F44040"/>
    <w:pPr>
      <w:spacing w:after="0" w:line="240" w:lineRule="auto"/>
      <w:contextualSpacing/>
      <w:jc w:val="center"/>
    </w:pPr>
    <w:rPr>
      <w:rFonts w:eastAsiaTheme="minorHAnsi"/>
      <w:b/>
      <w:bCs/>
    </w:rPr>
  </w:style>
  <w:style w:type="paragraph" w:customStyle="1" w:styleId="3E40A36DC82346F8BF23D6F48335BBC43">
    <w:name w:val="3E40A36DC82346F8BF23D6F48335BBC43"/>
    <w:rsid w:val="00F44040"/>
    <w:pPr>
      <w:spacing w:after="0" w:line="240" w:lineRule="auto"/>
      <w:contextualSpacing/>
      <w:jc w:val="center"/>
    </w:pPr>
    <w:rPr>
      <w:rFonts w:eastAsiaTheme="minorHAnsi"/>
      <w:b/>
      <w:bCs/>
    </w:rPr>
  </w:style>
  <w:style w:type="paragraph" w:customStyle="1" w:styleId="D3589A1EFD794C7182438696042C596D3">
    <w:name w:val="D3589A1EFD794C7182438696042C596D3"/>
    <w:rsid w:val="00F44040"/>
    <w:pPr>
      <w:spacing w:after="0" w:line="240" w:lineRule="auto"/>
      <w:contextualSpacing/>
      <w:jc w:val="center"/>
    </w:pPr>
    <w:rPr>
      <w:rFonts w:eastAsiaTheme="minorHAnsi"/>
      <w:b/>
      <w:bCs/>
    </w:rPr>
  </w:style>
  <w:style w:type="paragraph" w:customStyle="1" w:styleId="F80907CF64C34FD4B537E81C14AB1EB23">
    <w:name w:val="F80907CF64C34FD4B537E81C14AB1EB23"/>
    <w:rsid w:val="00F44040"/>
    <w:pPr>
      <w:spacing w:after="0" w:line="240" w:lineRule="auto"/>
      <w:contextualSpacing/>
      <w:jc w:val="center"/>
    </w:pPr>
    <w:rPr>
      <w:rFonts w:eastAsiaTheme="minorHAnsi"/>
      <w:b/>
    </w:rPr>
  </w:style>
  <w:style w:type="paragraph" w:customStyle="1" w:styleId="DBD055B87AF242AFBAA5C079715CDB4C3">
    <w:name w:val="DBD055B87AF242AFBAA5C079715CDB4C3"/>
    <w:rsid w:val="00F44040"/>
    <w:pPr>
      <w:spacing w:after="0" w:line="240" w:lineRule="auto"/>
      <w:contextualSpacing/>
      <w:jc w:val="center"/>
    </w:pPr>
    <w:rPr>
      <w:rFonts w:eastAsiaTheme="minorHAnsi"/>
      <w:b/>
      <w:bCs/>
    </w:rPr>
  </w:style>
  <w:style w:type="paragraph" w:customStyle="1" w:styleId="F4CCAF9F00AA4D40B131179CA8D4F2FC3">
    <w:name w:val="F4CCAF9F00AA4D40B131179CA8D4F2FC3"/>
    <w:rsid w:val="00F44040"/>
    <w:pPr>
      <w:spacing w:after="0" w:line="240" w:lineRule="auto"/>
      <w:contextualSpacing/>
      <w:jc w:val="center"/>
    </w:pPr>
    <w:rPr>
      <w:rFonts w:eastAsiaTheme="minorHAnsi"/>
      <w:b/>
      <w:bCs/>
    </w:rPr>
  </w:style>
  <w:style w:type="paragraph" w:customStyle="1" w:styleId="39607A5DC9B74739BE38B640A5C855E03">
    <w:name w:val="39607A5DC9B74739BE38B640A5C855E03"/>
    <w:rsid w:val="00F44040"/>
    <w:pPr>
      <w:spacing w:after="0" w:line="240" w:lineRule="auto"/>
      <w:contextualSpacing/>
      <w:jc w:val="center"/>
    </w:pPr>
    <w:rPr>
      <w:rFonts w:eastAsiaTheme="minorHAnsi"/>
      <w:b/>
      <w:bCs/>
    </w:rPr>
  </w:style>
  <w:style w:type="paragraph" w:customStyle="1" w:styleId="3734161DFBA241DEB49A89B7572971613">
    <w:name w:val="3734161DFBA241DEB49A89B7572971613"/>
    <w:rsid w:val="00F44040"/>
    <w:pPr>
      <w:spacing w:after="0" w:line="240" w:lineRule="auto"/>
      <w:contextualSpacing/>
      <w:jc w:val="center"/>
    </w:pPr>
    <w:rPr>
      <w:rFonts w:eastAsiaTheme="minorHAnsi"/>
      <w:b/>
      <w:bCs/>
    </w:rPr>
  </w:style>
  <w:style w:type="paragraph" w:customStyle="1" w:styleId="EAF031F6D2C84965A16F3402F49654B73">
    <w:name w:val="EAF031F6D2C84965A16F3402F49654B73"/>
    <w:rsid w:val="00F44040"/>
    <w:pPr>
      <w:spacing w:after="0" w:line="240" w:lineRule="auto"/>
      <w:contextualSpacing/>
      <w:jc w:val="center"/>
    </w:pPr>
    <w:rPr>
      <w:rFonts w:eastAsiaTheme="minorHAnsi"/>
      <w:b/>
      <w:bCs/>
    </w:rPr>
  </w:style>
  <w:style w:type="paragraph" w:customStyle="1" w:styleId="69F79E5155F942C9AA27A346ECA50E693">
    <w:name w:val="69F79E5155F942C9AA27A346ECA50E693"/>
    <w:rsid w:val="00F44040"/>
    <w:pPr>
      <w:spacing w:after="0" w:line="240" w:lineRule="auto"/>
      <w:contextualSpacing/>
      <w:jc w:val="center"/>
    </w:pPr>
    <w:rPr>
      <w:rFonts w:eastAsiaTheme="minorHAnsi"/>
      <w:b/>
    </w:rPr>
  </w:style>
  <w:style w:type="paragraph" w:customStyle="1" w:styleId="93D7FB3C52C64345A3A634BE9E6BB9B43">
    <w:name w:val="93D7FB3C52C64345A3A634BE9E6BB9B43"/>
    <w:rsid w:val="00F44040"/>
    <w:pPr>
      <w:spacing w:after="0" w:line="240" w:lineRule="auto"/>
      <w:contextualSpacing/>
      <w:jc w:val="center"/>
    </w:pPr>
    <w:rPr>
      <w:rFonts w:eastAsiaTheme="minorHAnsi"/>
      <w:b/>
      <w:bCs/>
    </w:rPr>
  </w:style>
  <w:style w:type="paragraph" w:customStyle="1" w:styleId="990F3E4B0DAF434EB2AF785721AA5A9E3">
    <w:name w:val="990F3E4B0DAF434EB2AF785721AA5A9E3"/>
    <w:rsid w:val="00F44040"/>
    <w:pPr>
      <w:spacing w:after="0" w:line="240" w:lineRule="auto"/>
      <w:contextualSpacing/>
      <w:jc w:val="center"/>
    </w:pPr>
    <w:rPr>
      <w:rFonts w:eastAsiaTheme="minorHAnsi"/>
      <w:b/>
      <w:bCs/>
    </w:rPr>
  </w:style>
  <w:style w:type="paragraph" w:customStyle="1" w:styleId="B0953C97D56248649235EDC9BBDACE663">
    <w:name w:val="B0953C97D56248649235EDC9BBDACE663"/>
    <w:rsid w:val="00F44040"/>
    <w:pPr>
      <w:spacing w:after="0" w:line="240" w:lineRule="auto"/>
      <w:contextualSpacing/>
      <w:jc w:val="center"/>
    </w:pPr>
    <w:rPr>
      <w:rFonts w:eastAsiaTheme="minorHAnsi"/>
      <w:b/>
      <w:bCs/>
    </w:rPr>
  </w:style>
  <w:style w:type="paragraph" w:customStyle="1" w:styleId="FE3C60F923FC4B009E03B193DC171EE73">
    <w:name w:val="FE3C60F923FC4B009E03B193DC171EE73"/>
    <w:rsid w:val="00F44040"/>
    <w:pPr>
      <w:spacing w:after="0" w:line="240" w:lineRule="auto"/>
      <w:contextualSpacing/>
      <w:jc w:val="center"/>
    </w:pPr>
    <w:rPr>
      <w:rFonts w:eastAsiaTheme="minorHAnsi"/>
      <w:b/>
    </w:rPr>
  </w:style>
  <w:style w:type="paragraph" w:customStyle="1" w:styleId="8FA68BD84F3E490F85646B1901627DAE3">
    <w:name w:val="8FA68BD84F3E490F85646B1901627DAE3"/>
    <w:rsid w:val="00F44040"/>
    <w:pPr>
      <w:spacing w:after="0" w:line="240" w:lineRule="auto"/>
      <w:contextualSpacing/>
      <w:jc w:val="center"/>
    </w:pPr>
    <w:rPr>
      <w:rFonts w:eastAsiaTheme="minorHAnsi"/>
      <w:b/>
      <w:bCs/>
    </w:rPr>
  </w:style>
  <w:style w:type="paragraph" w:customStyle="1" w:styleId="131D2D14CF494D989D982066224F665D3">
    <w:name w:val="131D2D14CF494D989D982066224F665D3"/>
    <w:rsid w:val="00F44040"/>
    <w:pPr>
      <w:spacing w:after="0" w:line="240" w:lineRule="auto"/>
      <w:contextualSpacing/>
      <w:jc w:val="center"/>
    </w:pPr>
    <w:rPr>
      <w:rFonts w:eastAsiaTheme="minorHAnsi"/>
      <w:b/>
      <w:bCs/>
    </w:rPr>
  </w:style>
  <w:style w:type="paragraph" w:customStyle="1" w:styleId="A5F41A3255ED4471A486EAA8582C84D33">
    <w:name w:val="A5F41A3255ED4471A486EAA8582C84D33"/>
    <w:rsid w:val="00F44040"/>
    <w:pPr>
      <w:spacing w:after="0" w:line="240" w:lineRule="auto"/>
      <w:contextualSpacing/>
      <w:jc w:val="center"/>
    </w:pPr>
    <w:rPr>
      <w:rFonts w:eastAsiaTheme="minorHAnsi"/>
      <w:b/>
      <w:bCs/>
    </w:rPr>
  </w:style>
  <w:style w:type="paragraph" w:customStyle="1" w:styleId="A76D821360844A7B984ADD11C34410163">
    <w:name w:val="A76D821360844A7B984ADD11C34410163"/>
    <w:rsid w:val="00F44040"/>
    <w:pPr>
      <w:spacing w:after="0" w:line="240" w:lineRule="auto"/>
      <w:contextualSpacing/>
      <w:jc w:val="center"/>
    </w:pPr>
    <w:rPr>
      <w:rFonts w:eastAsiaTheme="minorHAnsi"/>
      <w:b/>
    </w:rPr>
  </w:style>
  <w:style w:type="paragraph" w:customStyle="1" w:styleId="06C69088D6594B2182CC69B2695F8F403">
    <w:name w:val="06C69088D6594B2182CC69B2695F8F403"/>
    <w:rsid w:val="00F44040"/>
    <w:pPr>
      <w:spacing w:after="0" w:line="240" w:lineRule="auto"/>
      <w:contextualSpacing/>
      <w:jc w:val="center"/>
    </w:pPr>
    <w:rPr>
      <w:rFonts w:eastAsiaTheme="minorHAnsi"/>
      <w:b/>
      <w:bCs/>
    </w:rPr>
  </w:style>
  <w:style w:type="paragraph" w:customStyle="1" w:styleId="E64320EBECC6420DB541341880A267163">
    <w:name w:val="E64320EBECC6420DB541341880A267163"/>
    <w:rsid w:val="00F44040"/>
    <w:pPr>
      <w:spacing w:after="0" w:line="240" w:lineRule="auto"/>
      <w:contextualSpacing/>
      <w:jc w:val="center"/>
    </w:pPr>
    <w:rPr>
      <w:rFonts w:eastAsiaTheme="minorHAnsi"/>
      <w:b/>
    </w:rPr>
  </w:style>
  <w:style w:type="paragraph" w:customStyle="1" w:styleId="E56EAB1801BC499F82CF665707B3AD163">
    <w:name w:val="E56EAB1801BC499F82CF665707B3AD163"/>
    <w:rsid w:val="00F44040"/>
    <w:pPr>
      <w:spacing w:after="0" w:line="240" w:lineRule="auto"/>
      <w:contextualSpacing/>
      <w:jc w:val="center"/>
    </w:pPr>
    <w:rPr>
      <w:rFonts w:eastAsiaTheme="minorHAnsi"/>
      <w:b/>
    </w:rPr>
  </w:style>
  <w:style w:type="paragraph" w:customStyle="1" w:styleId="8F1E099F0E34449DA6E6F6F7526675FD3">
    <w:name w:val="8F1E099F0E34449DA6E6F6F7526675FD3"/>
    <w:rsid w:val="00F44040"/>
    <w:pPr>
      <w:spacing w:after="0" w:line="240" w:lineRule="auto"/>
      <w:contextualSpacing/>
      <w:jc w:val="center"/>
    </w:pPr>
    <w:rPr>
      <w:rFonts w:eastAsiaTheme="minorHAnsi"/>
      <w:b/>
      <w:bCs/>
    </w:rPr>
  </w:style>
  <w:style w:type="paragraph" w:customStyle="1" w:styleId="A892B3F5FFA245A49520EA3F93E682A93">
    <w:name w:val="A892B3F5FFA245A49520EA3F93E682A93"/>
    <w:rsid w:val="00F44040"/>
    <w:pPr>
      <w:spacing w:after="0" w:line="240" w:lineRule="auto"/>
      <w:contextualSpacing/>
      <w:jc w:val="center"/>
    </w:pPr>
    <w:rPr>
      <w:rFonts w:eastAsiaTheme="minorHAnsi"/>
      <w:b/>
    </w:rPr>
  </w:style>
  <w:style w:type="paragraph" w:customStyle="1" w:styleId="0D7F5D2AE84F4F3AB8ABF8E02C4168F13">
    <w:name w:val="0D7F5D2AE84F4F3AB8ABF8E02C4168F13"/>
    <w:rsid w:val="00F44040"/>
    <w:pPr>
      <w:spacing w:after="0" w:line="240" w:lineRule="auto"/>
      <w:contextualSpacing/>
      <w:jc w:val="center"/>
    </w:pPr>
    <w:rPr>
      <w:rFonts w:eastAsiaTheme="minorHAnsi"/>
      <w:b/>
    </w:rPr>
  </w:style>
  <w:style w:type="paragraph" w:customStyle="1" w:styleId="001D4025726448BA8F6604195B5E5D2F3">
    <w:name w:val="001D4025726448BA8F6604195B5E5D2F3"/>
    <w:rsid w:val="00F44040"/>
    <w:pPr>
      <w:spacing w:after="0" w:line="240" w:lineRule="auto"/>
      <w:contextualSpacing/>
      <w:jc w:val="center"/>
    </w:pPr>
    <w:rPr>
      <w:rFonts w:eastAsiaTheme="minorHAnsi"/>
      <w:b/>
      <w:bCs/>
    </w:rPr>
  </w:style>
  <w:style w:type="paragraph" w:customStyle="1" w:styleId="A151CBE61ADC4A488EC3618A3FEB908D3">
    <w:name w:val="A151CBE61ADC4A488EC3618A3FEB908D3"/>
    <w:rsid w:val="00F44040"/>
    <w:pPr>
      <w:spacing w:after="0" w:line="240" w:lineRule="auto"/>
      <w:contextualSpacing/>
      <w:jc w:val="center"/>
    </w:pPr>
    <w:rPr>
      <w:rFonts w:eastAsiaTheme="minorHAnsi"/>
      <w:b/>
    </w:rPr>
  </w:style>
  <w:style w:type="paragraph" w:customStyle="1" w:styleId="21397512521D4DA29C5292C9B754D6A83">
    <w:name w:val="21397512521D4DA29C5292C9B754D6A83"/>
    <w:rsid w:val="00F44040"/>
    <w:pPr>
      <w:spacing w:after="0" w:line="240" w:lineRule="auto"/>
    </w:pPr>
    <w:rPr>
      <w:rFonts w:eastAsiaTheme="minorHAnsi"/>
    </w:rPr>
  </w:style>
  <w:style w:type="paragraph" w:customStyle="1" w:styleId="C98E3900CCE54BD0A66C74280224C9043">
    <w:name w:val="C98E3900CCE54BD0A66C74280224C9043"/>
    <w:rsid w:val="00F44040"/>
    <w:pPr>
      <w:spacing w:after="0" w:line="240" w:lineRule="auto"/>
    </w:pPr>
    <w:rPr>
      <w:rFonts w:eastAsiaTheme="minorHAnsi"/>
    </w:rPr>
  </w:style>
  <w:style w:type="paragraph" w:customStyle="1" w:styleId="3E2CED150E6246B7B87D3613F08898773">
    <w:name w:val="3E2CED150E6246B7B87D3613F08898773"/>
    <w:rsid w:val="00F44040"/>
    <w:pPr>
      <w:spacing w:after="0" w:line="240" w:lineRule="auto"/>
    </w:pPr>
    <w:rPr>
      <w:rFonts w:eastAsiaTheme="minorHAnsi"/>
    </w:rPr>
  </w:style>
  <w:style w:type="paragraph" w:customStyle="1" w:styleId="FBEE2EA64C1A417F99D5D321710869313">
    <w:name w:val="FBEE2EA64C1A417F99D5D321710869313"/>
    <w:rsid w:val="00F44040"/>
    <w:pPr>
      <w:spacing w:after="0" w:line="240" w:lineRule="auto"/>
    </w:pPr>
    <w:rPr>
      <w:rFonts w:eastAsiaTheme="minorHAnsi"/>
    </w:rPr>
  </w:style>
  <w:style w:type="paragraph" w:customStyle="1" w:styleId="5950DB34D81648B19C900D7464EDCABB3">
    <w:name w:val="5950DB34D81648B19C900D7464EDCABB3"/>
    <w:rsid w:val="00F44040"/>
    <w:pPr>
      <w:spacing w:after="0" w:line="240" w:lineRule="auto"/>
    </w:pPr>
    <w:rPr>
      <w:rFonts w:eastAsiaTheme="minorHAnsi"/>
    </w:rPr>
  </w:style>
  <w:style w:type="paragraph" w:customStyle="1" w:styleId="1E0725B492CF47FD8772C42E8126B9F93">
    <w:name w:val="1E0725B492CF47FD8772C42E8126B9F93"/>
    <w:rsid w:val="00F44040"/>
    <w:pPr>
      <w:spacing w:after="0" w:line="240" w:lineRule="auto"/>
    </w:pPr>
    <w:rPr>
      <w:rFonts w:eastAsiaTheme="minorHAnsi"/>
    </w:rPr>
  </w:style>
  <w:style w:type="paragraph" w:customStyle="1" w:styleId="F8B2B147ACB94D04AE6055400BF35D153">
    <w:name w:val="F8B2B147ACB94D04AE6055400BF35D153"/>
    <w:rsid w:val="00F44040"/>
    <w:pPr>
      <w:spacing w:after="0" w:line="240" w:lineRule="auto"/>
    </w:pPr>
    <w:rPr>
      <w:rFonts w:eastAsiaTheme="minorHAnsi"/>
    </w:rPr>
  </w:style>
  <w:style w:type="paragraph" w:customStyle="1" w:styleId="5482544B38E84C7A9674C6D2A05A109F3">
    <w:name w:val="5482544B38E84C7A9674C6D2A05A109F3"/>
    <w:rsid w:val="00F44040"/>
    <w:pPr>
      <w:spacing w:after="0" w:line="240" w:lineRule="auto"/>
    </w:pPr>
    <w:rPr>
      <w:rFonts w:eastAsiaTheme="minorHAnsi"/>
    </w:rPr>
  </w:style>
  <w:style w:type="paragraph" w:customStyle="1" w:styleId="00D62A0FF7A743DF8EBF53AB4C23CA5D3">
    <w:name w:val="00D62A0FF7A743DF8EBF53AB4C23CA5D3"/>
    <w:rsid w:val="00F44040"/>
    <w:pPr>
      <w:spacing w:after="0" w:line="240" w:lineRule="auto"/>
    </w:pPr>
    <w:rPr>
      <w:rFonts w:eastAsiaTheme="minorHAnsi"/>
    </w:rPr>
  </w:style>
  <w:style w:type="paragraph" w:customStyle="1" w:styleId="A4AC8117EA754A83A8C5B148CB6B848F3">
    <w:name w:val="A4AC8117EA754A83A8C5B148CB6B848F3"/>
    <w:rsid w:val="00F44040"/>
    <w:pPr>
      <w:spacing w:after="0" w:line="240" w:lineRule="auto"/>
    </w:pPr>
    <w:rPr>
      <w:rFonts w:eastAsiaTheme="minorHAnsi"/>
    </w:rPr>
  </w:style>
  <w:style w:type="paragraph" w:customStyle="1" w:styleId="F4E36D650EB545A29554A025DF9E78793">
    <w:name w:val="F4E36D650EB545A29554A025DF9E78793"/>
    <w:rsid w:val="00F44040"/>
    <w:pPr>
      <w:spacing w:after="80" w:line="240" w:lineRule="auto"/>
      <w:ind w:left="1008"/>
    </w:pPr>
    <w:rPr>
      <w:rFonts w:eastAsiaTheme="minorHAnsi"/>
    </w:rPr>
  </w:style>
  <w:style w:type="paragraph" w:customStyle="1" w:styleId="2013B5F71679482C92B00CB8A15397C83">
    <w:name w:val="2013B5F71679482C92B00CB8A15397C83"/>
    <w:rsid w:val="00F44040"/>
    <w:pPr>
      <w:spacing w:after="80" w:line="240" w:lineRule="auto"/>
      <w:ind w:left="720"/>
    </w:pPr>
    <w:rPr>
      <w:rFonts w:eastAsiaTheme="minorHAnsi"/>
    </w:rPr>
  </w:style>
  <w:style w:type="paragraph" w:customStyle="1" w:styleId="B7B810A2AB5A4CCBA8A9242FD7E13CEC3">
    <w:name w:val="B7B810A2AB5A4CCBA8A9242FD7E13CEC3"/>
    <w:rsid w:val="00F44040"/>
    <w:pPr>
      <w:spacing w:after="80" w:line="240" w:lineRule="auto"/>
      <w:ind w:left="720"/>
    </w:pPr>
    <w:rPr>
      <w:rFonts w:eastAsiaTheme="minorHAnsi"/>
    </w:rPr>
  </w:style>
  <w:style w:type="paragraph" w:customStyle="1" w:styleId="862F1F3C24E4439192CAC7B380CB93AD3">
    <w:name w:val="862F1F3C24E4439192CAC7B380CB93AD3"/>
    <w:rsid w:val="00F44040"/>
    <w:pPr>
      <w:spacing w:after="80" w:line="240" w:lineRule="auto"/>
      <w:ind w:left="720"/>
    </w:pPr>
    <w:rPr>
      <w:rFonts w:eastAsiaTheme="minorHAnsi"/>
    </w:rPr>
  </w:style>
  <w:style w:type="paragraph" w:customStyle="1" w:styleId="003B271B2BEB4BC79A8C189AA853D2E23">
    <w:name w:val="003B271B2BEB4BC79A8C189AA853D2E23"/>
    <w:rsid w:val="00F44040"/>
    <w:pPr>
      <w:spacing w:after="80" w:line="240" w:lineRule="auto"/>
      <w:ind w:left="720"/>
    </w:pPr>
    <w:rPr>
      <w:rFonts w:eastAsiaTheme="minorHAnsi"/>
    </w:rPr>
  </w:style>
  <w:style w:type="paragraph" w:customStyle="1" w:styleId="7D908BDB8C2243A2B44D6528073621923">
    <w:name w:val="7D908BDB8C2243A2B44D6528073621923"/>
    <w:rsid w:val="00F44040"/>
    <w:pPr>
      <w:spacing w:after="80" w:line="240" w:lineRule="auto"/>
      <w:ind w:left="720"/>
    </w:pPr>
    <w:rPr>
      <w:rFonts w:eastAsiaTheme="minorHAnsi"/>
    </w:rPr>
  </w:style>
  <w:style w:type="paragraph" w:customStyle="1" w:styleId="B09F898DB3A14067977B47A03F844ABD3">
    <w:name w:val="B09F898DB3A14067977B47A03F844ABD3"/>
    <w:rsid w:val="00F44040"/>
    <w:pPr>
      <w:spacing w:after="80" w:line="240" w:lineRule="auto"/>
      <w:ind w:left="720"/>
    </w:pPr>
    <w:rPr>
      <w:rFonts w:eastAsiaTheme="minorHAnsi"/>
    </w:rPr>
  </w:style>
  <w:style w:type="paragraph" w:customStyle="1" w:styleId="8686A8C6F2C84017AED141131B5103013">
    <w:name w:val="8686A8C6F2C84017AED141131B5103013"/>
    <w:rsid w:val="00F44040"/>
    <w:pPr>
      <w:spacing w:after="80" w:line="240" w:lineRule="auto"/>
      <w:ind w:left="720"/>
    </w:pPr>
    <w:rPr>
      <w:rFonts w:eastAsiaTheme="minorHAnsi"/>
    </w:rPr>
  </w:style>
  <w:style w:type="paragraph" w:customStyle="1" w:styleId="804BC0D9F13142F7BC1F86DA16971FE73">
    <w:name w:val="804BC0D9F13142F7BC1F86DA16971FE73"/>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3">
    <w:name w:val="474C6F2ECBCE4D2F86C56566836DBF693"/>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6AB2DDB5F49D423E8D49B28B0AFA1597">
    <w:name w:val="6AB2DDB5F49D423E8D49B28B0AFA1597"/>
    <w:rsid w:val="00F44040"/>
  </w:style>
  <w:style w:type="paragraph" w:customStyle="1" w:styleId="45260C3B02414EC5B54352480FF5C1B6">
    <w:name w:val="45260C3B02414EC5B54352480FF5C1B6"/>
    <w:rsid w:val="00F44040"/>
  </w:style>
  <w:style w:type="paragraph" w:customStyle="1" w:styleId="F5CE06EDA4D64F5090A6CAF67198164F4">
    <w:name w:val="F5CE06EDA4D64F5090A6CAF67198164F4"/>
    <w:rsid w:val="00F44040"/>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01E2E49ADC7D4E549A558BAF69D38BCC">
    <w:name w:val="01E2E49ADC7D4E549A558BAF69D38BCC"/>
    <w:rsid w:val="00F44040"/>
    <w:pPr>
      <w:spacing w:after="80" w:line="240" w:lineRule="auto"/>
      <w:ind w:left="1008"/>
    </w:pPr>
    <w:rPr>
      <w:rFonts w:eastAsiaTheme="minorHAnsi"/>
    </w:rPr>
  </w:style>
  <w:style w:type="paragraph" w:customStyle="1" w:styleId="EB0D79F66A894AB1AEBC83CDA52881814">
    <w:name w:val="EB0D79F66A894AB1AEBC83CDA52881814"/>
    <w:rsid w:val="00F44040"/>
    <w:pPr>
      <w:spacing w:after="80" w:line="240" w:lineRule="auto"/>
    </w:pPr>
    <w:rPr>
      <w:rFonts w:eastAsiaTheme="minorHAnsi"/>
    </w:rPr>
  </w:style>
  <w:style w:type="paragraph" w:customStyle="1" w:styleId="CB44FC955B604088A601D24ABDF5AB354">
    <w:name w:val="CB44FC955B604088A601D24ABDF5AB354"/>
    <w:rsid w:val="00F44040"/>
    <w:pPr>
      <w:spacing w:after="80" w:line="240" w:lineRule="auto"/>
    </w:pPr>
    <w:rPr>
      <w:rFonts w:eastAsiaTheme="minorHAnsi"/>
    </w:rPr>
  </w:style>
  <w:style w:type="paragraph" w:customStyle="1" w:styleId="C0AC707C0667411D81FBD20C4EDEE8134">
    <w:name w:val="C0AC707C0667411D81FBD20C4EDEE8134"/>
    <w:rsid w:val="00F44040"/>
    <w:pPr>
      <w:spacing w:after="80" w:line="240" w:lineRule="auto"/>
    </w:pPr>
    <w:rPr>
      <w:rFonts w:eastAsiaTheme="minorHAnsi"/>
    </w:rPr>
  </w:style>
  <w:style w:type="paragraph" w:customStyle="1" w:styleId="6676B266437A47B68F3573480B8274E84">
    <w:name w:val="6676B266437A47B68F3573480B8274E84"/>
    <w:rsid w:val="00F44040"/>
    <w:pPr>
      <w:spacing w:after="80" w:line="240" w:lineRule="auto"/>
    </w:pPr>
    <w:rPr>
      <w:rFonts w:eastAsiaTheme="minorHAnsi"/>
    </w:rPr>
  </w:style>
  <w:style w:type="paragraph" w:customStyle="1" w:styleId="19457FA98B4845849F9AF1C9BE4F64CF4">
    <w:name w:val="19457FA98B4845849F9AF1C9BE4F64CF4"/>
    <w:rsid w:val="00F44040"/>
    <w:pPr>
      <w:spacing w:after="80" w:line="240" w:lineRule="auto"/>
    </w:pPr>
    <w:rPr>
      <w:rFonts w:eastAsiaTheme="minorHAnsi"/>
    </w:rPr>
  </w:style>
  <w:style w:type="paragraph" w:customStyle="1" w:styleId="032E8B3946A04DCE898A19A9A799C2DA4">
    <w:name w:val="032E8B3946A04DCE898A19A9A799C2DA4"/>
    <w:rsid w:val="00F44040"/>
    <w:pPr>
      <w:spacing w:after="80" w:line="240" w:lineRule="auto"/>
    </w:pPr>
    <w:rPr>
      <w:rFonts w:eastAsiaTheme="minorHAnsi"/>
    </w:rPr>
  </w:style>
  <w:style w:type="paragraph" w:customStyle="1" w:styleId="BF0E6C05074D492D8F31195F2C24E2714">
    <w:name w:val="BF0E6C05074D492D8F31195F2C24E2714"/>
    <w:rsid w:val="00F44040"/>
    <w:pPr>
      <w:spacing w:after="80" w:line="240" w:lineRule="auto"/>
    </w:pPr>
    <w:rPr>
      <w:rFonts w:eastAsiaTheme="minorHAnsi"/>
    </w:rPr>
  </w:style>
  <w:style w:type="paragraph" w:customStyle="1" w:styleId="9667172D17624F459392B1BCB38BBC694">
    <w:name w:val="9667172D17624F459392B1BCB38BBC694"/>
    <w:rsid w:val="00F44040"/>
    <w:pPr>
      <w:spacing w:after="80" w:line="240" w:lineRule="auto"/>
    </w:pPr>
    <w:rPr>
      <w:rFonts w:eastAsiaTheme="minorHAnsi"/>
    </w:rPr>
  </w:style>
  <w:style w:type="paragraph" w:customStyle="1" w:styleId="51060819485C4B9193072621274E03BD3">
    <w:name w:val="51060819485C4B9193072621274E03BD3"/>
    <w:rsid w:val="00F44040"/>
    <w:pPr>
      <w:spacing w:after="0" w:line="240" w:lineRule="auto"/>
    </w:pPr>
    <w:rPr>
      <w:rFonts w:eastAsiaTheme="minorHAnsi"/>
    </w:rPr>
  </w:style>
  <w:style w:type="paragraph" w:customStyle="1" w:styleId="40C64B41A21D4C4297A1FEF79B4FB4553">
    <w:name w:val="40C64B41A21D4C4297A1FEF79B4FB4553"/>
    <w:rsid w:val="00F44040"/>
    <w:pPr>
      <w:spacing w:after="0" w:line="240" w:lineRule="auto"/>
    </w:pPr>
    <w:rPr>
      <w:rFonts w:eastAsiaTheme="minorHAnsi"/>
    </w:rPr>
  </w:style>
  <w:style w:type="paragraph" w:customStyle="1" w:styleId="AF1ECB12859144C39890A5EA2AD824483">
    <w:name w:val="AF1ECB12859144C39890A5EA2AD824483"/>
    <w:rsid w:val="00F44040"/>
    <w:pPr>
      <w:spacing w:after="0" w:line="240" w:lineRule="auto"/>
    </w:pPr>
    <w:rPr>
      <w:rFonts w:eastAsiaTheme="minorHAnsi"/>
    </w:rPr>
  </w:style>
  <w:style w:type="paragraph" w:customStyle="1" w:styleId="5074B9561C5A4922BA91427E20039A7F3">
    <w:name w:val="5074B9561C5A4922BA91427E20039A7F3"/>
    <w:rsid w:val="00F44040"/>
    <w:pPr>
      <w:spacing w:after="0" w:line="240" w:lineRule="auto"/>
    </w:pPr>
    <w:rPr>
      <w:rFonts w:eastAsiaTheme="minorHAnsi"/>
    </w:rPr>
  </w:style>
  <w:style w:type="paragraph" w:customStyle="1" w:styleId="97B1FDAA13EB4F5D9699FCEE27E4FEEF3">
    <w:name w:val="97B1FDAA13EB4F5D9699FCEE27E4FEEF3"/>
    <w:rsid w:val="00F44040"/>
    <w:pPr>
      <w:spacing w:after="0" w:line="240" w:lineRule="auto"/>
    </w:pPr>
    <w:rPr>
      <w:rFonts w:eastAsiaTheme="minorHAnsi"/>
    </w:rPr>
  </w:style>
  <w:style w:type="paragraph" w:customStyle="1" w:styleId="033AF7B0EE074C94B3EFB1E1C747EA793">
    <w:name w:val="033AF7B0EE074C94B3EFB1E1C747EA793"/>
    <w:rsid w:val="00F44040"/>
    <w:pPr>
      <w:spacing w:after="0" w:line="240" w:lineRule="auto"/>
    </w:pPr>
    <w:rPr>
      <w:rFonts w:eastAsiaTheme="minorHAnsi"/>
    </w:rPr>
  </w:style>
  <w:style w:type="paragraph" w:customStyle="1" w:styleId="87DE9A6181844682BE28699ED6F860823">
    <w:name w:val="87DE9A6181844682BE28699ED6F860823"/>
    <w:rsid w:val="00F44040"/>
    <w:pPr>
      <w:spacing w:after="0" w:line="240" w:lineRule="auto"/>
    </w:pPr>
    <w:rPr>
      <w:rFonts w:eastAsiaTheme="minorHAnsi"/>
    </w:rPr>
  </w:style>
  <w:style w:type="paragraph" w:customStyle="1" w:styleId="30909BCE73C34151A3E7C6AB401157093">
    <w:name w:val="30909BCE73C34151A3E7C6AB401157093"/>
    <w:rsid w:val="00F44040"/>
    <w:pPr>
      <w:spacing w:after="0" w:line="240" w:lineRule="auto"/>
    </w:pPr>
    <w:rPr>
      <w:rFonts w:eastAsiaTheme="minorHAnsi"/>
    </w:rPr>
  </w:style>
  <w:style w:type="paragraph" w:customStyle="1" w:styleId="36675F8823E84CBAAFB5A77B2220C6473">
    <w:name w:val="36675F8823E84CBAAFB5A77B2220C6473"/>
    <w:rsid w:val="00F44040"/>
    <w:pPr>
      <w:spacing w:after="0" w:line="240" w:lineRule="auto"/>
    </w:pPr>
    <w:rPr>
      <w:rFonts w:eastAsiaTheme="minorHAnsi"/>
    </w:rPr>
  </w:style>
  <w:style w:type="paragraph" w:customStyle="1" w:styleId="A47A188D77DC4108BA3AF5737D84EAE63">
    <w:name w:val="A47A188D77DC4108BA3AF5737D84EAE63"/>
    <w:rsid w:val="00F44040"/>
    <w:pPr>
      <w:spacing w:after="0" w:line="240" w:lineRule="auto"/>
    </w:pPr>
    <w:rPr>
      <w:rFonts w:eastAsiaTheme="minorHAnsi"/>
    </w:rPr>
  </w:style>
  <w:style w:type="paragraph" w:customStyle="1" w:styleId="17DB946A08064C03BF47B4C4FCCE599E3">
    <w:name w:val="17DB946A08064C03BF47B4C4FCCE599E3"/>
    <w:rsid w:val="00F44040"/>
    <w:pPr>
      <w:spacing w:after="0" w:line="240" w:lineRule="auto"/>
    </w:pPr>
    <w:rPr>
      <w:rFonts w:eastAsiaTheme="minorHAnsi"/>
    </w:rPr>
  </w:style>
  <w:style w:type="paragraph" w:customStyle="1" w:styleId="9200C41D9C504421B54EBEEFE45E38FC3">
    <w:name w:val="9200C41D9C504421B54EBEEFE45E38FC3"/>
    <w:rsid w:val="00F44040"/>
    <w:pPr>
      <w:spacing w:after="0" w:line="240" w:lineRule="auto"/>
    </w:pPr>
    <w:rPr>
      <w:rFonts w:eastAsiaTheme="minorHAnsi"/>
    </w:rPr>
  </w:style>
  <w:style w:type="paragraph" w:customStyle="1" w:styleId="35A83C089166425FA6613A8DCEF0165A3">
    <w:name w:val="35A83C089166425FA6613A8DCEF0165A3"/>
    <w:rsid w:val="00F44040"/>
    <w:pPr>
      <w:spacing w:after="0" w:line="240" w:lineRule="auto"/>
    </w:pPr>
    <w:rPr>
      <w:rFonts w:eastAsiaTheme="minorHAnsi"/>
    </w:rPr>
  </w:style>
  <w:style w:type="paragraph" w:customStyle="1" w:styleId="6177CDB049A84B749293F8314791E61C3">
    <w:name w:val="6177CDB049A84B749293F8314791E61C3"/>
    <w:rsid w:val="00F44040"/>
    <w:pPr>
      <w:spacing w:after="0" w:line="240" w:lineRule="auto"/>
    </w:pPr>
    <w:rPr>
      <w:rFonts w:eastAsiaTheme="minorHAnsi"/>
    </w:rPr>
  </w:style>
  <w:style w:type="paragraph" w:customStyle="1" w:styleId="BF410EA9177A423A827C446CF8B9BB1C3">
    <w:name w:val="BF410EA9177A423A827C446CF8B9BB1C3"/>
    <w:rsid w:val="00F44040"/>
    <w:pPr>
      <w:spacing w:after="0" w:line="240" w:lineRule="auto"/>
    </w:pPr>
    <w:rPr>
      <w:rFonts w:eastAsiaTheme="minorHAnsi"/>
    </w:rPr>
  </w:style>
  <w:style w:type="paragraph" w:customStyle="1" w:styleId="B9FAC4A869A4403AB77989BB88FDBC2C3">
    <w:name w:val="B9FAC4A869A4403AB77989BB88FDBC2C3"/>
    <w:rsid w:val="00F44040"/>
    <w:pPr>
      <w:spacing w:after="0" w:line="240" w:lineRule="auto"/>
    </w:pPr>
    <w:rPr>
      <w:rFonts w:eastAsiaTheme="minorHAnsi"/>
    </w:rPr>
  </w:style>
  <w:style w:type="paragraph" w:customStyle="1" w:styleId="1DA78BAEFA8949C4A434A2AD51310AE83">
    <w:name w:val="1DA78BAEFA8949C4A434A2AD51310AE83"/>
    <w:rsid w:val="00F44040"/>
    <w:pPr>
      <w:spacing w:after="0" w:line="240" w:lineRule="auto"/>
    </w:pPr>
    <w:rPr>
      <w:rFonts w:eastAsiaTheme="minorHAnsi"/>
    </w:rPr>
  </w:style>
  <w:style w:type="paragraph" w:customStyle="1" w:styleId="E1B51C4317B54472866002C4BA444F633">
    <w:name w:val="E1B51C4317B54472866002C4BA444F633"/>
    <w:rsid w:val="00F44040"/>
    <w:pPr>
      <w:spacing w:after="0" w:line="240" w:lineRule="auto"/>
    </w:pPr>
    <w:rPr>
      <w:rFonts w:eastAsiaTheme="minorHAnsi"/>
    </w:rPr>
  </w:style>
  <w:style w:type="paragraph" w:customStyle="1" w:styleId="3F4BF434A3D34D8981B796AB357715023">
    <w:name w:val="3F4BF434A3D34D8981B796AB357715023"/>
    <w:rsid w:val="00F44040"/>
    <w:pPr>
      <w:spacing w:after="0" w:line="240" w:lineRule="auto"/>
    </w:pPr>
    <w:rPr>
      <w:rFonts w:eastAsiaTheme="minorHAnsi"/>
    </w:rPr>
  </w:style>
  <w:style w:type="paragraph" w:customStyle="1" w:styleId="1686EAEB1823463AA64C954942A32B4A3">
    <w:name w:val="1686EAEB1823463AA64C954942A32B4A3"/>
    <w:rsid w:val="00F44040"/>
    <w:pPr>
      <w:spacing w:after="0" w:line="240" w:lineRule="auto"/>
    </w:pPr>
    <w:rPr>
      <w:rFonts w:eastAsiaTheme="minorHAnsi"/>
    </w:rPr>
  </w:style>
  <w:style w:type="paragraph" w:customStyle="1" w:styleId="A79DEC2E8A5046E4AC45B67C1EEE04113">
    <w:name w:val="A79DEC2E8A5046E4AC45B67C1EEE04113"/>
    <w:rsid w:val="00F44040"/>
    <w:pPr>
      <w:spacing w:after="0" w:line="240" w:lineRule="auto"/>
    </w:pPr>
    <w:rPr>
      <w:rFonts w:eastAsiaTheme="minorHAnsi"/>
    </w:rPr>
  </w:style>
  <w:style w:type="paragraph" w:customStyle="1" w:styleId="DAF878A4506A4AEFBC5262156D0ABE99">
    <w:name w:val="DAF878A4506A4AEFBC5262156D0ABE99"/>
    <w:rsid w:val="00F44040"/>
    <w:pPr>
      <w:spacing w:after="80" w:line="240" w:lineRule="auto"/>
      <w:ind w:left="1008"/>
    </w:pPr>
    <w:rPr>
      <w:rFonts w:eastAsiaTheme="minorHAnsi"/>
    </w:rPr>
  </w:style>
  <w:style w:type="paragraph" w:customStyle="1" w:styleId="AE6AC7E827A64808B180F2257B69A7C94">
    <w:name w:val="AE6AC7E827A64808B180F2257B69A7C94"/>
    <w:rsid w:val="00F44040"/>
    <w:pPr>
      <w:spacing w:after="80" w:line="240" w:lineRule="auto"/>
    </w:pPr>
    <w:rPr>
      <w:rFonts w:eastAsiaTheme="minorHAnsi"/>
    </w:rPr>
  </w:style>
  <w:style w:type="paragraph" w:customStyle="1" w:styleId="A15E5E7BA5844CFFAC40058B7615188C4">
    <w:name w:val="A15E5E7BA5844CFFAC40058B7615188C4"/>
    <w:rsid w:val="00F44040"/>
    <w:pPr>
      <w:spacing w:after="80" w:line="240" w:lineRule="auto"/>
    </w:pPr>
    <w:rPr>
      <w:rFonts w:eastAsiaTheme="minorHAnsi"/>
    </w:rPr>
  </w:style>
  <w:style w:type="paragraph" w:customStyle="1" w:styleId="C02CED303AD54A21976CEBA50D27EFD34">
    <w:name w:val="C02CED303AD54A21976CEBA50D27EFD34"/>
    <w:rsid w:val="00F44040"/>
    <w:pPr>
      <w:spacing w:after="80" w:line="240" w:lineRule="auto"/>
    </w:pPr>
    <w:rPr>
      <w:rFonts w:eastAsiaTheme="minorHAnsi"/>
    </w:rPr>
  </w:style>
  <w:style w:type="paragraph" w:customStyle="1" w:styleId="7792B72A9D3A4AE185E803D7FEBB342D4">
    <w:name w:val="7792B72A9D3A4AE185E803D7FEBB342D4"/>
    <w:rsid w:val="00F44040"/>
    <w:pPr>
      <w:spacing w:after="80" w:line="240" w:lineRule="auto"/>
    </w:pPr>
    <w:rPr>
      <w:rFonts w:eastAsiaTheme="minorHAnsi"/>
    </w:rPr>
  </w:style>
  <w:style w:type="paragraph" w:customStyle="1" w:styleId="4D24D35AC8AC441DA3BB7D014439684F4">
    <w:name w:val="4D24D35AC8AC441DA3BB7D014439684F4"/>
    <w:rsid w:val="00F44040"/>
    <w:pPr>
      <w:spacing w:after="80" w:line="240" w:lineRule="auto"/>
    </w:pPr>
    <w:rPr>
      <w:rFonts w:eastAsiaTheme="minorHAnsi"/>
    </w:rPr>
  </w:style>
  <w:style w:type="paragraph" w:customStyle="1" w:styleId="A0833C7A1CC84F86A5C3F6E6EBA570D64">
    <w:name w:val="A0833C7A1CC84F86A5C3F6E6EBA570D64"/>
    <w:rsid w:val="00F44040"/>
    <w:pPr>
      <w:spacing w:after="80" w:line="240" w:lineRule="auto"/>
    </w:pPr>
    <w:rPr>
      <w:rFonts w:eastAsiaTheme="minorHAnsi"/>
    </w:rPr>
  </w:style>
  <w:style w:type="paragraph" w:customStyle="1" w:styleId="9C77463D73404EB1A1897D0CC64956404">
    <w:name w:val="9C77463D73404EB1A1897D0CC64956404"/>
    <w:rsid w:val="00F44040"/>
    <w:pPr>
      <w:spacing w:after="80" w:line="240" w:lineRule="auto"/>
    </w:pPr>
    <w:rPr>
      <w:rFonts w:eastAsiaTheme="minorHAnsi"/>
    </w:rPr>
  </w:style>
  <w:style w:type="paragraph" w:customStyle="1" w:styleId="8D5C23F91FC6497FBD02D5FB74E4BA854">
    <w:name w:val="8D5C23F91FC6497FBD02D5FB74E4BA854"/>
    <w:rsid w:val="00F44040"/>
    <w:pPr>
      <w:spacing w:after="80" w:line="240" w:lineRule="auto"/>
    </w:pPr>
    <w:rPr>
      <w:rFonts w:eastAsiaTheme="minorHAnsi"/>
    </w:rPr>
  </w:style>
  <w:style w:type="paragraph" w:customStyle="1" w:styleId="68CE039A018A4416BF224C809E793CDB4">
    <w:name w:val="68CE039A018A4416BF224C809E793CDB4"/>
    <w:rsid w:val="00F44040"/>
    <w:pPr>
      <w:spacing w:after="0" w:line="240" w:lineRule="auto"/>
    </w:pPr>
    <w:rPr>
      <w:rFonts w:eastAsiaTheme="minorHAnsi"/>
    </w:rPr>
  </w:style>
  <w:style w:type="paragraph" w:customStyle="1" w:styleId="1486372444E34BA8B6A77C322388C5E84">
    <w:name w:val="1486372444E34BA8B6A77C322388C5E84"/>
    <w:rsid w:val="00F44040"/>
    <w:pPr>
      <w:spacing w:after="0" w:line="240" w:lineRule="auto"/>
    </w:pPr>
    <w:rPr>
      <w:rFonts w:eastAsiaTheme="minorHAnsi"/>
    </w:rPr>
  </w:style>
  <w:style w:type="paragraph" w:customStyle="1" w:styleId="6A1F479C235F407581829CD7327929513">
    <w:name w:val="6A1F479C235F407581829CD7327929513"/>
    <w:rsid w:val="00F44040"/>
    <w:pPr>
      <w:spacing w:after="0" w:line="240" w:lineRule="auto"/>
    </w:pPr>
    <w:rPr>
      <w:rFonts w:eastAsiaTheme="minorHAnsi"/>
    </w:rPr>
  </w:style>
  <w:style w:type="paragraph" w:customStyle="1" w:styleId="49524923270742928074BD5B1F748E5C3">
    <w:name w:val="49524923270742928074BD5B1F748E5C3"/>
    <w:rsid w:val="00F44040"/>
    <w:pPr>
      <w:spacing w:after="0" w:line="240" w:lineRule="auto"/>
    </w:pPr>
    <w:rPr>
      <w:rFonts w:eastAsiaTheme="minorHAnsi"/>
    </w:rPr>
  </w:style>
  <w:style w:type="paragraph" w:customStyle="1" w:styleId="025D6882987D4999816431C3C30B1B8E3">
    <w:name w:val="025D6882987D4999816431C3C30B1B8E3"/>
    <w:rsid w:val="00F44040"/>
    <w:pPr>
      <w:spacing w:after="0" w:line="240" w:lineRule="auto"/>
    </w:pPr>
    <w:rPr>
      <w:rFonts w:eastAsiaTheme="minorHAnsi"/>
    </w:rPr>
  </w:style>
  <w:style w:type="paragraph" w:customStyle="1" w:styleId="C576F404A23F4D7B9C2936F95516D2A93">
    <w:name w:val="C576F404A23F4D7B9C2936F95516D2A93"/>
    <w:rsid w:val="00F44040"/>
    <w:pPr>
      <w:spacing w:after="0" w:line="240" w:lineRule="auto"/>
    </w:pPr>
    <w:rPr>
      <w:rFonts w:eastAsiaTheme="minorHAnsi"/>
    </w:rPr>
  </w:style>
  <w:style w:type="paragraph" w:customStyle="1" w:styleId="65357464C58247789C74C9A8E55DBB443">
    <w:name w:val="65357464C58247789C74C9A8E55DBB443"/>
    <w:rsid w:val="00F44040"/>
    <w:pPr>
      <w:spacing w:after="0" w:line="240" w:lineRule="auto"/>
    </w:pPr>
    <w:rPr>
      <w:rFonts w:eastAsiaTheme="minorHAnsi"/>
    </w:rPr>
  </w:style>
  <w:style w:type="paragraph" w:customStyle="1" w:styleId="4A14CBD44D184D6383E9592736173C243">
    <w:name w:val="4A14CBD44D184D6383E9592736173C243"/>
    <w:rsid w:val="00F44040"/>
    <w:pPr>
      <w:spacing w:after="0" w:line="240" w:lineRule="auto"/>
    </w:pPr>
    <w:rPr>
      <w:rFonts w:eastAsiaTheme="minorHAnsi"/>
    </w:rPr>
  </w:style>
  <w:style w:type="paragraph" w:customStyle="1" w:styleId="D37159B94EA649DC852E7D27284AE1613">
    <w:name w:val="D37159B94EA649DC852E7D27284AE1613"/>
    <w:rsid w:val="00F44040"/>
    <w:pPr>
      <w:spacing w:after="80" w:line="240" w:lineRule="auto"/>
      <w:ind w:left="1008"/>
    </w:pPr>
    <w:rPr>
      <w:rFonts w:eastAsiaTheme="minorHAnsi"/>
    </w:rPr>
  </w:style>
  <w:style w:type="paragraph" w:customStyle="1" w:styleId="BD49E34B721B4A94A86DD5394A915F254">
    <w:name w:val="BD49E34B721B4A94A86DD5394A915F254"/>
    <w:rsid w:val="00F44040"/>
    <w:pPr>
      <w:spacing w:after="0" w:line="240" w:lineRule="auto"/>
      <w:contextualSpacing/>
      <w:jc w:val="center"/>
    </w:pPr>
    <w:rPr>
      <w:rFonts w:eastAsiaTheme="minorHAnsi"/>
      <w:b/>
    </w:rPr>
  </w:style>
  <w:style w:type="paragraph" w:customStyle="1" w:styleId="15DBAB53826B4E17BB53EFE62FBDB4B04">
    <w:name w:val="15DBAB53826B4E17BB53EFE62FBDB4B04"/>
    <w:rsid w:val="00F44040"/>
    <w:pPr>
      <w:spacing w:after="0" w:line="240" w:lineRule="auto"/>
      <w:contextualSpacing/>
      <w:jc w:val="center"/>
    </w:pPr>
    <w:rPr>
      <w:rFonts w:eastAsiaTheme="minorHAnsi"/>
      <w:b/>
      <w:bCs/>
    </w:rPr>
  </w:style>
  <w:style w:type="paragraph" w:customStyle="1" w:styleId="824F5860DE094470BF83C528932BECA24">
    <w:name w:val="824F5860DE094470BF83C528932BECA24"/>
    <w:rsid w:val="00F44040"/>
    <w:pPr>
      <w:spacing w:after="0" w:line="240" w:lineRule="auto"/>
      <w:contextualSpacing/>
      <w:jc w:val="center"/>
    </w:pPr>
    <w:rPr>
      <w:rFonts w:eastAsiaTheme="minorHAnsi"/>
      <w:b/>
      <w:bCs/>
    </w:rPr>
  </w:style>
  <w:style w:type="paragraph" w:customStyle="1" w:styleId="2DD5DA388D244748838F290DE137835A4">
    <w:name w:val="2DD5DA388D244748838F290DE137835A4"/>
    <w:rsid w:val="00F44040"/>
    <w:pPr>
      <w:spacing w:after="0" w:line="240" w:lineRule="auto"/>
      <w:contextualSpacing/>
      <w:jc w:val="center"/>
    </w:pPr>
    <w:rPr>
      <w:rFonts w:eastAsiaTheme="minorHAnsi"/>
      <w:b/>
      <w:bCs/>
    </w:rPr>
  </w:style>
  <w:style w:type="paragraph" w:customStyle="1" w:styleId="BD22EC076DF547868DD3F371F99F53534">
    <w:name w:val="BD22EC076DF547868DD3F371F99F53534"/>
    <w:rsid w:val="00F44040"/>
    <w:pPr>
      <w:spacing w:after="0" w:line="240" w:lineRule="auto"/>
      <w:contextualSpacing/>
      <w:jc w:val="center"/>
    </w:pPr>
    <w:rPr>
      <w:rFonts w:eastAsiaTheme="minorHAnsi"/>
      <w:b/>
      <w:bCs/>
    </w:rPr>
  </w:style>
  <w:style w:type="paragraph" w:customStyle="1" w:styleId="32703971505940F39E1EFAE6CB9C39984">
    <w:name w:val="32703971505940F39E1EFAE6CB9C39984"/>
    <w:rsid w:val="00F44040"/>
    <w:pPr>
      <w:spacing w:after="0" w:line="240" w:lineRule="auto"/>
      <w:contextualSpacing/>
      <w:jc w:val="center"/>
    </w:pPr>
    <w:rPr>
      <w:rFonts w:eastAsiaTheme="minorHAnsi"/>
      <w:b/>
      <w:bCs/>
    </w:rPr>
  </w:style>
  <w:style w:type="paragraph" w:customStyle="1" w:styleId="EDF5E54B41D64D09ADA512B3A8EDAA664">
    <w:name w:val="EDF5E54B41D64D09ADA512B3A8EDAA664"/>
    <w:rsid w:val="00F44040"/>
    <w:pPr>
      <w:spacing w:after="0" w:line="240" w:lineRule="auto"/>
      <w:contextualSpacing/>
      <w:jc w:val="center"/>
    </w:pPr>
    <w:rPr>
      <w:rFonts w:eastAsiaTheme="minorHAnsi"/>
      <w:b/>
    </w:rPr>
  </w:style>
  <w:style w:type="paragraph" w:customStyle="1" w:styleId="61EEFD5D63C142F6B5F2D8983AF4521D4">
    <w:name w:val="61EEFD5D63C142F6B5F2D8983AF4521D4"/>
    <w:rsid w:val="00F44040"/>
    <w:pPr>
      <w:spacing w:after="0" w:line="240" w:lineRule="auto"/>
      <w:contextualSpacing/>
      <w:jc w:val="center"/>
    </w:pPr>
    <w:rPr>
      <w:rFonts w:eastAsiaTheme="minorHAnsi"/>
      <w:b/>
      <w:bCs/>
    </w:rPr>
  </w:style>
  <w:style w:type="paragraph" w:customStyle="1" w:styleId="33F1D81D85FF490FB6E6C4E36094A18A4">
    <w:name w:val="33F1D81D85FF490FB6E6C4E36094A18A4"/>
    <w:rsid w:val="00F44040"/>
    <w:pPr>
      <w:spacing w:after="0" w:line="240" w:lineRule="auto"/>
      <w:contextualSpacing/>
      <w:jc w:val="center"/>
    </w:pPr>
    <w:rPr>
      <w:rFonts w:eastAsiaTheme="minorHAnsi"/>
      <w:b/>
      <w:bCs/>
    </w:rPr>
  </w:style>
  <w:style w:type="paragraph" w:customStyle="1" w:styleId="D4ACF626630B424CADF049365EBD3C984">
    <w:name w:val="D4ACF626630B424CADF049365EBD3C984"/>
    <w:rsid w:val="00F44040"/>
    <w:pPr>
      <w:spacing w:after="0" w:line="240" w:lineRule="auto"/>
      <w:contextualSpacing/>
      <w:jc w:val="center"/>
    </w:pPr>
    <w:rPr>
      <w:rFonts w:eastAsiaTheme="minorHAnsi"/>
      <w:b/>
      <w:bCs/>
    </w:rPr>
  </w:style>
  <w:style w:type="paragraph" w:customStyle="1" w:styleId="0CCDDFD34FAD40E4B5530DA9A9B833034">
    <w:name w:val="0CCDDFD34FAD40E4B5530DA9A9B833034"/>
    <w:rsid w:val="00F44040"/>
    <w:pPr>
      <w:spacing w:after="0" w:line="240" w:lineRule="auto"/>
      <w:contextualSpacing/>
      <w:jc w:val="center"/>
    </w:pPr>
    <w:rPr>
      <w:rFonts w:eastAsiaTheme="minorHAnsi"/>
      <w:b/>
      <w:bCs/>
    </w:rPr>
  </w:style>
  <w:style w:type="paragraph" w:customStyle="1" w:styleId="2BAAEBFACACD4D20ADCA3D62A31A85CF4">
    <w:name w:val="2BAAEBFACACD4D20ADCA3D62A31A85CF4"/>
    <w:rsid w:val="00F44040"/>
    <w:pPr>
      <w:spacing w:after="0" w:line="240" w:lineRule="auto"/>
      <w:contextualSpacing/>
      <w:jc w:val="center"/>
    </w:pPr>
    <w:rPr>
      <w:rFonts w:eastAsiaTheme="minorHAnsi"/>
      <w:b/>
      <w:bCs/>
    </w:rPr>
  </w:style>
  <w:style w:type="paragraph" w:customStyle="1" w:styleId="3C8A12C10FD94F4F9884519870A852434">
    <w:name w:val="3C8A12C10FD94F4F9884519870A852434"/>
    <w:rsid w:val="00F44040"/>
    <w:pPr>
      <w:spacing w:after="0" w:line="240" w:lineRule="auto"/>
    </w:pPr>
    <w:rPr>
      <w:rFonts w:eastAsiaTheme="minorHAnsi"/>
    </w:rPr>
  </w:style>
  <w:style w:type="paragraph" w:customStyle="1" w:styleId="627CCE3CCD6343CBBE332EECF98AE0134">
    <w:name w:val="627CCE3CCD6343CBBE332EECF98AE0134"/>
    <w:rsid w:val="00F44040"/>
    <w:pPr>
      <w:spacing w:after="0" w:line="240" w:lineRule="auto"/>
    </w:pPr>
    <w:rPr>
      <w:rFonts w:eastAsiaTheme="minorHAnsi"/>
    </w:rPr>
  </w:style>
  <w:style w:type="paragraph" w:customStyle="1" w:styleId="11812C3C00B84613ABABC799B2527B624">
    <w:name w:val="11812C3C00B84613ABABC799B2527B624"/>
    <w:rsid w:val="00F44040"/>
    <w:pPr>
      <w:spacing w:after="0" w:line="240" w:lineRule="auto"/>
    </w:pPr>
    <w:rPr>
      <w:rFonts w:eastAsiaTheme="minorHAnsi"/>
    </w:rPr>
  </w:style>
  <w:style w:type="paragraph" w:customStyle="1" w:styleId="6290AF5DD9C147FA896296E00949BE154">
    <w:name w:val="6290AF5DD9C147FA896296E00949BE154"/>
    <w:rsid w:val="00F44040"/>
    <w:pPr>
      <w:spacing w:after="0" w:line="240" w:lineRule="auto"/>
    </w:pPr>
    <w:rPr>
      <w:rFonts w:eastAsiaTheme="minorHAnsi"/>
    </w:rPr>
  </w:style>
  <w:style w:type="paragraph" w:customStyle="1" w:styleId="3D284A36FCC84AB0A1D93B7A199C162E4">
    <w:name w:val="3D284A36FCC84AB0A1D93B7A199C162E4"/>
    <w:rsid w:val="00F44040"/>
    <w:pPr>
      <w:spacing w:after="0" w:line="240" w:lineRule="auto"/>
    </w:pPr>
    <w:rPr>
      <w:rFonts w:eastAsiaTheme="minorHAnsi"/>
    </w:rPr>
  </w:style>
  <w:style w:type="paragraph" w:customStyle="1" w:styleId="891DBB764B434350B18E98080F32B9F44">
    <w:name w:val="891DBB764B434350B18E98080F32B9F44"/>
    <w:rsid w:val="00F44040"/>
    <w:pPr>
      <w:spacing w:after="0" w:line="240" w:lineRule="auto"/>
    </w:pPr>
    <w:rPr>
      <w:rFonts w:eastAsiaTheme="minorHAnsi"/>
    </w:rPr>
  </w:style>
  <w:style w:type="paragraph" w:customStyle="1" w:styleId="737038FF876D471A9225366510137CC34">
    <w:name w:val="737038FF876D471A9225366510137CC34"/>
    <w:rsid w:val="00F44040"/>
    <w:pPr>
      <w:spacing w:after="0" w:line="240" w:lineRule="auto"/>
    </w:pPr>
    <w:rPr>
      <w:rFonts w:eastAsiaTheme="minorHAnsi"/>
    </w:rPr>
  </w:style>
  <w:style w:type="paragraph" w:customStyle="1" w:styleId="3DD667B3A8B44083902CC305AAF94F644">
    <w:name w:val="3DD667B3A8B44083902CC305AAF94F644"/>
    <w:rsid w:val="00F44040"/>
    <w:pPr>
      <w:spacing w:after="0" w:line="240" w:lineRule="auto"/>
    </w:pPr>
    <w:rPr>
      <w:rFonts w:eastAsiaTheme="minorHAnsi"/>
    </w:rPr>
  </w:style>
  <w:style w:type="paragraph" w:customStyle="1" w:styleId="762B14D7E6914CCEA2BFAD60337015BF4">
    <w:name w:val="762B14D7E6914CCEA2BFAD60337015BF4"/>
    <w:rsid w:val="00F44040"/>
    <w:pPr>
      <w:spacing w:after="0" w:line="240" w:lineRule="auto"/>
    </w:pPr>
    <w:rPr>
      <w:rFonts w:eastAsiaTheme="minorHAnsi"/>
    </w:rPr>
  </w:style>
  <w:style w:type="paragraph" w:customStyle="1" w:styleId="FF57D21ECA9F4109969B9E05A02FAF574">
    <w:name w:val="FF57D21ECA9F4109969B9E05A02FAF574"/>
    <w:rsid w:val="00F44040"/>
    <w:pPr>
      <w:spacing w:after="0" w:line="240" w:lineRule="auto"/>
    </w:pPr>
    <w:rPr>
      <w:rFonts w:eastAsiaTheme="minorHAnsi"/>
    </w:rPr>
  </w:style>
  <w:style w:type="paragraph" w:customStyle="1" w:styleId="5ABD381C1FEF4F4785638C4C85235B3E4">
    <w:name w:val="5ABD381C1FEF4F4785638C4C85235B3E4"/>
    <w:rsid w:val="00F44040"/>
    <w:pPr>
      <w:spacing w:after="0" w:line="240" w:lineRule="auto"/>
    </w:pPr>
    <w:rPr>
      <w:rFonts w:eastAsiaTheme="minorHAnsi"/>
    </w:rPr>
  </w:style>
  <w:style w:type="paragraph" w:customStyle="1" w:styleId="97499C289CA74141A305D4611440BB6D4">
    <w:name w:val="97499C289CA74141A305D4611440BB6D4"/>
    <w:rsid w:val="00F44040"/>
    <w:pPr>
      <w:spacing w:after="0" w:line="240" w:lineRule="auto"/>
    </w:pPr>
    <w:rPr>
      <w:rFonts w:eastAsiaTheme="minorHAnsi"/>
    </w:rPr>
  </w:style>
  <w:style w:type="paragraph" w:customStyle="1" w:styleId="C5099FC27EA14CC4800032EE1D3299974">
    <w:name w:val="C5099FC27EA14CC4800032EE1D3299974"/>
    <w:rsid w:val="00F44040"/>
    <w:pPr>
      <w:spacing w:after="0" w:line="240" w:lineRule="auto"/>
    </w:pPr>
    <w:rPr>
      <w:rFonts w:eastAsiaTheme="minorHAnsi"/>
    </w:rPr>
  </w:style>
  <w:style w:type="paragraph" w:customStyle="1" w:styleId="A5356F516F7144888BF48153B15F43E74">
    <w:name w:val="A5356F516F7144888BF48153B15F43E74"/>
    <w:rsid w:val="00F44040"/>
    <w:pPr>
      <w:spacing w:after="0" w:line="240" w:lineRule="auto"/>
    </w:pPr>
    <w:rPr>
      <w:rFonts w:eastAsiaTheme="minorHAnsi"/>
    </w:rPr>
  </w:style>
  <w:style w:type="paragraph" w:customStyle="1" w:styleId="CE0B6956A28340A9A87BCB553AC860164">
    <w:name w:val="CE0B6956A28340A9A87BCB553AC860164"/>
    <w:rsid w:val="00F44040"/>
    <w:pPr>
      <w:spacing w:after="0" w:line="240" w:lineRule="auto"/>
    </w:pPr>
    <w:rPr>
      <w:rFonts w:eastAsiaTheme="minorHAnsi"/>
    </w:rPr>
  </w:style>
  <w:style w:type="paragraph" w:customStyle="1" w:styleId="34499532F32148E1BE2E39FEAB51914C4">
    <w:name w:val="34499532F32148E1BE2E39FEAB51914C4"/>
    <w:rsid w:val="00F44040"/>
    <w:pPr>
      <w:spacing w:after="0" w:line="240" w:lineRule="auto"/>
    </w:pPr>
    <w:rPr>
      <w:rFonts w:eastAsiaTheme="minorHAnsi"/>
    </w:rPr>
  </w:style>
  <w:style w:type="paragraph" w:customStyle="1" w:styleId="893D8E29A50A44E9AC3950DB68E3D5544">
    <w:name w:val="893D8E29A50A44E9AC3950DB68E3D5544"/>
    <w:rsid w:val="00F44040"/>
    <w:pPr>
      <w:spacing w:after="0" w:line="240" w:lineRule="auto"/>
      <w:contextualSpacing/>
      <w:jc w:val="center"/>
    </w:pPr>
    <w:rPr>
      <w:rFonts w:eastAsiaTheme="minorHAnsi"/>
      <w:b/>
    </w:rPr>
  </w:style>
  <w:style w:type="paragraph" w:customStyle="1" w:styleId="2003037F84FC42B791EA74A817D28B4F4">
    <w:name w:val="2003037F84FC42B791EA74A817D28B4F4"/>
    <w:rsid w:val="00F44040"/>
    <w:pPr>
      <w:spacing w:after="0" w:line="240" w:lineRule="auto"/>
      <w:contextualSpacing/>
      <w:jc w:val="center"/>
    </w:pPr>
    <w:rPr>
      <w:rFonts w:eastAsiaTheme="minorHAnsi"/>
      <w:b/>
      <w:bCs/>
    </w:rPr>
  </w:style>
  <w:style w:type="paragraph" w:customStyle="1" w:styleId="F4CF8C4665154B199633EAC560FC1E044">
    <w:name w:val="F4CF8C4665154B199633EAC560FC1E044"/>
    <w:rsid w:val="00F44040"/>
    <w:pPr>
      <w:spacing w:after="0" w:line="240" w:lineRule="auto"/>
      <w:contextualSpacing/>
      <w:jc w:val="center"/>
    </w:pPr>
    <w:rPr>
      <w:rFonts w:eastAsiaTheme="minorHAnsi"/>
      <w:b/>
      <w:bCs/>
    </w:rPr>
  </w:style>
  <w:style w:type="paragraph" w:customStyle="1" w:styleId="AC8026DC858348EC9CE9EE9B1B7C1FEA4">
    <w:name w:val="AC8026DC858348EC9CE9EE9B1B7C1FEA4"/>
    <w:rsid w:val="00F44040"/>
    <w:pPr>
      <w:spacing w:after="0" w:line="240" w:lineRule="auto"/>
      <w:contextualSpacing/>
      <w:jc w:val="center"/>
    </w:pPr>
    <w:rPr>
      <w:rFonts w:eastAsiaTheme="minorHAnsi"/>
      <w:b/>
      <w:bCs/>
    </w:rPr>
  </w:style>
  <w:style w:type="paragraph" w:customStyle="1" w:styleId="3E40A36DC82346F8BF23D6F48335BBC44">
    <w:name w:val="3E40A36DC82346F8BF23D6F48335BBC44"/>
    <w:rsid w:val="00F44040"/>
    <w:pPr>
      <w:spacing w:after="0" w:line="240" w:lineRule="auto"/>
      <w:contextualSpacing/>
      <w:jc w:val="center"/>
    </w:pPr>
    <w:rPr>
      <w:rFonts w:eastAsiaTheme="minorHAnsi"/>
      <w:b/>
      <w:bCs/>
    </w:rPr>
  </w:style>
  <w:style w:type="paragraph" w:customStyle="1" w:styleId="D3589A1EFD794C7182438696042C596D4">
    <w:name w:val="D3589A1EFD794C7182438696042C596D4"/>
    <w:rsid w:val="00F44040"/>
    <w:pPr>
      <w:spacing w:after="0" w:line="240" w:lineRule="auto"/>
      <w:contextualSpacing/>
      <w:jc w:val="center"/>
    </w:pPr>
    <w:rPr>
      <w:rFonts w:eastAsiaTheme="minorHAnsi"/>
      <w:b/>
      <w:bCs/>
    </w:rPr>
  </w:style>
  <w:style w:type="paragraph" w:customStyle="1" w:styleId="F80907CF64C34FD4B537E81C14AB1EB24">
    <w:name w:val="F80907CF64C34FD4B537E81C14AB1EB24"/>
    <w:rsid w:val="00F44040"/>
    <w:pPr>
      <w:spacing w:after="0" w:line="240" w:lineRule="auto"/>
      <w:contextualSpacing/>
      <w:jc w:val="center"/>
    </w:pPr>
    <w:rPr>
      <w:rFonts w:eastAsiaTheme="minorHAnsi"/>
      <w:b/>
    </w:rPr>
  </w:style>
  <w:style w:type="paragraph" w:customStyle="1" w:styleId="DBD055B87AF242AFBAA5C079715CDB4C4">
    <w:name w:val="DBD055B87AF242AFBAA5C079715CDB4C4"/>
    <w:rsid w:val="00F44040"/>
    <w:pPr>
      <w:spacing w:after="0" w:line="240" w:lineRule="auto"/>
      <w:contextualSpacing/>
      <w:jc w:val="center"/>
    </w:pPr>
    <w:rPr>
      <w:rFonts w:eastAsiaTheme="minorHAnsi"/>
      <w:b/>
      <w:bCs/>
    </w:rPr>
  </w:style>
  <w:style w:type="paragraph" w:customStyle="1" w:styleId="F4CCAF9F00AA4D40B131179CA8D4F2FC4">
    <w:name w:val="F4CCAF9F00AA4D40B131179CA8D4F2FC4"/>
    <w:rsid w:val="00F44040"/>
    <w:pPr>
      <w:spacing w:after="0" w:line="240" w:lineRule="auto"/>
      <w:contextualSpacing/>
      <w:jc w:val="center"/>
    </w:pPr>
    <w:rPr>
      <w:rFonts w:eastAsiaTheme="minorHAnsi"/>
      <w:b/>
      <w:bCs/>
    </w:rPr>
  </w:style>
  <w:style w:type="paragraph" w:customStyle="1" w:styleId="39607A5DC9B74739BE38B640A5C855E04">
    <w:name w:val="39607A5DC9B74739BE38B640A5C855E04"/>
    <w:rsid w:val="00F44040"/>
    <w:pPr>
      <w:spacing w:after="0" w:line="240" w:lineRule="auto"/>
      <w:contextualSpacing/>
      <w:jc w:val="center"/>
    </w:pPr>
    <w:rPr>
      <w:rFonts w:eastAsiaTheme="minorHAnsi"/>
      <w:b/>
      <w:bCs/>
    </w:rPr>
  </w:style>
  <w:style w:type="paragraph" w:customStyle="1" w:styleId="3734161DFBA241DEB49A89B7572971614">
    <w:name w:val="3734161DFBA241DEB49A89B7572971614"/>
    <w:rsid w:val="00F44040"/>
    <w:pPr>
      <w:spacing w:after="0" w:line="240" w:lineRule="auto"/>
      <w:contextualSpacing/>
      <w:jc w:val="center"/>
    </w:pPr>
    <w:rPr>
      <w:rFonts w:eastAsiaTheme="minorHAnsi"/>
      <w:b/>
      <w:bCs/>
    </w:rPr>
  </w:style>
  <w:style w:type="paragraph" w:customStyle="1" w:styleId="EAF031F6D2C84965A16F3402F49654B74">
    <w:name w:val="EAF031F6D2C84965A16F3402F49654B74"/>
    <w:rsid w:val="00F44040"/>
    <w:pPr>
      <w:spacing w:after="0" w:line="240" w:lineRule="auto"/>
      <w:contextualSpacing/>
      <w:jc w:val="center"/>
    </w:pPr>
    <w:rPr>
      <w:rFonts w:eastAsiaTheme="minorHAnsi"/>
      <w:b/>
      <w:bCs/>
    </w:rPr>
  </w:style>
  <w:style w:type="paragraph" w:customStyle="1" w:styleId="69F79E5155F942C9AA27A346ECA50E694">
    <w:name w:val="69F79E5155F942C9AA27A346ECA50E694"/>
    <w:rsid w:val="00F44040"/>
    <w:pPr>
      <w:spacing w:after="0" w:line="240" w:lineRule="auto"/>
      <w:contextualSpacing/>
      <w:jc w:val="center"/>
    </w:pPr>
    <w:rPr>
      <w:rFonts w:eastAsiaTheme="minorHAnsi"/>
      <w:b/>
    </w:rPr>
  </w:style>
  <w:style w:type="paragraph" w:customStyle="1" w:styleId="93D7FB3C52C64345A3A634BE9E6BB9B44">
    <w:name w:val="93D7FB3C52C64345A3A634BE9E6BB9B44"/>
    <w:rsid w:val="00F44040"/>
    <w:pPr>
      <w:spacing w:after="0" w:line="240" w:lineRule="auto"/>
      <w:contextualSpacing/>
      <w:jc w:val="center"/>
    </w:pPr>
    <w:rPr>
      <w:rFonts w:eastAsiaTheme="minorHAnsi"/>
      <w:b/>
      <w:bCs/>
    </w:rPr>
  </w:style>
  <w:style w:type="paragraph" w:customStyle="1" w:styleId="990F3E4B0DAF434EB2AF785721AA5A9E4">
    <w:name w:val="990F3E4B0DAF434EB2AF785721AA5A9E4"/>
    <w:rsid w:val="00F44040"/>
    <w:pPr>
      <w:spacing w:after="0" w:line="240" w:lineRule="auto"/>
      <w:contextualSpacing/>
      <w:jc w:val="center"/>
    </w:pPr>
    <w:rPr>
      <w:rFonts w:eastAsiaTheme="minorHAnsi"/>
      <w:b/>
      <w:bCs/>
    </w:rPr>
  </w:style>
  <w:style w:type="paragraph" w:customStyle="1" w:styleId="B0953C97D56248649235EDC9BBDACE664">
    <w:name w:val="B0953C97D56248649235EDC9BBDACE664"/>
    <w:rsid w:val="00F44040"/>
    <w:pPr>
      <w:spacing w:after="0" w:line="240" w:lineRule="auto"/>
      <w:contextualSpacing/>
      <w:jc w:val="center"/>
    </w:pPr>
    <w:rPr>
      <w:rFonts w:eastAsiaTheme="minorHAnsi"/>
      <w:b/>
      <w:bCs/>
    </w:rPr>
  </w:style>
  <w:style w:type="paragraph" w:customStyle="1" w:styleId="FE3C60F923FC4B009E03B193DC171EE74">
    <w:name w:val="FE3C60F923FC4B009E03B193DC171EE74"/>
    <w:rsid w:val="00F44040"/>
    <w:pPr>
      <w:spacing w:after="0" w:line="240" w:lineRule="auto"/>
      <w:contextualSpacing/>
      <w:jc w:val="center"/>
    </w:pPr>
    <w:rPr>
      <w:rFonts w:eastAsiaTheme="minorHAnsi"/>
      <w:b/>
    </w:rPr>
  </w:style>
  <w:style w:type="paragraph" w:customStyle="1" w:styleId="8FA68BD84F3E490F85646B1901627DAE4">
    <w:name w:val="8FA68BD84F3E490F85646B1901627DAE4"/>
    <w:rsid w:val="00F44040"/>
    <w:pPr>
      <w:spacing w:after="0" w:line="240" w:lineRule="auto"/>
      <w:contextualSpacing/>
      <w:jc w:val="center"/>
    </w:pPr>
    <w:rPr>
      <w:rFonts w:eastAsiaTheme="minorHAnsi"/>
      <w:b/>
      <w:bCs/>
    </w:rPr>
  </w:style>
  <w:style w:type="paragraph" w:customStyle="1" w:styleId="131D2D14CF494D989D982066224F665D4">
    <w:name w:val="131D2D14CF494D989D982066224F665D4"/>
    <w:rsid w:val="00F44040"/>
    <w:pPr>
      <w:spacing w:after="0" w:line="240" w:lineRule="auto"/>
      <w:contextualSpacing/>
      <w:jc w:val="center"/>
    </w:pPr>
    <w:rPr>
      <w:rFonts w:eastAsiaTheme="minorHAnsi"/>
      <w:b/>
      <w:bCs/>
    </w:rPr>
  </w:style>
  <w:style w:type="paragraph" w:customStyle="1" w:styleId="A5F41A3255ED4471A486EAA8582C84D34">
    <w:name w:val="A5F41A3255ED4471A486EAA8582C84D34"/>
    <w:rsid w:val="00F44040"/>
    <w:pPr>
      <w:spacing w:after="0" w:line="240" w:lineRule="auto"/>
      <w:contextualSpacing/>
      <w:jc w:val="center"/>
    </w:pPr>
    <w:rPr>
      <w:rFonts w:eastAsiaTheme="minorHAnsi"/>
      <w:b/>
      <w:bCs/>
    </w:rPr>
  </w:style>
  <w:style w:type="paragraph" w:customStyle="1" w:styleId="A76D821360844A7B984ADD11C34410164">
    <w:name w:val="A76D821360844A7B984ADD11C34410164"/>
    <w:rsid w:val="00F44040"/>
    <w:pPr>
      <w:spacing w:after="0" w:line="240" w:lineRule="auto"/>
      <w:contextualSpacing/>
      <w:jc w:val="center"/>
    </w:pPr>
    <w:rPr>
      <w:rFonts w:eastAsiaTheme="minorHAnsi"/>
      <w:b/>
    </w:rPr>
  </w:style>
  <w:style w:type="paragraph" w:customStyle="1" w:styleId="06C69088D6594B2182CC69B2695F8F404">
    <w:name w:val="06C69088D6594B2182CC69B2695F8F404"/>
    <w:rsid w:val="00F44040"/>
    <w:pPr>
      <w:spacing w:after="0" w:line="240" w:lineRule="auto"/>
      <w:contextualSpacing/>
      <w:jc w:val="center"/>
    </w:pPr>
    <w:rPr>
      <w:rFonts w:eastAsiaTheme="minorHAnsi"/>
      <w:b/>
      <w:bCs/>
    </w:rPr>
  </w:style>
  <w:style w:type="paragraph" w:customStyle="1" w:styleId="E64320EBECC6420DB541341880A267164">
    <w:name w:val="E64320EBECC6420DB541341880A267164"/>
    <w:rsid w:val="00F44040"/>
    <w:pPr>
      <w:spacing w:after="0" w:line="240" w:lineRule="auto"/>
      <w:contextualSpacing/>
      <w:jc w:val="center"/>
    </w:pPr>
    <w:rPr>
      <w:rFonts w:eastAsiaTheme="minorHAnsi"/>
      <w:b/>
    </w:rPr>
  </w:style>
  <w:style w:type="paragraph" w:customStyle="1" w:styleId="E56EAB1801BC499F82CF665707B3AD164">
    <w:name w:val="E56EAB1801BC499F82CF665707B3AD164"/>
    <w:rsid w:val="00F44040"/>
    <w:pPr>
      <w:spacing w:after="0" w:line="240" w:lineRule="auto"/>
      <w:contextualSpacing/>
      <w:jc w:val="center"/>
    </w:pPr>
    <w:rPr>
      <w:rFonts w:eastAsiaTheme="minorHAnsi"/>
      <w:b/>
    </w:rPr>
  </w:style>
  <w:style w:type="paragraph" w:customStyle="1" w:styleId="8F1E099F0E34449DA6E6F6F7526675FD4">
    <w:name w:val="8F1E099F0E34449DA6E6F6F7526675FD4"/>
    <w:rsid w:val="00F44040"/>
    <w:pPr>
      <w:spacing w:after="0" w:line="240" w:lineRule="auto"/>
      <w:contextualSpacing/>
      <w:jc w:val="center"/>
    </w:pPr>
    <w:rPr>
      <w:rFonts w:eastAsiaTheme="minorHAnsi"/>
      <w:b/>
      <w:bCs/>
    </w:rPr>
  </w:style>
  <w:style w:type="paragraph" w:customStyle="1" w:styleId="A892B3F5FFA245A49520EA3F93E682A94">
    <w:name w:val="A892B3F5FFA245A49520EA3F93E682A94"/>
    <w:rsid w:val="00F44040"/>
    <w:pPr>
      <w:spacing w:after="0" w:line="240" w:lineRule="auto"/>
      <w:contextualSpacing/>
      <w:jc w:val="center"/>
    </w:pPr>
    <w:rPr>
      <w:rFonts w:eastAsiaTheme="minorHAnsi"/>
      <w:b/>
    </w:rPr>
  </w:style>
  <w:style w:type="paragraph" w:customStyle="1" w:styleId="0D7F5D2AE84F4F3AB8ABF8E02C4168F14">
    <w:name w:val="0D7F5D2AE84F4F3AB8ABF8E02C4168F14"/>
    <w:rsid w:val="00F44040"/>
    <w:pPr>
      <w:spacing w:after="0" w:line="240" w:lineRule="auto"/>
      <w:contextualSpacing/>
      <w:jc w:val="center"/>
    </w:pPr>
    <w:rPr>
      <w:rFonts w:eastAsiaTheme="minorHAnsi"/>
      <w:b/>
    </w:rPr>
  </w:style>
  <w:style w:type="paragraph" w:customStyle="1" w:styleId="001D4025726448BA8F6604195B5E5D2F4">
    <w:name w:val="001D4025726448BA8F6604195B5E5D2F4"/>
    <w:rsid w:val="00F44040"/>
    <w:pPr>
      <w:spacing w:after="0" w:line="240" w:lineRule="auto"/>
      <w:contextualSpacing/>
      <w:jc w:val="center"/>
    </w:pPr>
    <w:rPr>
      <w:rFonts w:eastAsiaTheme="minorHAnsi"/>
      <w:b/>
      <w:bCs/>
    </w:rPr>
  </w:style>
  <w:style w:type="paragraph" w:customStyle="1" w:styleId="A151CBE61ADC4A488EC3618A3FEB908D4">
    <w:name w:val="A151CBE61ADC4A488EC3618A3FEB908D4"/>
    <w:rsid w:val="00F44040"/>
    <w:pPr>
      <w:spacing w:after="0" w:line="240" w:lineRule="auto"/>
      <w:contextualSpacing/>
      <w:jc w:val="center"/>
    </w:pPr>
    <w:rPr>
      <w:rFonts w:eastAsiaTheme="minorHAnsi"/>
      <w:b/>
    </w:rPr>
  </w:style>
  <w:style w:type="paragraph" w:customStyle="1" w:styleId="21397512521D4DA29C5292C9B754D6A84">
    <w:name w:val="21397512521D4DA29C5292C9B754D6A84"/>
    <w:rsid w:val="00F44040"/>
    <w:pPr>
      <w:spacing w:after="0" w:line="240" w:lineRule="auto"/>
    </w:pPr>
    <w:rPr>
      <w:rFonts w:eastAsiaTheme="minorHAnsi"/>
    </w:rPr>
  </w:style>
  <w:style w:type="paragraph" w:customStyle="1" w:styleId="C98E3900CCE54BD0A66C74280224C9044">
    <w:name w:val="C98E3900CCE54BD0A66C74280224C9044"/>
    <w:rsid w:val="00F44040"/>
    <w:pPr>
      <w:spacing w:after="0" w:line="240" w:lineRule="auto"/>
    </w:pPr>
    <w:rPr>
      <w:rFonts w:eastAsiaTheme="minorHAnsi"/>
    </w:rPr>
  </w:style>
  <w:style w:type="paragraph" w:customStyle="1" w:styleId="3E2CED150E6246B7B87D3613F08898774">
    <w:name w:val="3E2CED150E6246B7B87D3613F08898774"/>
    <w:rsid w:val="00F44040"/>
    <w:pPr>
      <w:spacing w:after="0" w:line="240" w:lineRule="auto"/>
    </w:pPr>
    <w:rPr>
      <w:rFonts w:eastAsiaTheme="minorHAnsi"/>
    </w:rPr>
  </w:style>
  <w:style w:type="paragraph" w:customStyle="1" w:styleId="FBEE2EA64C1A417F99D5D321710869314">
    <w:name w:val="FBEE2EA64C1A417F99D5D321710869314"/>
    <w:rsid w:val="00F44040"/>
    <w:pPr>
      <w:spacing w:after="0" w:line="240" w:lineRule="auto"/>
    </w:pPr>
    <w:rPr>
      <w:rFonts w:eastAsiaTheme="minorHAnsi"/>
    </w:rPr>
  </w:style>
  <w:style w:type="paragraph" w:customStyle="1" w:styleId="5950DB34D81648B19C900D7464EDCABB4">
    <w:name w:val="5950DB34D81648B19C900D7464EDCABB4"/>
    <w:rsid w:val="00F44040"/>
    <w:pPr>
      <w:spacing w:after="0" w:line="240" w:lineRule="auto"/>
    </w:pPr>
    <w:rPr>
      <w:rFonts w:eastAsiaTheme="minorHAnsi"/>
    </w:rPr>
  </w:style>
  <w:style w:type="paragraph" w:customStyle="1" w:styleId="1E0725B492CF47FD8772C42E8126B9F94">
    <w:name w:val="1E0725B492CF47FD8772C42E8126B9F94"/>
    <w:rsid w:val="00F44040"/>
    <w:pPr>
      <w:spacing w:after="0" w:line="240" w:lineRule="auto"/>
    </w:pPr>
    <w:rPr>
      <w:rFonts w:eastAsiaTheme="minorHAnsi"/>
    </w:rPr>
  </w:style>
  <w:style w:type="paragraph" w:customStyle="1" w:styleId="F8B2B147ACB94D04AE6055400BF35D154">
    <w:name w:val="F8B2B147ACB94D04AE6055400BF35D154"/>
    <w:rsid w:val="00F44040"/>
    <w:pPr>
      <w:spacing w:after="0" w:line="240" w:lineRule="auto"/>
    </w:pPr>
    <w:rPr>
      <w:rFonts w:eastAsiaTheme="minorHAnsi"/>
    </w:rPr>
  </w:style>
  <w:style w:type="paragraph" w:customStyle="1" w:styleId="5482544B38E84C7A9674C6D2A05A109F4">
    <w:name w:val="5482544B38E84C7A9674C6D2A05A109F4"/>
    <w:rsid w:val="00F44040"/>
    <w:pPr>
      <w:spacing w:after="0" w:line="240" w:lineRule="auto"/>
    </w:pPr>
    <w:rPr>
      <w:rFonts w:eastAsiaTheme="minorHAnsi"/>
    </w:rPr>
  </w:style>
  <w:style w:type="paragraph" w:customStyle="1" w:styleId="00D62A0FF7A743DF8EBF53AB4C23CA5D4">
    <w:name w:val="00D62A0FF7A743DF8EBF53AB4C23CA5D4"/>
    <w:rsid w:val="00F44040"/>
    <w:pPr>
      <w:spacing w:after="0" w:line="240" w:lineRule="auto"/>
    </w:pPr>
    <w:rPr>
      <w:rFonts w:eastAsiaTheme="minorHAnsi"/>
    </w:rPr>
  </w:style>
  <w:style w:type="paragraph" w:customStyle="1" w:styleId="A4AC8117EA754A83A8C5B148CB6B848F4">
    <w:name w:val="A4AC8117EA754A83A8C5B148CB6B848F4"/>
    <w:rsid w:val="00F44040"/>
    <w:pPr>
      <w:spacing w:after="0" w:line="240" w:lineRule="auto"/>
    </w:pPr>
    <w:rPr>
      <w:rFonts w:eastAsiaTheme="minorHAnsi"/>
    </w:rPr>
  </w:style>
  <w:style w:type="paragraph" w:customStyle="1" w:styleId="F4E36D650EB545A29554A025DF9E78794">
    <w:name w:val="F4E36D650EB545A29554A025DF9E78794"/>
    <w:rsid w:val="00F44040"/>
    <w:pPr>
      <w:spacing w:after="80" w:line="240" w:lineRule="auto"/>
      <w:ind w:left="1008"/>
    </w:pPr>
    <w:rPr>
      <w:rFonts w:eastAsiaTheme="minorHAnsi"/>
    </w:rPr>
  </w:style>
  <w:style w:type="paragraph" w:customStyle="1" w:styleId="2013B5F71679482C92B00CB8A15397C84">
    <w:name w:val="2013B5F71679482C92B00CB8A15397C84"/>
    <w:rsid w:val="00F44040"/>
    <w:pPr>
      <w:spacing w:after="80" w:line="240" w:lineRule="auto"/>
      <w:ind w:left="720"/>
    </w:pPr>
    <w:rPr>
      <w:rFonts w:eastAsiaTheme="minorHAnsi"/>
    </w:rPr>
  </w:style>
  <w:style w:type="paragraph" w:customStyle="1" w:styleId="B7B810A2AB5A4CCBA8A9242FD7E13CEC4">
    <w:name w:val="B7B810A2AB5A4CCBA8A9242FD7E13CEC4"/>
    <w:rsid w:val="00F44040"/>
    <w:pPr>
      <w:spacing w:after="80" w:line="240" w:lineRule="auto"/>
      <w:ind w:left="720"/>
    </w:pPr>
    <w:rPr>
      <w:rFonts w:eastAsiaTheme="minorHAnsi"/>
    </w:rPr>
  </w:style>
  <w:style w:type="paragraph" w:customStyle="1" w:styleId="862F1F3C24E4439192CAC7B380CB93AD4">
    <w:name w:val="862F1F3C24E4439192CAC7B380CB93AD4"/>
    <w:rsid w:val="00F44040"/>
    <w:pPr>
      <w:spacing w:after="80" w:line="240" w:lineRule="auto"/>
      <w:ind w:left="720"/>
    </w:pPr>
    <w:rPr>
      <w:rFonts w:eastAsiaTheme="minorHAnsi"/>
    </w:rPr>
  </w:style>
  <w:style w:type="paragraph" w:customStyle="1" w:styleId="003B271B2BEB4BC79A8C189AA853D2E24">
    <w:name w:val="003B271B2BEB4BC79A8C189AA853D2E24"/>
    <w:rsid w:val="00F44040"/>
    <w:pPr>
      <w:spacing w:after="80" w:line="240" w:lineRule="auto"/>
      <w:ind w:left="720"/>
    </w:pPr>
    <w:rPr>
      <w:rFonts w:eastAsiaTheme="minorHAnsi"/>
    </w:rPr>
  </w:style>
  <w:style w:type="paragraph" w:customStyle="1" w:styleId="7D908BDB8C2243A2B44D6528073621924">
    <w:name w:val="7D908BDB8C2243A2B44D6528073621924"/>
    <w:rsid w:val="00F44040"/>
    <w:pPr>
      <w:spacing w:after="80" w:line="240" w:lineRule="auto"/>
      <w:ind w:left="720"/>
    </w:pPr>
    <w:rPr>
      <w:rFonts w:eastAsiaTheme="minorHAnsi"/>
    </w:rPr>
  </w:style>
  <w:style w:type="paragraph" w:customStyle="1" w:styleId="B09F898DB3A14067977B47A03F844ABD4">
    <w:name w:val="B09F898DB3A14067977B47A03F844ABD4"/>
    <w:rsid w:val="00F44040"/>
    <w:pPr>
      <w:spacing w:after="80" w:line="240" w:lineRule="auto"/>
      <w:ind w:left="720"/>
    </w:pPr>
    <w:rPr>
      <w:rFonts w:eastAsiaTheme="minorHAnsi"/>
    </w:rPr>
  </w:style>
  <w:style w:type="paragraph" w:customStyle="1" w:styleId="8686A8C6F2C84017AED141131B5103014">
    <w:name w:val="8686A8C6F2C84017AED141131B5103014"/>
    <w:rsid w:val="00F44040"/>
    <w:pPr>
      <w:spacing w:after="80" w:line="240" w:lineRule="auto"/>
      <w:ind w:left="720"/>
    </w:pPr>
    <w:rPr>
      <w:rFonts w:eastAsiaTheme="minorHAnsi"/>
    </w:rPr>
  </w:style>
  <w:style w:type="paragraph" w:customStyle="1" w:styleId="804BC0D9F13142F7BC1F86DA16971FE74">
    <w:name w:val="804BC0D9F13142F7BC1F86DA16971FE74"/>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4">
    <w:name w:val="474C6F2ECBCE4D2F86C56566836DBF694"/>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F5CE06EDA4D64F5090A6CAF67198164F5">
    <w:name w:val="F5CE06EDA4D64F5090A6CAF67198164F5"/>
    <w:rsid w:val="00F44040"/>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01E2E49ADC7D4E549A558BAF69D38BCC1">
    <w:name w:val="01E2E49ADC7D4E549A558BAF69D38BCC1"/>
    <w:rsid w:val="00F44040"/>
    <w:pPr>
      <w:spacing w:after="80" w:line="240" w:lineRule="auto"/>
      <w:ind w:left="1008"/>
    </w:pPr>
    <w:rPr>
      <w:rFonts w:eastAsiaTheme="minorHAnsi"/>
    </w:rPr>
  </w:style>
  <w:style w:type="paragraph" w:customStyle="1" w:styleId="EB0D79F66A894AB1AEBC83CDA52881815">
    <w:name w:val="EB0D79F66A894AB1AEBC83CDA52881815"/>
    <w:rsid w:val="00F44040"/>
    <w:pPr>
      <w:spacing w:after="80" w:line="240" w:lineRule="auto"/>
    </w:pPr>
    <w:rPr>
      <w:rFonts w:eastAsiaTheme="minorHAnsi"/>
    </w:rPr>
  </w:style>
  <w:style w:type="paragraph" w:customStyle="1" w:styleId="CB44FC955B604088A601D24ABDF5AB355">
    <w:name w:val="CB44FC955B604088A601D24ABDF5AB355"/>
    <w:rsid w:val="00F44040"/>
    <w:pPr>
      <w:spacing w:after="80" w:line="240" w:lineRule="auto"/>
    </w:pPr>
    <w:rPr>
      <w:rFonts w:eastAsiaTheme="minorHAnsi"/>
    </w:rPr>
  </w:style>
  <w:style w:type="paragraph" w:customStyle="1" w:styleId="C0AC707C0667411D81FBD20C4EDEE8135">
    <w:name w:val="C0AC707C0667411D81FBD20C4EDEE8135"/>
    <w:rsid w:val="00F44040"/>
    <w:pPr>
      <w:spacing w:after="80" w:line="240" w:lineRule="auto"/>
    </w:pPr>
    <w:rPr>
      <w:rFonts w:eastAsiaTheme="minorHAnsi"/>
    </w:rPr>
  </w:style>
  <w:style w:type="paragraph" w:customStyle="1" w:styleId="6676B266437A47B68F3573480B8274E85">
    <w:name w:val="6676B266437A47B68F3573480B8274E85"/>
    <w:rsid w:val="00F44040"/>
    <w:pPr>
      <w:spacing w:after="80" w:line="240" w:lineRule="auto"/>
    </w:pPr>
    <w:rPr>
      <w:rFonts w:eastAsiaTheme="minorHAnsi"/>
    </w:rPr>
  </w:style>
  <w:style w:type="paragraph" w:customStyle="1" w:styleId="19457FA98B4845849F9AF1C9BE4F64CF5">
    <w:name w:val="19457FA98B4845849F9AF1C9BE4F64CF5"/>
    <w:rsid w:val="00F44040"/>
    <w:pPr>
      <w:spacing w:after="80" w:line="240" w:lineRule="auto"/>
    </w:pPr>
    <w:rPr>
      <w:rFonts w:eastAsiaTheme="minorHAnsi"/>
    </w:rPr>
  </w:style>
  <w:style w:type="paragraph" w:customStyle="1" w:styleId="032E8B3946A04DCE898A19A9A799C2DA5">
    <w:name w:val="032E8B3946A04DCE898A19A9A799C2DA5"/>
    <w:rsid w:val="00F44040"/>
    <w:pPr>
      <w:spacing w:after="80" w:line="240" w:lineRule="auto"/>
    </w:pPr>
    <w:rPr>
      <w:rFonts w:eastAsiaTheme="minorHAnsi"/>
    </w:rPr>
  </w:style>
  <w:style w:type="paragraph" w:customStyle="1" w:styleId="BF0E6C05074D492D8F31195F2C24E2715">
    <w:name w:val="BF0E6C05074D492D8F31195F2C24E2715"/>
    <w:rsid w:val="00F44040"/>
    <w:pPr>
      <w:spacing w:after="80" w:line="240" w:lineRule="auto"/>
    </w:pPr>
    <w:rPr>
      <w:rFonts w:eastAsiaTheme="minorHAnsi"/>
    </w:rPr>
  </w:style>
  <w:style w:type="paragraph" w:customStyle="1" w:styleId="9667172D17624F459392B1BCB38BBC695">
    <w:name w:val="9667172D17624F459392B1BCB38BBC695"/>
    <w:rsid w:val="00F44040"/>
    <w:pPr>
      <w:spacing w:after="80" w:line="240" w:lineRule="auto"/>
    </w:pPr>
    <w:rPr>
      <w:rFonts w:eastAsiaTheme="minorHAnsi"/>
    </w:rPr>
  </w:style>
  <w:style w:type="paragraph" w:customStyle="1" w:styleId="51060819485C4B9193072621274E03BD4">
    <w:name w:val="51060819485C4B9193072621274E03BD4"/>
    <w:rsid w:val="00F44040"/>
    <w:pPr>
      <w:spacing w:after="0" w:line="240" w:lineRule="auto"/>
    </w:pPr>
    <w:rPr>
      <w:rFonts w:eastAsiaTheme="minorHAnsi"/>
    </w:rPr>
  </w:style>
  <w:style w:type="paragraph" w:customStyle="1" w:styleId="40C64B41A21D4C4297A1FEF79B4FB4554">
    <w:name w:val="40C64B41A21D4C4297A1FEF79B4FB4554"/>
    <w:rsid w:val="00F44040"/>
    <w:pPr>
      <w:spacing w:after="0" w:line="240" w:lineRule="auto"/>
    </w:pPr>
    <w:rPr>
      <w:rFonts w:eastAsiaTheme="minorHAnsi"/>
    </w:rPr>
  </w:style>
  <w:style w:type="paragraph" w:customStyle="1" w:styleId="AF1ECB12859144C39890A5EA2AD824484">
    <w:name w:val="AF1ECB12859144C39890A5EA2AD824484"/>
    <w:rsid w:val="00F44040"/>
    <w:pPr>
      <w:spacing w:after="0" w:line="240" w:lineRule="auto"/>
    </w:pPr>
    <w:rPr>
      <w:rFonts w:eastAsiaTheme="minorHAnsi"/>
    </w:rPr>
  </w:style>
  <w:style w:type="paragraph" w:customStyle="1" w:styleId="5074B9561C5A4922BA91427E20039A7F4">
    <w:name w:val="5074B9561C5A4922BA91427E20039A7F4"/>
    <w:rsid w:val="00F44040"/>
    <w:pPr>
      <w:spacing w:after="0" w:line="240" w:lineRule="auto"/>
    </w:pPr>
    <w:rPr>
      <w:rFonts w:eastAsiaTheme="minorHAnsi"/>
    </w:rPr>
  </w:style>
  <w:style w:type="paragraph" w:customStyle="1" w:styleId="97B1FDAA13EB4F5D9699FCEE27E4FEEF4">
    <w:name w:val="97B1FDAA13EB4F5D9699FCEE27E4FEEF4"/>
    <w:rsid w:val="00F44040"/>
    <w:pPr>
      <w:spacing w:after="0" w:line="240" w:lineRule="auto"/>
    </w:pPr>
    <w:rPr>
      <w:rFonts w:eastAsiaTheme="minorHAnsi"/>
    </w:rPr>
  </w:style>
  <w:style w:type="paragraph" w:customStyle="1" w:styleId="033AF7B0EE074C94B3EFB1E1C747EA794">
    <w:name w:val="033AF7B0EE074C94B3EFB1E1C747EA794"/>
    <w:rsid w:val="00F44040"/>
    <w:pPr>
      <w:spacing w:after="0" w:line="240" w:lineRule="auto"/>
    </w:pPr>
    <w:rPr>
      <w:rFonts w:eastAsiaTheme="minorHAnsi"/>
    </w:rPr>
  </w:style>
  <w:style w:type="paragraph" w:customStyle="1" w:styleId="87DE9A6181844682BE28699ED6F860824">
    <w:name w:val="87DE9A6181844682BE28699ED6F860824"/>
    <w:rsid w:val="00F44040"/>
    <w:pPr>
      <w:spacing w:after="0" w:line="240" w:lineRule="auto"/>
    </w:pPr>
    <w:rPr>
      <w:rFonts w:eastAsiaTheme="minorHAnsi"/>
    </w:rPr>
  </w:style>
  <w:style w:type="paragraph" w:customStyle="1" w:styleId="30909BCE73C34151A3E7C6AB401157094">
    <w:name w:val="30909BCE73C34151A3E7C6AB401157094"/>
    <w:rsid w:val="00F44040"/>
    <w:pPr>
      <w:spacing w:after="0" w:line="240" w:lineRule="auto"/>
    </w:pPr>
    <w:rPr>
      <w:rFonts w:eastAsiaTheme="minorHAnsi"/>
    </w:rPr>
  </w:style>
  <w:style w:type="paragraph" w:customStyle="1" w:styleId="36675F8823E84CBAAFB5A77B2220C6474">
    <w:name w:val="36675F8823E84CBAAFB5A77B2220C6474"/>
    <w:rsid w:val="00F44040"/>
    <w:pPr>
      <w:spacing w:after="0" w:line="240" w:lineRule="auto"/>
    </w:pPr>
    <w:rPr>
      <w:rFonts w:eastAsiaTheme="minorHAnsi"/>
    </w:rPr>
  </w:style>
  <w:style w:type="paragraph" w:customStyle="1" w:styleId="A47A188D77DC4108BA3AF5737D84EAE64">
    <w:name w:val="A47A188D77DC4108BA3AF5737D84EAE64"/>
    <w:rsid w:val="00F44040"/>
    <w:pPr>
      <w:spacing w:after="0" w:line="240" w:lineRule="auto"/>
    </w:pPr>
    <w:rPr>
      <w:rFonts w:eastAsiaTheme="minorHAnsi"/>
    </w:rPr>
  </w:style>
  <w:style w:type="paragraph" w:customStyle="1" w:styleId="17DB946A08064C03BF47B4C4FCCE599E4">
    <w:name w:val="17DB946A08064C03BF47B4C4FCCE599E4"/>
    <w:rsid w:val="00F44040"/>
    <w:pPr>
      <w:spacing w:after="0" w:line="240" w:lineRule="auto"/>
    </w:pPr>
    <w:rPr>
      <w:rFonts w:eastAsiaTheme="minorHAnsi"/>
    </w:rPr>
  </w:style>
  <w:style w:type="paragraph" w:customStyle="1" w:styleId="9200C41D9C504421B54EBEEFE45E38FC4">
    <w:name w:val="9200C41D9C504421B54EBEEFE45E38FC4"/>
    <w:rsid w:val="00F44040"/>
    <w:pPr>
      <w:spacing w:after="0" w:line="240" w:lineRule="auto"/>
    </w:pPr>
    <w:rPr>
      <w:rFonts w:eastAsiaTheme="minorHAnsi"/>
    </w:rPr>
  </w:style>
  <w:style w:type="paragraph" w:customStyle="1" w:styleId="35A83C089166425FA6613A8DCEF0165A4">
    <w:name w:val="35A83C089166425FA6613A8DCEF0165A4"/>
    <w:rsid w:val="00F44040"/>
    <w:pPr>
      <w:spacing w:after="0" w:line="240" w:lineRule="auto"/>
    </w:pPr>
    <w:rPr>
      <w:rFonts w:eastAsiaTheme="minorHAnsi"/>
    </w:rPr>
  </w:style>
  <w:style w:type="paragraph" w:customStyle="1" w:styleId="6177CDB049A84B749293F8314791E61C4">
    <w:name w:val="6177CDB049A84B749293F8314791E61C4"/>
    <w:rsid w:val="00F44040"/>
    <w:pPr>
      <w:spacing w:after="0" w:line="240" w:lineRule="auto"/>
    </w:pPr>
    <w:rPr>
      <w:rFonts w:eastAsiaTheme="minorHAnsi"/>
    </w:rPr>
  </w:style>
  <w:style w:type="paragraph" w:customStyle="1" w:styleId="BF410EA9177A423A827C446CF8B9BB1C4">
    <w:name w:val="BF410EA9177A423A827C446CF8B9BB1C4"/>
    <w:rsid w:val="00F44040"/>
    <w:pPr>
      <w:spacing w:after="0" w:line="240" w:lineRule="auto"/>
    </w:pPr>
    <w:rPr>
      <w:rFonts w:eastAsiaTheme="minorHAnsi"/>
    </w:rPr>
  </w:style>
  <w:style w:type="paragraph" w:customStyle="1" w:styleId="B9FAC4A869A4403AB77989BB88FDBC2C4">
    <w:name w:val="B9FAC4A869A4403AB77989BB88FDBC2C4"/>
    <w:rsid w:val="00F44040"/>
    <w:pPr>
      <w:spacing w:after="0" w:line="240" w:lineRule="auto"/>
    </w:pPr>
    <w:rPr>
      <w:rFonts w:eastAsiaTheme="minorHAnsi"/>
    </w:rPr>
  </w:style>
  <w:style w:type="paragraph" w:customStyle="1" w:styleId="1DA78BAEFA8949C4A434A2AD51310AE84">
    <w:name w:val="1DA78BAEFA8949C4A434A2AD51310AE84"/>
    <w:rsid w:val="00F44040"/>
    <w:pPr>
      <w:spacing w:after="0" w:line="240" w:lineRule="auto"/>
    </w:pPr>
    <w:rPr>
      <w:rFonts w:eastAsiaTheme="minorHAnsi"/>
    </w:rPr>
  </w:style>
  <w:style w:type="paragraph" w:customStyle="1" w:styleId="E1B51C4317B54472866002C4BA444F634">
    <w:name w:val="E1B51C4317B54472866002C4BA444F634"/>
    <w:rsid w:val="00F44040"/>
    <w:pPr>
      <w:spacing w:after="0" w:line="240" w:lineRule="auto"/>
    </w:pPr>
    <w:rPr>
      <w:rFonts w:eastAsiaTheme="minorHAnsi"/>
    </w:rPr>
  </w:style>
  <w:style w:type="paragraph" w:customStyle="1" w:styleId="3F4BF434A3D34D8981B796AB357715024">
    <w:name w:val="3F4BF434A3D34D8981B796AB357715024"/>
    <w:rsid w:val="00F44040"/>
    <w:pPr>
      <w:spacing w:after="0" w:line="240" w:lineRule="auto"/>
    </w:pPr>
    <w:rPr>
      <w:rFonts w:eastAsiaTheme="minorHAnsi"/>
    </w:rPr>
  </w:style>
  <w:style w:type="paragraph" w:customStyle="1" w:styleId="1686EAEB1823463AA64C954942A32B4A4">
    <w:name w:val="1686EAEB1823463AA64C954942A32B4A4"/>
    <w:rsid w:val="00F44040"/>
    <w:pPr>
      <w:spacing w:after="0" w:line="240" w:lineRule="auto"/>
    </w:pPr>
    <w:rPr>
      <w:rFonts w:eastAsiaTheme="minorHAnsi"/>
    </w:rPr>
  </w:style>
  <w:style w:type="paragraph" w:customStyle="1" w:styleId="A79DEC2E8A5046E4AC45B67C1EEE04114">
    <w:name w:val="A79DEC2E8A5046E4AC45B67C1EEE04114"/>
    <w:rsid w:val="00F44040"/>
    <w:pPr>
      <w:spacing w:after="0" w:line="240" w:lineRule="auto"/>
    </w:pPr>
    <w:rPr>
      <w:rFonts w:eastAsiaTheme="minorHAnsi"/>
    </w:rPr>
  </w:style>
  <w:style w:type="paragraph" w:customStyle="1" w:styleId="DAF878A4506A4AEFBC5262156D0ABE991">
    <w:name w:val="DAF878A4506A4AEFBC5262156D0ABE991"/>
    <w:rsid w:val="00F44040"/>
    <w:pPr>
      <w:spacing w:after="80" w:line="240" w:lineRule="auto"/>
      <w:ind w:left="1008"/>
    </w:pPr>
    <w:rPr>
      <w:rFonts w:eastAsiaTheme="minorHAnsi"/>
    </w:rPr>
  </w:style>
  <w:style w:type="paragraph" w:customStyle="1" w:styleId="AE6AC7E827A64808B180F2257B69A7C95">
    <w:name w:val="AE6AC7E827A64808B180F2257B69A7C95"/>
    <w:rsid w:val="00F44040"/>
    <w:pPr>
      <w:spacing w:after="80" w:line="240" w:lineRule="auto"/>
    </w:pPr>
    <w:rPr>
      <w:rFonts w:eastAsiaTheme="minorHAnsi"/>
    </w:rPr>
  </w:style>
  <w:style w:type="paragraph" w:customStyle="1" w:styleId="A15E5E7BA5844CFFAC40058B7615188C5">
    <w:name w:val="A15E5E7BA5844CFFAC40058B7615188C5"/>
    <w:rsid w:val="00F44040"/>
    <w:pPr>
      <w:spacing w:after="80" w:line="240" w:lineRule="auto"/>
    </w:pPr>
    <w:rPr>
      <w:rFonts w:eastAsiaTheme="minorHAnsi"/>
    </w:rPr>
  </w:style>
  <w:style w:type="paragraph" w:customStyle="1" w:styleId="C02CED303AD54A21976CEBA50D27EFD35">
    <w:name w:val="C02CED303AD54A21976CEBA50D27EFD35"/>
    <w:rsid w:val="00F44040"/>
    <w:pPr>
      <w:spacing w:after="80" w:line="240" w:lineRule="auto"/>
    </w:pPr>
    <w:rPr>
      <w:rFonts w:eastAsiaTheme="minorHAnsi"/>
    </w:rPr>
  </w:style>
  <w:style w:type="paragraph" w:customStyle="1" w:styleId="7792B72A9D3A4AE185E803D7FEBB342D5">
    <w:name w:val="7792B72A9D3A4AE185E803D7FEBB342D5"/>
    <w:rsid w:val="00F44040"/>
    <w:pPr>
      <w:spacing w:after="80" w:line="240" w:lineRule="auto"/>
    </w:pPr>
    <w:rPr>
      <w:rFonts w:eastAsiaTheme="minorHAnsi"/>
    </w:rPr>
  </w:style>
  <w:style w:type="paragraph" w:customStyle="1" w:styleId="4D24D35AC8AC441DA3BB7D014439684F5">
    <w:name w:val="4D24D35AC8AC441DA3BB7D014439684F5"/>
    <w:rsid w:val="00F44040"/>
    <w:pPr>
      <w:spacing w:after="80" w:line="240" w:lineRule="auto"/>
    </w:pPr>
    <w:rPr>
      <w:rFonts w:eastAsiaTheme="minorHAnsi"/>
    </w:rPr>
  </w:style>
  <w:style w:type="paragraph" w:customStyle="1" w:styleId="A0833C7A1CC84F86A5C3F6E6EBA570D65">
    <w:name w:val="A0833C7A1CC84F86A5C3F6E6EBA570D65"/>
    <w:rsid w:val="00F44040"/>
    <w:pPr>
      <w:spacing w:after="80" w:line="240" w:lineRule="auto"/>
    </w:pPr>
    <w:rPr>
      <w:rFonts w:eastAsiaTheme="minorHAnsi"/>
    </w:rPr>
  </w:style>
  <w:style w:type="paragraph" w:customStyle="1" w:styleId="9C77463D73404EB1A1897D0CC64956405">
    <w:name w:val="9C77463D73404EB1A1897D0CC64956405"/>
    <w:rsid w:val="00F44040"/>
    <w:pPr>
      <w:spacing w:after="80" w:line="240" w:lineRule="auto"/>
    </w:pPr>
    <w:rPr>
      <w:rFonts w:eastAsiaTheme="minorHAnsi"/>
    </w:rPr>
  </w:style>
  <w:style w:type="paragraph" w:customStyle="1" w:styleId="8D5C23F91FC6497FBD02D5FB74E4BA855">
    <w:name w:val="8D5C23F91FC6497FBD02D5FB74E4BA855"/>
    <w:rsid w:val="00F44040"/>
    <w:pPr>
      <w:spacing w:after="80" w:line="240" w:lineRule="auto"/>
    </w:pPr>
    <w:rPr>
      <w:rFonts w:eastAsiaTheme="minorHAnsi"/>
    </w:rPr>
  </w:style>
  <w:style w:type="paragraph" w:customStyle="1" w:styleId="68CE039A018A4416BF224C809E793CDB5">
    <w:name w:val="68CE039A018A4416BF224C809E793CDB5"/>
    <w:rsid w:val="00F44040"/>
    <w:pPr>
      <w:spacing w:after="0" w:line="240" w:lineRule="auto"/>
    </w:pPr>
    <w:rPr>
      <w:rFonts w:eastAsiaTheme="minorHAnsi"/>
    </w:rPr>
  </w:style>
  <w:style w:type="paragraph" w:customStyle="1" w:styleId="1486372444E34BA8B6A77C322388C5E85">
    <w:name w:val="1486372444E34BA8B6A77C322388C5E85"/>
    <w:rsid w:val="00F44040"/>
    <w:pPr>
      <w:spacing w:after="0" w:line="240" w:lineRule="auto"/>
    </w:pPr>
    <w:rPr>
      <w:rFonts w:eastAsiaTheme="minorHAnsi"/>
    </w:rPr>
  </w:style>
  <w:style w:type="paragraph" w:customStyle="1" w:styleId="6A1F479C235F407581829CD7327929514">
    <w:name w:val="6A1F479C235F407581829CD7327929514"/>
    <w:rsid w:val="00F44040"/>
    <w:pPr>
      <w:spacing w:after="0" w:line="240" w:lineRule="auto"/>
    </w:pPr>
    <w:rPr>
      <w:rFonts w:eastAsiaTheme="minorHAnsi"/>
    </w:rPr>
  </w:style>
  <w:style w:type="paragraph" w:customStyle="1" w:styleId="49524923270742928074BD5B1F748E5C4">
    <w:name w:val="49524923270742928074BD5B1F748E5C4"/>
    <w:rsid w:val="00F44040"/>
    <w:pPr>
      <w:spacing w:after="0" w:line="240" w:lineRule="auto"/>
    </w:pPr>
    <w:rPr>
      <w:rFonts w:eastAsiaTheme="minorHAnsi"/>
    </w:rPr>
  </w:style>
  <w:style w:type="paragraph" w:customStyle="1" w:styleId="025D6882987D4999816431C3C30B1B8E4">
    <w:name w:val="025D6882987D4999816431C3C30B1B8E4"/>
    <w:rsid w:val="00F44040"/>
    <w:pPr>
      <w:spacing w:after="0" w:line="240" w:lineRule="auto"/>
    </w:pPr>
    <w:rPr>
      <w:rFonts w:eastAsiaTheme="minorHAnsi"/>
    </w:rPr>
  </w:style>
  <w:style w:type="paragraph" w:customStyle="1" w:styleId="C576F404A23F4D7B9C2936F95516D2A94">
    <w:name w:val="C576F404A23F4D7B9C2936F95516D2A94"/>
    <w:rsid w:val="00F44040"/>
    <w:pPr>
      <w:spacing w:after="0" w:line="240" w:lineRule="auto"/>
    </w:pPr>
    <w:rPr>
      <w:rFonts w:eastAsiaTheme="minorHAnsi"/>
    </w:rPr>
  </w:style>
  <w:style w:type="paragraph" w:customStyle="1" w:styleId="65357464C58247789C74C9A8E55DBB444">
    <w:name w:val="65357464C58247789C74C9A8E55DBB444"/>
    <w:rsid w:val="00F44040"/>
    <w:pPr>
      <w:spacing w:after="0" w:line="240" w:lineRule="auto"/>
    </w:pPr>
    <w:rPr>
      <w:rFonts w:eastAsiaTheme="minorHAnsi"/>
    </w:rPr>
  </w:style>
  <w:style w:type="paragraph" w:customStyle="1" w:styleId="4A14CBD44D184D6383E9592736173C244">
    <w:name w:val="4A14CBD44D184D6383E9592736173C244"/>
    <w:rsid w:val="00F44040"/>
    <w:pPr>
      <w:spacing w:after="0" w:line="240" w:lineRule="auto"/>
    </w:pPr>
    <w:rPr>
      <w:rFonts w:eastAsiaTheme="minorHAnsi"/>
    </w:rPr>
  </w:style>
  <w:style w:type="paragraph" w:customStyle="1" w:styleId="D37159B94EA649DC852E7D27284AE1614">
    <w:name w:val="D37159B94EA649DC852E7D27284AE1614"/>
    <w:rsid w:val="00F44040"/>
    <w:pPr>
      <w:spacing w:after="80" w:line="240" w:lineRule="auto"/>
      <w:ind w:left="1008"/>
    </w:pPr>
    <w:rPr>
      <w:rFonts w:eastAsiaTheme="minorHAnsi"/>
    </w:rPr>
  </w:style>
  <w:style w:type="paragraph" w:customStyle="1" w:styleId="BD49E34B721B4A94A86DD5394A915F255">
    <w:name w:val="BD49E34B721B4A94A86DD5394A915F255"/>
    <w:rsid w:val="00F44040"/>
    <w:pPr>
      <w:spacing w:after="0" w:line="240" w:lineRule="auto"/>
      <w:contextualSpacing/>
      <w:jc w:val="center"/>
    </w:pPr>
    <w:rPr>
      <w:rFonts w:eastAsiaTheme="minorHAnsi"/>
      <w:b/>
    </w:rPr>
  </w:style>
  <w:style w:type="paragraph" w:customStyle="1" w:styleId="15DBAB53826B4E17BB53EFE62FBDB4B05">
    <w:name w:val="15DBAB53826B4E17BB53EFE62FBDB4B05"/>
    <w:rsid w:val="00F44040"/>
    <w:pPr>
      <w:spacing w:after="0" w:line="240" w:lineRule="auto"/>
      <w:contextualSpacing/>
      <w:jc w:val="center"/>
    </w:pPr>
    <w:rPr>
      <w:rFonts w:eastAsiaTheme="minorHAnsi"/>
      <w:b/>
      <w:bCs/>
    </w:rPr>
  </w:style>
  <w:style w:type="paragraph" w:customStyle="1" w:styleId="824F5860DE094470BF83C528932BECA25">
    <w:name w:val="824F5860DE094470BF83C528932BECA25"/>
    <w:rsid w:val="00F44040"/>
    <w:pPr>
      <w:spacing w:after="0" w:line="240" w:lineRule="auto"/>
      <w:contextualSpacing/>
      <w:jc w:val="center"/>
    </w:pPr>
    <w:rPr>
      <w:rFonts w:eastAsiaTheme="minorHAnsi"/>
      <w:b/>
      <w:bCs/>
    </w:rPr>
  </w:style>
  <w:style w:type="paragraph" w:customStyle="1" w:styleId="2DD5DA388D244748838F290DE137835A5">
    <w:name w:val="2DD5DA388D244748838F290DE137835A5"/>
    <w:rsid w:val="00F44040"/>
    <w:pPr>
      <w:spacing w:after="0" w:line="240" w:lineRule="auto"/>
      <w:contextualSpacing/>
      <w:jc w:val="center"/>
    </w:pPr>
    <w:rPr>
      <w:rFonts w:eastAsiaTheme="minorHAnsi"/>
      <w:b/>
      <w:bCs/>
    </w:rPr>
  </w:style>
  <w:style w:type="paragraph" w:customStyle="1" w:styleId="BD22EC076DF547868DD3F371F99F53535">
    <w:name w:val="BD22EC076DF547868DD3F371F99F53535"/>
    <w:rsid w:val="00F44040"/>
    <w:pPr>
      <w:spacing w:after="0" w:line="240" w:lineRule="auto"/>
      <w:contextualSpacing/>
      <w:jc w:val="center"/>
    </w:pPr>
    <w:rPr>
      <w:rFonts w:eastAsiaTheme="minorHAnsi"/>
      <w:b/>
      <w:bCs/>
    </w:rPr>
  </w:style>
  <w:style w:type="paragraph" w:customStyle="1" w:styleId="32703971505940F39E1EFAE6CB9C39985">
    <w:name w:val="32703971505940F39E1EFAE6CB9C39985"/>
    <w:rsid w:val="00F44040"/>
    <w:pPr>
      <w:spacing w:after="0" w:line="240" w:lineRule="auto"/>
      <w:contextualSpacing/>
      <w:jc w:val="center"/>
    </w:pPr>
    <w:rPr>
      <w:rFonts w:eastAsiaTheme="minorHAnsi"/>
      <w:b/>
      <w:bCs/>
    </w:rPr>
  </w:style>
  <w:style w:type="paragraph" w:customStyle="1" w:styleId="EDF5E54B41D64D09ADA512B3A8EDAA665">
    <w:name w:val="EDF5E54B41D64D09ADA512B3A8EDAA665"/>
    <w:rsid w:val="00F44040"/>
    <w:pPr>
      <w:spacing w:after="0" w:line="240" w:lineRule="auto"/>
      <w:contextualSpacing/>
      <w:jc w:val="center"/>
    </w:pPr>
    <w:rPr>
      <w:rFonts w:eastAsiaTheme="minorHAnsi"/>
      <w:b/>
    </w:rPr>
  </w:style>
  <w:style w:type="paragraph" w:customStyle="1" w:styleId="61EEFD5D63C142F6B5F2D8983AF4521D5">
    <w:name w:val="61EEFD5D63C142F6B5F2D8983AF4521D5"/>
    <w:rsid w:val="00F44040"/>
    <w:pPr>
      <w:spacing w:after="0" w:line="240" w:lineRule="auto"/>
      <w:contextualSpacing/>
      <w:jc w:val="center"/>
    </w:pPr>
    <w:rPr>
      <w:rFonts w:eastAsiaTheme="minorHAnsi"/>
      <w:b/>
      <w:bCs/>
    </w:rPr>
  </w:style>
  <w:style w:type="paragraph" w:customStyle="1" w:styleId="33F1D81D85FF490FB6E6C4E36094A18A5">
    <w:name w:val="33F1D81D85FF490FB6E6C4E36094A18A5"/>
    <w:rsid w:val="00F44040"/>
    <w:pPr>
      <w:spacing w:after="0" w:line="240" w:lineRule="auto"/>
      <w:contextualSpacing/>
      <w:jc w:val="center"/>
    </w:pPr>
    <w:rPr>
      <w:rFonts w:eastAsiaTheme="minorHAnsi"/>
      <w:b/>
      <w:bCs/>
    </w:rPr>
  </w:style>
  <w:style w:type="paragraph" w:customStyle="1" w:styleId="D4ACF626630B424CADF049365EBD3C985">
    <w:name w:val="D4ACF626630B424CADF049365EBD3C985"/>
    <w:rsid w:val="00F44040"/>
    <w:pPr>
      <w:spacing w:after="0" w:line="240" w:lineRule="auto"/>
      <w:contextualSpacing/>
      <w:jc w:val="center"/>
    </w:pPr>
    <w:rPr>
      <w:rFonts w:eastAsiaTheme="minorHAnsi"/>
      <w:b/>
      <w:bCs/>
    </w:rPr>
  </w:style>
  <w:style w:type="paragraph" w:customStyle="1" w:styleId="0CCDDFD34FAD40E4B5530DA9A9B833035">
    <w:name w:val="0CCDDFD34FAD40E4B5530DA9A9B833035"/>
    <w:rsid w:val="00F44040"/>
    <w:pPr>
      <w:spacing w:after="0" w:line="240" w:lineRule="auto"/>
      <w:contextualSpacing/>
      <w:jc w:val="center"/>
    </w:pPr>
    <w:rPr>
      <w:rFonts w:eastAsiaTheme="minorHAnsi"/>
      <w:b/>
      <w:bCs/>
    </w:rPr>
  </w:style>
  <w:style w:type="paragraph" w:customStyle="1" w:styleId="2BAAEBFACACD4D20ADCA3D62A31A85CF5">
    <w:name w:val="2BAAEBFACACD4D20ADCA3D62A31A85CF5"/>
    <w:rsid w:val="00F44040"/>
    <w:pPr>
      <w:spacing w:after="0" w:line="240" w:lineRule="auto"/>
      <w:contextualSpacing/>
      <w:jc w:val="center"/>
    </w:pPr>
    <w:rPr>
      <w:rFonts w:eastAsiaTheme="minorHAnsi"/>
      <w:b/>
      <w:bCs/>
    </w:rPr>
  </w:style>
  <w:style w:type="paragraph" w:customStyle="1" w:styleId="3C8A12C10FD94F4F9884519870A852435">
    <w:name w:val="3C8A12C10FD94F4F9884519870A852435"/>
    <w:rsid w:val="00F44040"/>
    <w:pPr>
      <w:spacing w:after="0" w:line="240" w:lineRule="auto"/>
    </w:pPr>
    <w:rPr>
      <w:rFonts w:eastAsiaTheme="minorHAnsi"/>
    </w:rPr>
  </w:style>
  <w:style w:type="paragraph" w:customStyle="1" w:styleId="627CCE3CCD6343CBBE332EECF98AE0135">
    <w:name w:val="627CCE3CCD6343CBBE332EECF98AE0135"/>
    <w:rsid w:val="00F44040"/>
    <w:pPr>
      <w:spacing w:after="0" w:line="240" w:lineRule="auto"/>
    </w:pPr>
    <w:rPr>
      <w:rFonts w:eastAsiaTheme="minorHAnsi"/>
    </w:rPr>
  </w:style>
  <w:style w:type="paragraph" w:customStyle="1" w:styleId="11812C3C00B84613ABABC799B2527B625">
    <w:name w:val="11812C3C00B84613ABABC799B2527B625"/>
    <w:rsid w:val="00F44040"/>
    <w:pPr>
      <w:spacing w:after="0" w:line="240" w:lineRule="auto"/>
    </w:pPr>
    <w:rPr>
      <w:rFonts w:eastAsiaTheme="minorHAnsi"/>
    </w:rPr>
  </w:style>
  <w:style w:type="paragraph" w:customStyle="1" w:styleId="6290AF5DD9C147FA896296E00949BE155">
    <w:name w:val="6290AF5DD9C147FA896296E00949BE155"/>
    <w:rsid w:val="00F44040"/>
    <w:pPr>
      <w:spacing w:after="0" w:line="240" w:lineRule="auto"/>
    </w:pPr>
    <w:rPr>
      <w:rFonts w:eastAsiaTheme="minorHAnsi"/>
    </w:rPr>
  </w:style>
  <w:style w:type="paragraph" w:customStyle="1" w:styleId="3D284A36FCC84AB0A1D93B7A199C162E5">
    <w:name w:val="3D284A36FCC84AB0A1D93B7A199C162E5"/>
    <w:rsid w:val="00F44040"/>
    <w:pPr>
      <w:spacing w:after="0" w:line="240" w:lineRule="auto"/>
    </w:pPr>
    <w:rPr>
      <w:rFonts w:eastAsiaTheme="minorHAnsi"/>
    </w:rPr>
  </w:style>
  <w:style w:type="paragraph" w:customStyle="1" w:styleId="891DBB764B434350B18E98080F32B9F45">
    <w:name w:val="891DBB764B434350B18E98080F32B9F45"/>
    <w:rsid w:val="00F44040"/>
    <w:pPr>
      <w:spacing w:after="0" w:line="240" w:lineRule="auto"/>
    </w:pPr>
    <w:rPr>
      <w:rFonts w:eastAsiaTheme="minorHAnsi"/>
    </w:rPr>
  </w:style>
  <w:style w:type="paragraph" w:customStyle="1" w:styleId="737038FF876D471A9225366510137CC35">
    <w:name w:val="737038FF876D471A9225366510137CC35"/>
    <w:rsid w:val="00F44040"/>
    <w:pPr>
      <w:spacing w:after="0" w:line="240" w:lineRule="auto"/>
    </w:pPr>
    <w:rPr>
      <w:rFonts w:eastAsiaTheme="minorHAnsi"/>
    </w:rPr>
  </w:style>
  <w:style w:type="paragraph" w:customStyle="1" w:styleId="3DD667B3A8B44083902CC305AAF94F645">
    <w:name w:val="3DD667B3A8B44083902CC305AAF94F645"/>
    <w:rsid w:val="00F44040"/>
    <w:pPr>
      <w:spacing w:after="0" w:line="240" w:lineRule="auto"/>
    </w:pPr>
    <w:rPr>
      <w:rFonts w:eastAsiaTheme="minorHAnsi"/>
    </w:rPr>
  </w:style>
  <w:style w:type="paragraph" w:customStyle="1" w:styleId="762B14D7E6914CCEA2BFAD60337015BF5">
    <w:name w:val="762B14D7E6914CCEA2BFAD60337015BF5"/>
    <w:rsid w:val="00F44040"/>
    <w:pPr>
      <w:spacing w:after="0" w:line="240" w:lineRule="auto"/>
    </w:pPr>
    <w:rPr>
      <w:rFonts w:eastAsiaTheme="minorHAnsi"/>
    </w:rPr>
  </w:style>
  <w:style w:type="paragraph" w:customStyle="1" w:styleId="FF57D21ECA9F4109969B9E05A02FAF575">
    <w:name w:val="FF57D21ECA9F4109969B9E05A02FAF575"/>
    <w:rsid w:val="00F44040"/>
    <w:pPr>
      <w:spacing w:after="0" w:line="240" w:lineRule="auto"/>
    </w:pPr>
    <w:rPr>
      <w:rFonts w:eastAsiaTheme="minorHAnsi"/>
    </w:rPr>
  </w:style>
  <w:style w:type="paragraph" w:customStyle="1" w:styleId="5ABD381C1FEF4F4785638C4C85235B3E5">
    <w:name w:val="5ABD381C1FEF4F4785638C4C85235B3E5"/>
    <w:rsid w:val="00F44040"/>
    <w:pPr>
      <w:spacing w:after="0" w:line="240" w:lineRule="auto"/>
    </w:pPr>
    <w:rPr>
      <w:rFonts w:eastAsiaTheme="minorHAnsi"/>
    </w:rPr>
  </w:style>
  <w:style w:type="paragraph" w:customStyle="1" w:styleId="97499C289CA74141A305D4611440BB6D5">
    <w:name w:val="97499C289CA74141A305D4611440BB6D5"/>
    <w:rsid w:val="00F44040"/>
    <w:pPr>
      <w:spacing w:after="0" w:line="240" w:lineRule="auto"/>
    </w:pPr>
    <w:rPr>
      <w:rFonts w:eastAsiaTheme="minorHAnsi"/>
    </w:rPr>
  </w:style>
  <w:style w:type="paragraph" w:customStyle="1" w:styleId="C5099FC27EA14CC4800032EE1D3299975">
    <w:name w:val="C5099FC27EA14CC4800032EE1D3299975"/>
    <w:rsid w:val="00F44040"/>
    <w:pPr>
      <w:spacing w:after="0" w:line="240" w:lineRule="auto"/>
    </w:pPr>
    <w:rPr>
      <w:rFonts w:eastAsiaTheme="minorHAnsi"/>
    </w:rPr>
  </w:style>
  <w:style w:type="paragraph" w:customStyle="1" w:styleId="A5356F516F7144888BF48153B15F43E75">
    <w:name w:val="A5356F516F7144888BF48153B15F43E75"/>
    <w:rsid w:val="00F44040"/>
    <w:pPr>
      <w:spacing w:after="0" w:line="240" w:lineRule="auto"/>
    </w:pPr>
    <w:rPr>
      <w:rFonts w:eastAsiaTheme="minorHAnsi"/>
    </w:rPr>
  </w:style>
  <w:style w:type="paragraph" w:customStyle="1" w:styleId="CE0B6956A28340A9A87BCB553AC860165">
    <w:name w:val="CE0B6956A28340A9A87BCB553AC860165"/>
    <w:rsid w:val="00F44040"/>
    <w:pPr>
      <w:spacing w:after="0" w:line="240" w:lineRule="auto"/>
    </w:pPr>
    <w:rPr>
      <w:rFonts w:eastAsiaTheme="minorHAnsi"/>
    </w:rPr>
  </w:style>
  <w:style w:type="paragraph" w:customStyle="1" w:styleId="34499532F32148E1BE2E39FEAB51914C5">
    <w:name w:val="34499532F32148E1BE2E39FEAB51914C5"/>
    <w:rsid w:val="00F44040"/>
    <w:pPr>
      <w:spacing w:after="0" w:line="240" w:lineRule="auto"/>
    </w:pPr>
    <w:rPr>
      <w:rFonts w:eastAsiaTheme="minorHAnsi"/>
    </w:rPr>
  </w:style>
  <w:style w:type="paragraph" w:customStyle="1" w:styleId="893D8E29A50A44E9AC3950DB68E3D5545">
    <w:name w:val="893D8E29A50A44E9AC3950DB68E3D5545"/>
    <w:rsid w:val="00F44040"/>
    <w:pPr>
      <w:spacing w:after="0" w:line="240" w:lineRule="auto"/>
      <w:contextualSpacing/>
      <w:jc w:val="center"/>
    </w:pPr>
    <w:rPr>
      <w:rFonts w:eastAsiaTheme="minorHAnsi"/>
      <w:b/>
    </w:rPr>
  </w:style>
  <w:style w:type="paragraph" w:customStyle="1" w:styleId="2003037F84FC42B791EA74A817D28B4F5">
    <w:name w:val="2003037F84FC42B791EA74A817D28B4F5"/>
    <w:rsid w:val="00F44040"/>
    <w:pPr>
      <w:spacing w:after="0" w:line="240" w:lineRule="auto"/>
      <w:contextualSpacing/>
      <w:jc w:val="center"/>
    </w:pPr>
    <w:rPr>
      <w:rFonts w:eastAsiaTheme="minorHAnsi"/>
      <w:b/>
      <w:bCs/>
    </w:rPr>
  </w:style>
  <w:style w:type="paragraph" w:customStyle="1" w:styleId="F4CF8C4665154B199633EAC560FC1E045">
    <w:name w:val="F4CF8C4665154B199633EAC560FC1E045"/>
    <w:rsid w:val="00F44040"/>
    <w:pPr>
      <w:spacing w:after="0" w:line="240" w:lineRule="auto"/>
      <w:contextualSpacing/>
      <w:jc w:val="center"/>
    </w:pPr>
    <w:rPr>
      <w:rFonts w:eastAsiaTheme="minorHAnsi"/>
      <w:b/>
      <w:bCs/>
    </w:rPr>
  </w:style>
  <w:style w:type="paragraph" w:customStyle="1" w:styleId="AC8026DC858348EC9CE9EE9B1B7C1FEA5">
    <w:name w:val="AC8026DC858348EC9CE9EE9B1B7C1FEA5"/>
    <w:rsid w:val="00F44040"/>
    <w:pPr>
      <w:spacing w:after="0" w:line="240" w:lineRule="auto"/>
      <w:contextualSpacing/>
      <w:jc w:val="center"/>
    </w:pPr>
    <w:rPr>
      <w:rFonts w:eastAsiaTheme="minorHAnsi"/>
      <w:b/>
      <w:bCs/>
    </w:rPr>
  </w:style>
  <w:style w:type="paragraph" w:customStyle="1" w:styleId="3E40A36DC82346F8BF23D6F48335BBC45">
    <w:name w:val="3E40A36DC82346F8BF23D6F48335BBC45"/>
    <w:rsid w:val="00F44040"/>
    <w:pPr>
      <w:spacing w:after="0" w:line="240" w:lineRule="auto"/>
      <w:contextualSpacing/>
      <w:jc w:val="center"/>
    </w:pPr>
    <w:rPr>
      <w:rFonts w:eastAsiaTheme="minorHAnsi"/>
      <w:b/>
      <w:bCs/>
    </w:rPr>
  </w:style>
  <w:style w:type="paragraph" w:customStyle="1" w:styleId="D3589A1EFD794C7182438696042C596D5">
    <w:name w:val="D3589A1EFD794C7182438696042C596D5"/>
    <w:rsid w:val="00F44040"/>
    <w:pPr>
      <w:spacing w:after="0" w:line="240" w:lineRule="auto"/>
      <w:contextualSpacing/>
      <w:jc w:val="center"/>
    </w:pPr>
    <w:rPr>
      <w:rFonts w:eastAsiaTheme="minorHAnsi"/>
      <w:b/>
      <w:bCs/>
    </w:rPr>
  </w:style>
  <w:style w:type="paragraph" w:customStyle="1" w:styleId="F80907CF64C34FD4B537E81C14AB1EB25">
    <w:name w:val="F80907CF64C34FD4B537E81C14AB1EB25"/>
    <w:rsid w:val="00F44040"/>
    <w:pPr>
      <w:spacing w:after="0" w:line="240" w:lineRule="auto"/>
      <w:contextualSpacing/>
      <w:jc w:val="center"/>
    </w:pPr>
    <w:rPr>
      <w:rFonts w:eastAsiaTheme="minorHAnsi"/>
      <w:b/>
    </w:rPr>
  </w:style>
  <w:style w:type="paragraph" w:customStyle="1" w:styleId="DBD055B87AF242AFBAA5C079715CDB4C5">
    <w:name w:val="DBD055B87AF242AFBAA5C079715CDB4C5"/>
    <w:rsid w:val="00F44040"/>
    <w:pPr>
      <w:spacing w:after="0" w:line="240" w:lineRule="auto"/>
      <w:contextualSpacing/>
      <w:jc w:val="center"/>
    </w:pPr>
    <w:rPr>
      <w:rFonts w:eastAsiaTheme="minorHAnsi"/>
      <w:b/>
      <w:bCs/>
    </w:rPr>
  </w:style>
  <w:style w:type="paragraph" w:customStyle="1" w:styleId="F4CCAF9F00AA4D40B131179CA8D4F2FC5">
    <w:name w:val="F4CCAF9F00AA4D40B131179CA8D4F2FC5"/>
    <w:rsid w:val="00F44040"/>
    <w:pPr>
      <w:spacing w:after="0" w:line="240" w:lineRule="auto"/>
      <w:contextualSpacing/>
      <w:jc w:val="center"/>
    </w:pPr>
    <w:rPr>
      <w:rFonts w:eastAsiaTheme="minorHAnsi"/>
      <w:b/>
      <w:bCs/>
    </w:rPr>
  </w:style>
  <w:style w:type="paragraph" w:customStyle="1" w:styleId="39607A5DC9B74739BE38B640A5C855E05">
    <w:name w:val="39607A5DC9B74739BE38B640A5C855E05"/>
    <w:rsid w:val="00F44040"/>
    <w:pPr>
      <w:spacing w:after="0" w:line="240" w:lineRule="auto"/>
      <w:contextualSpacing/>
      <w:jc w:val="center"/>
    </w:pPr>
    <w:rPr>
      <w:rFonts w:eastAsiaTheme="minorHAnsi"/>
      <w:b/>
      <w:bCs/>
    </w:rPr>
  </w:style>
  <w:style w:type="paragraph" w:customStyle="1" w:styleId="3734161DFBA241DEB49A89B7572971615">
    <w:name w:val="3734161DFBA241DEB49A89B7572971615"/>
    <w:rsid w:val="00F44040"/>
    <w:pPr>
      <w:spacing w:after="0" w:line="240" w:lineRule="auto"/>
      <w:contextualSpacing/>
      <w:jc w:val="center"/>
    </w:pPr>
    <w:rPr>
      <w:rFonts w:eastAsiaTheme="minorHAnsi"/>
      <w:b/>
      <w:bCs/>
    </w:rPr>
  </w:style>
  <w:style w:type="paragraph" w:customStyle="1" w:styleId="EAF031F6D2C84965A16F3402F49654B75">
    <w:name w:val="EAF031F6D2C84965A16F3402F49654B75"/>
    <w:rsid w:val="00F44040"/>
    <w:pPr>
      <w:spacing w:after="0" w:line="240" w:lineRule="auto"/>
      <w:contextualSpacing/>
      <w:jc w:val="center"/>
    </w:pPr>
    <w:rPr>
      <w:rFonts w:eastAsiaTheme="minorHAnsi"/>
      <w:b/>
      <w:bCs/>
    </w:rPr>
  </w:style>
  <w:style w:type="paragraph" w:customStyle="1" w:styleId="69F79E5155F942C9AA27A346ECA50E695">
    <w:name w:val="69F79E5155F942C9AA27A346ECA50E695"/>
    <w:rsid w:val="00F44040"/>
    <w:pPr>
      <w:spacing w:after="0" w:line="240" w:lineRule="auto"/>
      <w:contextualSpacing/>
      <w:jc w:val="center"/>
    </w:pPr>
    <w:rPr>
      <w:rFonts w:eastAsiaTheme="minorHAnsi"/>
      <w:b/>
    </w:rPr>
  </w:style>
  <w:style w:type="paragraph" w:customStyle="1" w:styleId="93D7FB3C52C64345A3A634BE9E6BB9B45">
    <w:name w:val="93D7FB3C52C64345A3A634BE9E6BB9B45"/>
    <w:rsid w:val="00F44040"/>
    <w:pPr>
      <w:spacing w:after="0" w:line="240" w:lineRule="auto"/>
      <w:contextualSpacing/>
      <w:jc w:val="center"/>
    </w:pPr>
    <w:rPr>
      <w:rFonts w:eastAsiaTheme="minorHAnsi"/>
      <w:b/>
      <w:bCs/>
    </w:rPr>
  </w:style>
  <w:style w:type="paragraph" w:customStyle="1" w:styleId="990F3E4B0DAF434EB2AF785721AA5A9E5">
    <w:name w:val="990F3E4B0DAF434EB2AF785721AA5A9E5"/>
    <w:rsid w:val="00F44040"/>
    <w:pPr>
      <w:spacing w:after="0" w:line="240" w:lineRule="auto"/>
      <w:contextualSpacing/>
      <w:jc w:val="center"/>
    </w:pPr>
    <w:rPr>
      <w:rFonts w:eastAsiaTheme="minorHAnsi"/>
      <w:b/>
      <w:bCs/>
    </w:rPr>
  </w:style>
  <w:style w:type="paragraph" w:customStyle="1" w:styleId="B0953C97D56248649235EDC9BBDACE665">
    <w:name w:val="B0953C97D56248649235EDC9BBDACE665"/>
    <w:rsid w:val="00F44040"/>
    <w:pPr>
      <w:spacing w:after="0" w:line="240" w:lineRule="auto"/>
      <w:contextualSpacing/>
      <w:jc w:val="center"/>
    </w:pPr>
    <w:rPr>
      <w:rFonts w:eastAsiaTheme="minorHAnsi"/>
      <w:b/>
      <w:bCs/>
    </w:rPr>
  </w:style>
  <w:style w:type="paragraph" w:customStyle="1" w:styleId="FE3C60F923FC4B009E03B193DC171EE75">
    <w:name w:val="FE3C60F923FC4B009E03B193DC171EE75"/>
    <w:rsid w:val="00F44040"/>
    <w:pPr>
      <w:spacing w:after="0" w:line="240" w:lineRule="auto"/>
      <w:contextualSpacing/>
      <w:jc w:val="center"/>
    </w:pPr>
    <w:rPr>
      <w:rFonts w:eastAsiaTheme="minorHAnsi"/>
      <w:b/>
    </w:rPr>
  </w:style>
  <w:style w:type="paragraph" w:customStyle="1" w:styleId="8FA68BD84F3E490F85646B1901627DAE5">
    <w:name w:val="8FA68BD84F3E490F85646B1901627DAE5"/>
    <w:rsid w:val="00F44040"/>
    <w:pPr>
      <w:spacing w:after="0" w:line="240" w:lineRule="auto"/>
      <w:contextualSpacing/>
      <w:jc w:val="center"/>
    </w:pPr>
    <w:rPr>
      <w:rFonts w:eastAsiaTheme="minorHAnsi"/>
      <w:b/>
      <w:bCs/>
    </w:rPr>
  </w:style>
  <w:style w:type="paragraph" w:customStyle="1" w:styleId="131D2D14CF494D989D982066224F665D5">
    <w:name w:val="131D2D14CF494D989D982066224F665D5"/>
    <w:rsid w:val="00F44040"/>
    <w:pPr>
      <w:spacing w:after="0" w:line="240" w:lineRule="auto"/>
      <w:contextualSpacing/>
      <w:jc w:val="center"/>
    </w:pPr>
    <w:rPr>
      <w:rFonts w:eastAsiaTheme="minorHAnsi"/>
      <w:b/>
      <w:bCs/>
    </w:rPr>
  </w:style>
  <w:style w:type="paragraph" w:customStyle="1" w:styleId="A5F41A3255ED4471A486EAA8582C84D35">
    <w:name w:val="A5F41A3255ED4471A486EAA8582C84D35"/>
    <w:rsid w:val="00F44040"/>
    <w:pPr>
      <w:spacing w:after="0" w:line="240" w:lineRule="auto"/>
      <w:contextualSpacing/>
      <w:jc w:val="center"/>
    </w:pPr>
    <w:rPr>
      <w:rFonts w:eastAsiaTheme="minorHAnsi"/>
      <w:b/>
      <w:bCs/>
    </w:rPr>
  </w:style>
  <w:style w:type="paragraph" w:customStyle="1" w:styleId="A76D821360844A7B984ADD11C34410165">
    <w:name w:val="A76D821360844A7B984ADD11C34410165"/>
    <w:rsid w:val="00F44040"/>
    <w:pPr>
      <w:spacing w:after="0" w:line="240" w:lineRule="auto"/>
      <w:contextualSpacing/>
      <w:jc w:val="center"/>
    </w:pPr>
    <w:rPr>
      <w:rFonts w:eastAsiaTheme="minorHAnsi"/>
      <w:b/>
    </w:rPr>
  </w:style>
  <w:style w:type="paragraph" w:customStyle="1" w:styleId="06C69088D6594B2182CC69B2695F8F405">
    <w:name w:val="06C69088D6594B2182CC69B2695F8F405"/>
    <w:rsid w:val="00F44040"/>
    <w:pPr>
      <w:spacing w:after="0" w:line="240" w:lineRule="auto"/>
      <w:contextualSpacing/>
      <w:jc w:val="center"/>
    </w:pPr>
    <w:rPr>
      <w:rFonts w:eastAsiaTheme="minorHAnsi"/>
      <w:b/>
      <w:bCs/>
    </w:rPr>
  </w:style>
  <w:style w:type="paragraph" w:customStyle="1" w:styleId="E64320EBECC6420DB541341880A267165">
    <w:name w:val="E64320EBECC6420DB541341880A267165"/>
    <w:rsid w:val="00F44040"/>
    <w:pPr>
      <w:spacing w:after="0" w:line="240" w:lineRule="auto"/>
      <w:contextualSpacing/>
      <w:jc w:val="center"/>
    </w:pPr>
    <w:rPr>
      <w:rFonts w:eastAsiaTheme="minorHAnsi"/>
      <w:b/>
    </w:rPr>
  </w:style>
  <w:style w:type="paragraph" w:customStyle="1" w:styleId="E56EAB1801BC499F82CF665707B3AD165">
    <w:name w:val="E56EAB1801BC499F82CF665707B3AD165"/>
    <w:rsid w:val="00F44040"/>
    <w:pPr>
      <w:spacing w:after="0" w:line="240" w:lineRule="auto"/>
      <w:contextualSpacing/>
      <w:jc w:val="center"/>
    </w:pPr>
    <w:rPr>
      <w:rFonts w:eastAsiaTheme="minorHAnsi"/>
      <w:b/>
    </w:rPr>
  </w:style>
  <w:style w:type="paragraph" w:customStyle="1" w:styleId="8F1E099F0E34449DA6E6F6F7526675FD5">
    <w:name w:val="8F1E099F0E34449DA6E6F6F7526675FD5"/>
    <w:rsid w:val="00F44040"/>
    <w:pPr>
      <w:spacing w:after="0" w:line="240" w:lineRule="auto"/>
      <w:contextualSpacing/>
      <w:jc w:val="center"/>
    </w:pPr>
    <w:rPr>
      <w:rFonts w:eastAsiaTheme="minorHAnsi"/>
      <w:b/>
      <w:bCs/>
    </w:rPr>
  </w:style>
  <w:style w:type="paragraph" w:customStyle="1" w:styleId="A892B3F5FFA245A49520EA3F93E682A95">
    <w:name w:val="A892B3F5FFA245A49520EA3F93E682A95"/>
    <w:rsid w:val="00F44040"/>
    <w:pPr>
      <w:spacing w:after="0" w:line="240" w:lineRule="auto"/>
      <w:contextualSpacing/>
      <w:jc w:val="center"/>
    </w:pPr>
    <w:rPr>
      <w:rFonts w:eastAsiaTheme="minorHAnsi"/>
      <w:b/>
    </w:rPr>
  </w:style>
  <w:style w:type="paragraph" w:customStyle="1" w:styleId="0D7F5D2AE84F4F3AB8ABF8E02C4168F15">
    <w:name w:val="0D7F5D2AE84F4F3AB8ABF8E02C4168F15"/>
    <w:rsid w:val="00F44040"/>
    <w:pPr>
      <w:spacing w:after="0" w:line="240" w:lineRule="auto"/>
      <w:contextualSpacing/>
      <w:jc w:val="center"/>
    </w:pPr>
    <w:rPr>
      <w:rFonts w:eastAsiaTheme="minorHAnsi"/>
      <w:b/>
    </w:rPr>
  </w:style>
  <w:style w:type="paragraph" w:customStyle="1" w:styleId="001D4025726448BA8F6604195B5E5D2F5">
    <w:name w:val="001D4025726448BA8F6604195B5E5D2F5"/>
    <w:rsid w:val="00F44040"/>
    <w:pPr>
      <w:spacing w:after="0" w:line="240" w:lineRule="auto"/>
      <w:contextualSpacing/>
      <w:jc w:val="center"/>
    </w:pPr>
    <w:rPr>
      <w:rFonts w:eastAsiaTheme="minorHAnsi"/>
      <w:b/>
      <w:bCs/>
    </w:rPr>
  </w:style>
  <w:style w:type="paragraph" w:customStyle="1" w:styleId="A151CBE61ADC4A488EC3618A3FEB908D5">
    <w:name w:val="A151CBE61ADC4A488EC3618A3FEB908D5"/>
    <w:rsid w:val="00F44040"/>
    <w:pPr>
      <w:spacing w:after="0" w:line="240" w:lineRule="auto"/>
      <w:contextualSpacing/>
      <w:jc w:val="center"/>
    </w:pPr>
    <w:rPr>
      <w:rFonts w:eastAsiaTheme="minorHAnsi"/>
      <w:b/>
    </w:rPr>
  </w:style>
  <w:style w:type="paragraph" w:customStyle="1" w:styleId="21397512521D4DA29C5292C9B754D6A85">
    <w:name w:val="21397512521D4DA29C5292C9B754D6A85"/>
    <w:rsid w:val="00F44040"/>
    <w:pPr>
      <w:spacing w:after="0" w:line="240" w:lineRule="auto"/>
    </w:pPr>
    <w:rPr>
      <w:rFonts w:eastAsiaTheme="minorHAnsi"/>
    </w:rPr>
  </w:style>
  <w:style w:type="paragraph" w:customStyle="1" w:styleId="C98E3900CCE54BD0A66C74280224C9045">
    <w:name w:val="C98E3900CCE54BD0A66C74280224C9045"/>
    <w:rsid w:val="00F44040"/>
    <w:pPr>
      <w:spacing w:after="0" w:line="240" w:lineRule="auto"/>
    </w:pPr>
    <w:rPr>
      <w:rFonts w:eastAsiaTheme="minorHAnsi"/>
    </w:rPr>
  </w:style>
  <w:style w:type="paragraph" w:customStyle="1" w:styleId="3E2CED150E6246B7B87D3613F08898775">
    <w:name w:val="3E2CED150E6246B7B87D3613F08898775"/>
    <w:rsid w:val="00F44040"/>
    <w:pPr>
      <w:spacing w:after="0" w:line="240" w:lineRule="auto"/>
    </w:pPr>
    <w:rPr>
      <w:rFonts w:eastAsiaTheme="minorHAnsi"/>
    </w:rPr>
  </w:style>
  <w:style w:type="paragraph" w:customStyle="1" w:styleId="FBEE2EA64C1A417F99D5D321710869315">
    <w:name w:val="FBEE2EA64C1A417F99D5D321710869315"/>
    <w:rsid w:val="00F44040"/>
    <w:pPr>
      <w:spacing w:after="0" w:line="240" w:lineRule="auto"/>
    </w:pPr>
    <w:rPr>
      <w:rFonts w:eastAsiaTheme="minorHAnsi"/>
    </w:rPr>
  </w:style>
  <w:style w:type="paragraph" w:customStyle="1" w:styleId="5950DB34D81648B19C900D7464EDCABB5">
    <w:name w:val="5950DB34D81648B19C900D7464EDCABB5"/>
    <w:rsid w:val="00F44040"/>
    <w:pPr>
      <w:spacing w:after="0" w:line="240" w:lineRule="auto"/>
    </w:pPr>
    <w:rPr>
      <w:rFonts w:eastAsiaTheme="minorHAnsi"/>
    </w:rPr>
  </w:style>
  <w:style w:type="paragraph" w:customStyle="1" w:styleId="1E0725B492CF47FD8772C42E8126B9F95">
    <w:name w:val="1E0725B492CF47FD8772C42E8126B9F95"/>
    <w:rsid w:val="00F44040"/>
    <w:pPr>
      <w:spacing w:after="0" w:line="240" w:lineRule="auto"/>
    </w:pPr>
    <w:rPr>
      <w:rFonts w:eastAsiaTheme="minorHAnsi"/>
    </w:rPr>
  </w:style>
  <w:style w:type="paragraph" w:customStyle="1" w:styleId="F8B2B147ACB94D04AE6055400BF35D155">
    <w:name w:val="F8B2B147ACB94D04AE6055400BF35D155"/>
    <w:rsid w:val="00F44040"/>
    <w:pPr>
      <w:spacing w:after="0" w:line="240" w:lineRule="auto"/>
    </w:pPr>
    <w:rPr>
      <w:rFonts w:eastAsiaTheme="minorHAnsi"/>
    </w:rPr>
  </w:style>
  <w:style w:type="paragraph" w:customStyle="1" w:styleId="5482544B38E84C7A9674C6D2A05A109F5">
    <w:name w:val="5482544B38E84C7A9674C6D2A05A109F5"/>
    <w:rsid w:val="00F44040"/>
    <w:pPr>
      <w:spacing w:after="0" w:line="240" w:lineRule="auto"/>
    </w:pPr>
    <w:rPr>
      <w:rFonts w:eastAsiaTheme="minorHAnsi"/>
    </w:rPr>
  </w:style>
  <w:style w:type="paragraph" w:customStyle="1" w:styleId="00D62A0FF7A743DF8EBF53AB4C23CA5D5">
    <w:name w:val="00D62A0FF7A743DF8EBF53AB4C23CA5D5"/>
    <w:rsid w:val="00F44040"/>
    <w:pPr>
      <w:spacing w:after="0" w:line="240" w:lineRule="auto"/>
    </w:pPr>
    <w:rPr>
      <w:rFonts w:eastAsiaTheme="minorHAnsi"/>
    </w:rPr>
  </w:style>
  <w:style w:type="paragraph" w:customStyle="1" w:styleId="A4AC8117EA754A83A8C5B148CB6B848F5">
    <w:name w:val="A4AC8117EA754A83A8C5B148CB6B848F5"/>
    <w:rsid w:val="00F44040"/>
    <w:pPr>
      <w:spacing w:after="0" w:line="240" w:lineRule="auto"/>
    </w:pPr>
    <w:rPr>
      <w:rFonts w:eastAsiaTheme="minorHAnsi"/>
    </w:rPr>
  </w:style>
  <w:style w:type="paragraph" w:customStyle="1" w:styleId="F4E36D650EB545A29554A025DF9E78795">
    <w:name w:val="F4E36D650EB545A29554A025DF9E78795"/>
    <w:rsid w:val="00F44040"/>
    <w:pPr>
      <w:spacing w:after="80" w:line="240" w:lineRule="auto"/>
      <w:ind w:left="1008"/>
    </w:pPr>
    <w:rPr>
      <w:rFonts w:eastAsiaTheme="minorHAnsi"/>
    </w:rPr>
  </w:style>
  <w:style w:type="paragraph" w:customStyle="1" w:styleId="2013B5F71679482C92B00CB8A15397C85">
    <w:name w:val="2013B5F71679482C92B00CB8A15397C85"/>
    <w:rsid w:val="00F44040"/>
    <w:pPr>
      <w:spacing w:after="80" w:line="240" w:lineRule="auto"/>
      <w:ind w:left="720"/>
    </w:pPr>
    <w:rPr>
      <w:rFonts w:eastAsiaTheme="minorHAnsi"/>
    </w:rPr>
  </w:style>
  <w:style w:type="paragraph" w:customStyle="1" w:styleId="B7B810A2AB5A4CCBA8A9242FD7E13CEC5">
    <w:name w:val="B7B810A2AB5A4CCBA8A9242FD7E13CEC5"/>
    <w:rsid w:val="00F44040"/>
    <w:pPr>
      <w:spacing w:after="80" w:line="240" w:lineRule="auto"/>
      <w:ind w:left="720"/>
    </w:pPr>
    <w:rPr>
      <w:rFonts w:eastAsiaTheme="minorHAnsi"/>
    </w:rPr>
  </w:style>
  <w:style w:type="paragraph" w:customStyle="1" w:styleId="862F1F3C24E4439192CAC7B380CB93AD5">
    <w:name w:val="862F1F3C24E4439192CAC7B380CB93AD5"/>
    <w:rsid w:val="00F44040"/>
    <w:pPr>
      <w:spacing w:after="80" w:line="240" w:lineRule="auto"/>
      <w:ind w:left="720"/>
    </w:pPr>
    <w:rPr>
      <w:rFonts w:eastAsiaTheme="minorHAnsi"/>
    </w:rPr>
  </w:style>
  <w:style w:type="paragraph" w:customStyle="1" w:styleId="003B271B2BEB4BC79A8C189AA853D2E25">
    <w:name w:val="003B271B2BEB4BC79A8C189AA853D2E25"/>
    <w:rsid w:val="00F44040"/>
    <w:pPr>
      <w:spacing w:after="80" w:line="240" w:lineRule="auto"/>
      <w:ind w:left="720"/>
    </w:pPr>
    <w:rPr>
      <w:rFonts w:eastAsiaTheme="minorHAnsi"/>
    </w:rPr>
  </w:style>
  <w:style w:type="paragraph" w:customStyle="1" w:styleId="7D908BDB8C2243A2B44D6528073621925">
    <w:name w:val="7D908BDB8C2243A2B44D6528073621925"/>
    <w:rsid w:val="00F44040"/>
    <w:pPr>
      <w:spacing w:after="80" w:line="240" w:lineRule="auto"/>
      <w:ind w:left="720"/>
    </w:pPr>
    <w:rPr>
      <w:rFonts w:eastAsiaTheme="minorHAnsi"/>
    </w:rPr>
  </w:style>
  <w:style w:type="paragraph" w:customStyle="1" w:styleId="B09F898DB3A14067977B47A03F844ABD5">
    <w:name w:val="B09F898DB3A14067977B47A03F844ABD5"/>
    <w:rsid w:val="00F44040"/>
    <w:pPr>
      <w:spacing w:after="80" w:line="240" w:lineRule="auto"/>
      <w:ind w:left="720"/>
    </w:pPr>
    <w:rPr>
      <w:rFonts w:eastAsiaTheme="minorHAnsi"/>
    </w:rPr>
  </w:style>
  <w:style w:type="paragraph" w:customStyle="1" w:styleId="8686A8C6F2C84017AED141131B5103015">
    <w:name w:val="8686A8C6F2C84017AED141131B5103015"/>
    <w:rsid w:val="00F44040"/>
    <w:pPr>
      <w:spacing w:after="80" w:line="240" w:lineRule="auto"/>
      <w:ind w:left="720"/>
    </w:pPr>
    <w:rPr>
      <w:rFonts w:eastAsiaTheme="minorHAnsi"/>
    </w:rPr>
  </w:style>
  <w:style w:type="paragraph" w:customStyle="1" w:styleId="804BC0D9F13142F7BC1F86DA16971FE75">
    <w:name w:val="804BC0D9F13142F7BC1F86DA16971FE75"/>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5">
    <w:name w:val="474C6F2ECBCE4D2F86C56566836DBF695"/>
    <w:rsid w:val="00F44040"/>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6C923894CE814168B6E764DC27E2CBA3">
    <w:name w:val="6C923894CE814168B6E764DC27E2CBA3"/>
    <w:rsid w:val="00F44040"/>
  </w:style>
  <w:style w:type="paragraph" w:customStyle="1" w:styleId="1E88DC9B3C2D4029BF586AC2D35780C3">
    <w:name w:val="1E88DC9B3C2D4029BF586AC2D35780C3"/>
    <w:rsid w:val="00F44040"/>
  </w:style>
  <w:style w:type="paragraph" w:customStyle="1" w:styleId="2C50C87894E3449291F05F63C4FCF834">
    <w:name w:val="2C50C87894E3449291F05F63C4FCF834"/>
    <w:rsid w:val="00F44040"/>
  </w:style>
  <w:style w:type="paragraph" w:customStyle="1" w:styleId="9811A7DE77C3491A83B76EA90F6E6650">
    <w:name w:val="9811A7DE77C3491A83B76EA90F6E6650"/>
    <w:rsid w:val="00F44040"/>
  </w:style>
  <w:style w:type="paragraph" w:customStyle="1" w:styleId="ED02AA5DE31043438E1629E50DF66269">
    <w:name w:val="ED02AA5DE31043438E1629E50DF66269"/>
    <w:rsid w:val="00F44040"/>
  </w:style>
  <w:style w:type="paragraph" w:customStyle="1" w:styleId="BC3F343366884B7EA45EDA78F8A7D3C1">
    <w:name w:val="BC3F343366884B7EA45EDA78F8A7D3C1"/>
    <w:rsid w:val="00F44040"/>
  </w:style>
  <w:style w:type="paragraph" w:customStyle="1" w:styleId="AB03DAF7C45F4662BB89F5226759F0AD">
    <w:name w:val="AB03DAF7C45F4662BB89F5226759F0AD"/>
    <w:rsid w:val="00F44040"/>
  </w:style>
  <w:style w:type="paragraph" w:customStyle="1" w:styleId="01FA41C308B349FF846A031394E03751">
    <w:name w:val="01FA41C308B349FF846A031394E03751"/>
    <w:rsid w:val="00F44040"/>
  </w:style>
  <w:style w:type="paragraph" w:customStyle="1" w:styleId="A0C4670C80644C04855A38CDC7B733DE">
    <w:name w:val="A0C4670C80644C04855A38CDC7B733DE"/>
    <w:rsid w:val="00F44040"/>
  </w:style>
  <w:style w:type="paragraph" w:customStyle="1" w:styleId="FFD4F16BE3DD4734BAF30F5E207B5728">
    <w:name w:val="FFD4F16BE3DD4734BAF30F5E207B5728"/>
    <w:rsid w:val="00F44040"/>
  </w:style>
  <w:style w:type="paragraph" w:customStyle="1" w:styleId="C3903B1C9FFD4D6F8A82A31FF44F0E4D">
    <w:name w:val="C3903B1C9FFD4D6F8A82A31FF44F0E4D"/>
    <w:rsid w:val="00F44040"/>
  </w:style>
  <w:style w:type="paragraph" w:customStyle="1" w:styleId="01AC72430B174637A5E973CAF5A83907">
    <w:name w:val="01AC72430B174637A5E973CAF5A83907"/>
    <w:rsid w:val="00F44040"/>
  </w:style>
  <w:style w:type="paragraph" w:customStyle="1" w:styleId="971556791F354D08A599DC9751511C15">
    <w:name w:val="971556791F354D08A599DC9751511C15"/>
    <w:rsid w:val="00F44040"/>
  </w:style>
  <w:style w:type="paragraph" w:customStyle="1" w:styleId="66D1F8AB0EE34186BBA0E6B4DDD0EC92">
    <w:name w:val="66D1F8AB0EE34186BBA0E6B4DDD0EC92"/>
    <w:rsid w:val="00F44040"/>
  </w:style>
  <w:style w:type="paragraph" w:customStyle="1" w:styleId="2F894F2A594B440785D4E23C59B62EBC">
    <w:name w:val="2F894F2A594B440785D4E23C59B62EBC"/>
    <w:rsid w:val="00F44040"/>
  </w:style>
  <w:style w:type="paragraph" w:customStyle="1" w:styleId="194A591AB4FE478980A5F55D0EEAECB6">
    <w:name w:val="194A591AB4FE478980A5F55D0EEAECB6"/>
    <w:rsid w:val="00F44040"/>
  </w:style>
  <w:style w:type="paragraph" w:customStyle="1" w:styleId="1AED1FED453D488BBD6C9426E2AEDB2A">
    <w:name w:val="1AED1FED453D488BBD6C9426E2AEDB2A"/>
    <w:rsid w:val="00F44040"/>
  </w:style>
  <w:style w:type="paragraph" w:customStyle="1" w:styleId="32798D70B97242D28D1D3FF0D107249C">
    <w:name w:val="32798D70B97242D28D1D3FF0D107249C"/>
    <w:rsid w:val="00F44040"/>
  </w:style>
  <w:style w:type="paragraph" w:customStyle="1" w:styleId="B2ADA786931B4A2E8108A5D3F015796F">
    <w:name w:val="B2ADA786931B4A2E8108A5D3F015796F"/>
    <w:rsid w:val="00F44040"/>
  </w:style>
  <w:style w:type="paragraph" w:customStyle="1" w:styleId="C74130068AC9469EBB369B867E4F8AB2">
    <w:name w:val="C74130068AC9469EBB369B867E4F8AB2"/>
    <w:rsid w:val="00F44040"/>
  </w:style>
  <w:style w:type="paragraph" w:customStyle="1" w:styleId="734FDFB8C98B48D9AAA02E8E887AB967">
    <w:name w:val="734FDFB8C98B48D9AAA02E8E887AB967"/>
    <w:rsid w:val="00F44040"/>
  </w:style>
  <w:style w:type="paragraph" w:customStyle="1" w:styleId="5E56DF704BB1403BA493DF1373D1C389">
    <w:name w:val="5E56DF704BB1403BA493DF1373D1C389"/>
    <w:rsid w:val="00F44040"/>
  </w:style>
  <w:style w:type="paragraph" w:customStyle="1" w:styleId="580798C796B44E1188FBACB65963A7DC">
    <w:name w:val="580798C796B44E1188FBACB65963A7DC"/>
    <w:rsid w:val="00F44040"/>
  </w:style>
  <w:style w:type="paragraph" w:customStyle="1" w:styleId="F2AA51D4BD24430B81686102598FFBF9">
    <w:name w:val="F2AA51D4BD24430B81686102598FFBF9"/>
    <w:rsid w:val="00F44040"/>
  </w:style>
  <w:style w:type="paragraph" w:customStyle="1" w:styleId="880E5309DEFA40A3B558E98221AF7C62">
    <w:name w:val="880E5309DEFA40A3B558E98221AF7C62"/>
    <w:rsid w:val="00F44040"/>
  </w:style>
  <w:style w:type="paragraph" w:customStyle="1" w:styleId="BA712F70857F4BE9AA8657455991DEED">
    <w:name w:val="BA712F70857F4BE9AA8657455991DEED"/>
    <w:rsid w:val="00F44040"/>
  </w:style>
  <w:style w:type="paragraph" w:customStyle="1" w:styleId="82D2A32974A94F8D98F4EB5824274777">
    <w:name w:val="82D2A32974A94F8D98F4EB5824274777"/>
    <w:rsid w:val="00F44040"/>
  </w:style>
  <w:style w:type="paragraph" w:customStyle="1" w:styleId="53063C72C0A041B791C61DA862AE4334">
    <w:name w:val="53063C72C0A041B791C61DA862AE4334"/>
    <w:rsid w:val="00F44040"/>
  </w:style>
  <w:style w:type="paragraph" w:customStyle="1" w:styleId="9AF98F03E1914EC2A3646E1BAE45643B">
    <w:name w:val="9AF98F03E1914EC2A3646E1BAE45643B"/>
    <w:rsid w:val="00F44040"/>
  </w:style>
  <w:style w:type="paragraph" w:customStyle="1" w:styleId="AFBDFC10DBAE40269C0B79D2DE3D4D95">
    <w:name w:val="AFBDFC10DBAE40269C0B79D2DE3D4D95"/>
    <w:rsid w:val="00F44040"/>
  </w:style>
  <w:style w:type="paragraph" w:customStyle="1" w:styleId="E73F75A56AFB41A196FD81918F200A58">
    <w:name w:val="E73F75A56AFB41A196FD81918F200A58"/>
    <w:rsid w:val="00F44040"/>
  </w:style>
  <w:style w:type="paragraph" w:customStyle="1" w:styleId="4045DE944D694657B23A6CCC632863A9">
    <w:name w:val="4045DE944D694657B23A6CCC632863A9"/>
    <w:rsid w:val="00F44040"/>
  </w:style>
  <w:style w:type="paragraph" w:customStyle="1" w:styleId="A0D8B5A9270E408CA3D2597FBAFA4B97">
    <w:name w:val="A0D8B5A9270E408CA3D2597FBAFA4B97"/>
    <w:rsid w:val="00F44040"/>
  </w:style>
  <w:style w:type="paragraph" w:customStyle="1" w:styleId="939B56C2DFA54350A9CAD4B39E99FBE9">
    <w:name w:val="939B56C2DFA54350A9CAD4B39E99FBE9"/>
    <w:rsid w:val="00F44040"/>
  </w:style>
  <w:style w:type="paragraph" w:customStyle="1" w:styleId="167E7E1810924B59817C73D0213D5C89">
    <w:name w:val="167E7E1810924B59817C73D0213D5C89"/>
    <w:rsid w:val="00F44040"/>
  </w:style>
  <w:style w:type="paragraph" w:customStyle="1" w:styleId="D4FBAFA9CC194320A1C198792D3DB83D">
    <w:name w:val="D4FBAFA9CC194320A1C198792D3DB83D"/>
    <w:rsid w:val="00F44040"/>
  </w:style>
  <w:style w:type="paragraph" w:customStyle="1" w:styleId="9C644B6C09E84AD9A8B4EE440C5BCA53">
    <w:name w:val="9C644B6C09E84AD9A8B4EE440C5BCA53"/>
    <w:rsid w:val="00F44040"/>
  </w:style>
  <w:style w:type="paragraph" w:customStyle="1" w:styleId="2F5F5D0D34AD4051ADDE15803026EC8E">
    <w:name w:val="2F5F5D0D34AD4051ADDE15803026EC8E"/>
    <w:rsid w:val="00F44040"/>
  </w:style>
  <w:style w:type="paragraph" w:customStyle="1" w:styleId="18C77C60EEEA43959213187CBE056FF6">
    <w:name w:val="18C77C60EEEA43959213187CBE056FF6"/>
    <w:rsid w:val="00F44040"/>
  </w:style>
  <w:style w:type="paragraph" w:customStyle="1" w:styleId="CFBE4E3C928540179F406A1DA1A43659">
    <w:name w:val="CFBE4E3C928540179F406A1DA1A43659"/>
    <w:rsid w:val="00F44040"/>
  </w:style>
  <w:style w:type="paragraph" w:customStyle="1" w:styleId="F2FB8AB1DDC54C1A8C89A3FDACCFECC5">
    <w:name w:val="F2FB8AB1DDC54C1A8C89A3FDACCFECC5"/>
    <w:rsid w:val="00F44040"/>
  </w:style>
  <w:style w:type="paragraph" w:customStyle="1" w:styleId="E751073BC19A46DAA6DC78D69871C368">
    <w:name w:val="E751073BC19A46DAA6DC78D69871C368"/>
    <w:rsid w:val="00F44040"/>
  </w:style>
  <w:style w:type="paragraph" w:customStyle="1" w:styleId="20DD8C014328420DAE2C5F10233E490D">
    <w:name w:val="20DD8C014328420DAE2C5F10233E490D"/>
    <w:rsid w:val="00F44040"/>
  </w:style>
  <w:style w:type="paragraph" w:customStyle="1" w:styleId="029F17EA578C4EF9AAEABD73233EEA96">
    <w:name w:val="029F17EA578C4EF9AAEABD73233EEA96"/>
    <w:rsid w:val="00F44040"/>
  </w:style>
  <w:style w:type="paragraph" w:customStyle="1" w:styleId="20B83BCD519C4BDC8B0316D6B9862403">
    <w:name w:val="20B83BCD519C4BDC8B0316D6B9862403"/>
    <w:rsid w:val="00F44040"/>
  </w:style>
  <w:style w:type="paragraph" w:customStyle="1" w:styleId="68A529BFC0B043C182D1B08CD0EE4558">
    <w:name w:val="68A529BFC0B043C182D1B08CD0EE4558"/>
    <w:rsid w:val="00F44040"/>
  </w:style>
  <w:style w:type="paragraph" w:customStyle="1" w:styleId="42889FB57EB945398376B5ECEEE056FB">
    <w:name w:val="42889FB57EB945398376B5ECEEE056FB"/>
    <w:rsid w:val="00F44040"/>
  </w:style>
  <w:style w:type="paragraph" w:customStyle="1" w:styleId="C78CF8E56C714863BE56D67D59F1285D">
    <w:name w:val="C78CF8E56C714863BE56D67D59F1285D"/>
    <w:rsid w:val="00F44040"/>
  </w:style>
  <w:style w:type="paragraph" w:customStyle="1" w:styleId="C837A2ADBD3D4999A5D5ED91D60D83CD">
    <w:name w:val="C837A2ADBD3D4999A5D5ED91D60D83CD"/>
    <w:rsid w:val="00F44040"/>
  </w:style>
  <w:style w:type="paragraph" w:customStyle="1" w:styleId="BE5009AE0E0C4EEF82D346A51D29EC2C">
    <w:name w:val="BE5009AE0E0C4EEF82D346A51D29EC2C"/>
    <w:rsid w:val="00F44040"/>
  </w:style>
  <w:style w:type="paragraph" w:customStyle="1" w:styleId="D40E1561B5A04E12AEC13BE523A2771B">
    <w:name w:val="D40E1561B5A04E12AEC13BE523A2771B"/>
    <w:rsid w:val="00F44040"/>
  </w:style>
  <w:style w:type="paragraph" w:customStyle="1" w:styleId="E59FB234B2BD4C9383D13C7D27001858">
    <w:name w:val="E59FB234B2BD4C9383D13C7D27001858"/>
    <w:rsid w:val="00F44040"/>
  </w:style>
  <w:style w:type="paragraph" w:customStyle="1" w:styleId="EB4465216AF54AA6823B6257288B430C">
    <w:name w:val="EB4465216AF54AA6823B6257288B430C"/>
    <w:rsid w:val="00F44040"/>
  </w:style>
  <w:style w:type="paragraph" w:customStyle="1" w:styleId="AD16D549DCC449CD8473DD421F497BAD">
    <w:name w:val="AD16D549DCC449CD8473DD421F497BAD"/>
    <w:rsid w:val="00F44040"/>
  </w:style>
  <w:style w:type="paragraph" w:customStyle="1" w:styleId="F40FAE6AFBAB462BB0790B5DBB5FADC9">
    <w:name w:val="F40FAE6AFBAB462BB0790B5DBB5FADC9"/>
    <w:rsid w:val="00F44040"/>
  </w:style>
  <w:style w:type="paragraph" w:customStyle="1" w:styleId="8B6B01FF0A6D4957BE4523A67C5CD417">
    <w:name w:val="8B6B01FF0A6D4957BE4523A67C5CD417"/>
    <w:rsid w:val="00F44040"/>
  </w:style>
  <w:style w:type="paragraph" w:customStyle="1" w:styleId="A556EE3989824460A633BB173DC3DC88">
    <w:name w:val="A556EE3989824460A633BB173DC3DC88"/>
    <w:rsid w:val="00F44040"/>
  </w:style>
  <w:style w:type="paragraph" w:customStyle="1" w:styleId="5AB9A32516334B4FACEE4D8BB2BB84CB">
    <w:name w:val="5AB9A32516334B4FACEE4D8BB2BB84CB"/>
    <w:rsid w:val="00F44040"/>
  </w:style>
  <w:style w:type="paragraph" w:customStyle="1" w:styleId="673829AF930B4B2AB29DF004307CB658">
    <w:name w:val="673829AF930B4B2AB29DF004307CB658"/>
    <w:rsid w:val="00F44040"/>
  </w:style>
  <w:style w:type="paragraph" w:customStyle="1" w:styleId="F7DC1853583341E198E33495C596A145">
    <w:name w:val="F7DC1853583341E198E33495C596A145"/>
    <w:rsid w:val="00F44040"/>
  </w:style>
  <w:style w:type="paragraph" w:customStyle="1" w:styleId="3908B93555CD4919AC846AF58E9148AB">
    <w:name w:val="3908B93555CD4919AC846AF58E9148AB"/>
    <w:rsid w:val="00F44040"/>
  </w:style>
  <w:style w:type="paragraph" w:customStyle="1" w:styleId="7BDCA9866A794185B8933771E607727E">
    <w:name w:val="7BDCA9866A794185B8933771E607727E"/>
    <w:rsid w:val="00F44040"/>
  </w:style>
  <w:style w:type="paragraph" w:customStyle="1" w:styleId="45FC4847B8084B52A8A61354A1D2E078">
    <w:name w:val="45FC4847B8084B52A8A61354A1D2E078"/>
    <w:rsid w:val="00F44040"/>
  </w:style>
  <w:style w:type="paragraph" w:customStyle="1" w:styleId="CB5747C8894D44CBB921668EC45C7868">
    <w:name w:val="CB5747C8894D44CBB921668EC45C7868"/>
    <w:rsid w:val="00B654A3"/>
  </w:style>
  <w:style w:type="paragraph" w:customStyle="1" w:styleId="7B82752834D44E4E8E459E843435A9C2">
    <w:name w:val="7B82752834D44E4E8E459E843435A9C2"/>
    <w:rsid w:val="00B654A3"/>
  </w:style>
  <w:style w:type="paragraph" w:customStyle="1" w:styleId="B1C58FB1537E400081C2ABDEFB231A51">
    <w:name w:val="B1C58FB1537E400081C2ABDEFB231A51"/>
    <w:rsid w:val="00B654A3"/>
  </w:style>
  <w:style w:type="paragraph" w:customStyle="1" w:styleId="EC25ACA2309546598750EB14F29227C7">
    <w:name w:val="EC25ACA2309546598750EB14F29227C7"/>
    <w:rsid w:val="00B654A3"/>
  </w:style>
  <w:style w:type="paragraph" w:customStyle="1" w:styleId="1F50130AA97F4206AFD32F0EDA13E75B">
    <w:name w:val="1F50130AA97F4206AFD32F0EDA13E75B"/>
    <w:rsid w:val="00B654A3"/>
  </w:style>
  <w:style w:type="paragraph" w:customStyle="1" w:styleId="57CBA623EA2048B680E2B0FED1E874E5">
    <w:name w:val="57CBA623EA2048B680E2B0FED1E874E5"/>
    <w:rsid w:val="00B654A3"/>
  </w:style>
  <w:style w:type="paragraph" w:customStyle="1" w:styleId="2FABA378B0B741C6A1A69AB6E8688E31">
    <w:name w:val="2FABA378B0B741C6A1A69AB6E8688E31"/>
    <w:rsid w:val="00B654A3"/>
  </w:style>
  <w:style w:type="paragraph" w:customStyle="1" w:styleId="FA9C9E4757F74167B7884FDB2F80438E">
    <w:name w:val="FA9C9E4757F74167B7884FDB2F80438E"/>
    <w:rsid w:val="00B654A3"/>
  </w:style>
  <w:style w:type="paragraph" w:customStyle="1" w:styleId="E97493B414454CC59CA62B56290C4391">
    <w:name w:val="E97493B414454CC59CA62B56290C4391"/>
    <w:rsid w:val="00B654A3"/>
  </w:style>
  <w:style w:type="paragraph" w:customStyle="1" w:styleId="FFFB73A714F546F48F84269E52FF46B5">
    <w:name w:val="FFFB73A714F546F48F84269E52FF46B5"/>
    <w:rsid w:val="00B654A3"/>
  </w:style>
  <w:style w:type="paragraph" w:customStyle="1" w:styleId="F77A773CF0C846DF993B07349480EDF9">
    <w:name w:val="F77A773CF0C846DF993B07349480EDF9"/>
    <w:rsid w:val="00B654A3"/>
  </w:style>
  <w:style w:type="paragraph" w:customStyle="1" w:styleId="CEA7C02D1FEB4BB29AD5A64FB5598565">
    <w:name w:val="CEA7C02D1FEB4BB29AD5A64FB5598565"/>
    <w:rsid w:val="00B654A3"/>
  </w:style>
  <w:style w:type="paragraph" w:customStyle="1" w:styleId="49E0080B78924A89A86525385DA67943">
    <w:name w:val="49E0080B78924A89A86525385DA67943"/>
    <w:rsid w:val="00B654A3"/>
  </w:style>
  <w:style w:type="paragraph" w:customStyle="1" w:styleId="EBFE37D59D09456D9505285806E182D8">
    <w:name w:val="EBFE37D59D09456D9505285806E182D8"/>
    <w:rsid w:val="00B654A3"/>
  </w:style>
  <w:style w:type="paragraph" w:customStyle="1" w:styleId="2F842E86A54B4ABBB33D901999F83E3D">
    <w:name w:val="2F842E86A54B4ABBB33D901999F83E3D"/>
    <w:rsid w:val="00B654A3"/>
  </w:style>
  <w:style w:type="paragraph" w:customStyle="1" w:styleId="5FB322A4DF7F4EDCA47EAC7CFF2106B9">
    <w:name w:val="5FB322A4DF7F4EDCA47EAC7CFF2106B9"/>
    <w:rsid w:val="00B654A3"/>
  </w:style>
  <w:style w:type="paragraph" w:customStyle="1" w:styleId="474E5B96AFA841D59AA459F7586C5C16">
    <w:name w:val="474E5B96AFA841D59AA459F7586C5C16"/>
    <w:rsid w:val="00B654A3"/>
  </w:style>
  <w:style w:type="paragraph" w:customStyle="1" w:styleId="0A75C69695F1409197A0A8BB880CB873">
    <w:name w:val="0A75C69695F1409197A0A8BB880CB873"/>
    <w:rsid w:val="00B654A3"/>
  </w:style>
  <w:style w:type="paragraph" w:customStyle="1" w:styleId="861EBEF89C504CBABD52F26E9C2A3994">
    <w:name w:val="861EBEF89C504CBABD52F26E9C2A3994"/>
    <w:rsid w:val="00B654A3"/>
  </w:style>
  <w:style w:type="paragraph" w:customStyle="1" w:styleId="98EDF2FFE20E46E5BA52E283E656CE8B">
    <w:name w:val="98EDF2FFE20E46E5BA52E283E656CE8B"/>
    <w:rsid w:val="00B654A3"/>
  </w:style>
  <w:style w:type="paragraph" w:customStyle="1" w:styleId="DDCEA55E76D944DFBF844520C429E68B">
    <w:name w:val="DDCEA55E76D944DFBF844520C429E68B"/>
    <w:rsid w:val="00B654A3"/>
  </w:style>
  <w:style w:type="paragraph" w:customStyle="1" w:styleId="27AAE216FA3146968DF340C67937E8A6">
    <w:name w:val="27AAE216FA3146968DF340C67937E8A6"/>
    <w:rsid w:val="00B654A3"/>
  </w:style>
  <w:style w:type="paragraph" w:customStyle="1" w:styleId="8A5BA8F443CB48669550D4CE3CD591F5">
    <w:name w:val="8A5BA8F443CB48669550D4CE3CD591F5"/>
    <w:rsid w:val="00B654A3"/>
  </w:style>
  <w:style w:type="paragraph" w:customStyle="1" w:styleId="6936DC540AAA4677903EF1AA9FC18112">
    <w:name w:val="6936DC540AAA4677903EF1AA9FC18112"/>
    <w:rsid w:val="00B654A3"/>
  </w:style>
  <w:style w:type="paragraph" w:customStyle="1" w:styleId="82B6384BA72C47D78F1FFF3674181188">
    <w:name w:val="82B6384BA72C47D78F1FFF3674181188"/>
    <w:rsid w:val="00B654A3"/>
  </w:style>
  <w:style w:type="paragraph" w:customStyle="1" w:styleId="F632D1935F5B43098834FD188BFEB2DE">
    <w:name w:val="F632D1935F5B43098834FD188BFEB2DE"/>
    <w:rsid w:val="00B654A3"/>
  </w:style>
  <w:style w:type="paragraph" w:customStyle="1" w:styleId="0539811F3E3B4740B4E07D9F2325F0B2">
    <w:name w:val="0539811F3E3B4740B4E07D9F2325F0B2"/>
    <w:rsid w:val="00B654A3"/>
  </w:style>
  <w:style w:type="paragraph" w:customStyle="1" w:styleId="3DE7EFF31ED7411081FE483700D68044">
    <w:name w:val="3DE7EFF31ED7411081FE483700D68044"/>
    <w:rsid w:val="00B654A3"/>
  </w:style>
  <w:style w:type="paragraph" w:customStyle="1" w:styleId="6483469204694EF08C930315B62C6DE2">
    <w:name w:val="6483469204694EF08C930315B62C6DE2"/>
    <w:rsid w:val="00B654A3"/>
  </w:style>
  <w:style w:type="paragraph" w:customStyle="1" w:styleId="3E89D4BA93AB4FA89644CF6081445942">
    <w:name w:val="3E89D4BA93AB4FA89644CF6081445942"/>
    <w:rsid w:val="00B654A3"/>
  </w:style>
  <w:style w:type="paragraph" w:customStyle="1" w:styleId="84198122EC0448268F8CB45183732952">
    <w:name w:val="84198122EC0448268F8CB45183732952"/>
    <w:rsid w:val="00B654A3"/>
  </w:style>
  <w:style w:type="paragraph" w:customStyle="1" w:styleId="C55360C368E749519E1F8FDEC151A131">
    <w:name w:val="C55360C368E749519E1F8FDEC151A131"/>
    <w:rsid w:val="00B654A3"/>
  </w:style>
  <w:style w:type="paragraph" w:customStyle="1" w:styleId="F32BB2E7B5E44656A55A12C0F418E2F6">
    <w:name w:val="F32BB2E7B5E44656A55A12C0F418E2F6"/>
    <w:rsid w:val="00B654A3"/>
  </w:style>
  <w:style w:type="paragraph" w:customStyle="1" w:styleId="ACC4548C33CE4023BDE5F946C32F4494">
    <w:name w:val="ACC4548C33CE4023BDE5F946C32F4494"/>
    <w:rsid w:val="00B654A3"/>
  </w:style>
  <w:style w:type="paragraph" w:customStyle="1" w:styleId="385FD935B88441F5B83DCABB66910C50">
    <w:name w:val="385FD935B88441F5B83DCABB66910C50"/>
    <w:rsid w:val="00B654A3"/>
  </w:style>
  <w:style w:type="paragraph" w:customStyle="1" w:styleId="3D74F69FA1BE45038B9BA6857B471AE0">
    <w:name w:val="3D74F69FA1BE45038B9BA6857B471AE0"/>
    <w:rsid w:val="00B654A3"/>
  </w:style>
  <w:style w:type="paragraph" w:customStyle="1" w:styleId="CFC54E3D179D4262A0BF0C1487F8C989">
    <w:name w:val="CFC54E3D179D4262A0BF0C1487F8C989"/>
    <w:rsid w:val="00B654A3"/>
  </w:style>
  <w:style w:type="paragraph" w:customStyle="1" w:styleId="7EF20F11AAED430AA39E5725F50AD559">
    <w:name w:val="7EF20F11AAED430AA39E5725F50AD559"/>
    <w:rsid w:val="00B654A3"/>
  </w:style>
  <w:style w:type="paragraph" w:customStyle="1" w:styleId="E05C81F965164BB7A669E9C58FDAF9AF">
    <w:name w:val="E05C81F965164BB7A669E9C58FDAF9AF"/>
    <w:rsid w:val="00B654A3"/>
  </w:style>
  <w:style w:type="paragraph" w:customStyle="1" w:styleId="5AE8781F91DF481BA46DD9B6FDA3728F">
    <w:name w:val="5AE8781F91DF481BA46DD9B6FDA3728F"/>
    <w:rsid w:val="00B654A3"/>
  </w:style>
  <w:style w:type="paragraph" w:customStyle="1" w:styleId="01BA14385EBD45C98885189DC3FB4537">
    <w:name w:val="01BA14385EBD45C98885189DC3FB4537"/>
    <w:rsid w:val="00B654A3"/>
  </w:style>
  <w:style w:type="paragraph" w:customStyle="1" w:styleId="89F0D30D47324B57B5944B1D7F22FF2D">
    <w:name w:val="89F0D30D47324B57B5944B1D7F22FF2D"/>
    <w:rsid w:val="00B654A3"/>
  </w:style>
  <w:style w:type="paragraph" w:customStyle="1" w:styleId="0DD291B31262451ABA2C3CC0F917B3AB">
    <w:name w:val="0DD291B31262451ABA2C3CC0F917B3AB"/>
    <w:rsid w:val="00B654A3"/>
  </w:style>
  <w:style w:type="paragraph" w:customStyle="1" w:styleId="8B99B3CDA6F844C6AB836EBB6D68F0B8">
    <w:name w:val="8B99B3CDA6F844C6AB836EBB6D68F0B8"/>
    <w:rsid w:val="00B654A3"/>
  </w:style>
  <w:style w:type="paragraph" w:customStyle="1" w:styleId="F5CE06EDA4D64F5090A6CAF67198164F6">
    <w:name w:val="F5CE06EDA4D64F5090A6CAF67198164F6"/>
    <w:rsid w:val="00B654A3"/>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01E2E49ADC7D4E549A558BAF69D38BCC2">
    <w:name w:val="01E2E49ADC7D4E549A558BAF69D38BCC2"/>
    <w:rsid w:val="00B654A3"/>
    <w:pPr>
      <w:spacing w:after="80" w:line="240" w:lineRule="auto"/>
      <w:ind w:left="1008"/>
      <w:contextualSpacing/>
    </w:pPr>
    <w:rPr>
      <w:rFonts w:eastAsiaTheme="minorHAnsi"/>
    </w:rPr>
  </w:style>
  <w:style w:type="paragraph" w:customStyle="1" w:styleId="EB0D79F66A894AB1AEBC83CDA52881816">
    <w:name w:val="EB0D79F66A894AB1AEBC83CDA52881816"/>
    <w:rsid w:val="00B654A3"/>
    <w:pPr>
      <w:spacing w:after="80" w:line="240" w:lineRule="auto"/>
    </w:pPr>
    <w:rPr>
      <w:rFonts w:eastAsiaTheme="minorHAnsi"/>
    </w:rPr>
  </w:style>
  <w:style w:type="paragraph" w:customStyle="1" w:styleId="CB44FC955B604088A601D24ABDF5AB356">
    <w:name w:val="CB44FC955B604088A601D24ABDF5AB356"/>
    <w:rsid w:val="00B654A3"/>
    <w:pPr>
      <w:spacing w:after="80" w:line="240" w:lineRule="auto"/>
    </w:pPr>
    <w:rPr>
      <w:rFonts w:eastAsiaTheme="minorHAnsi"/>
    </w:rPr>
  </w:style>
  <w:style w:type="paragraph" w:customStyle="1" w:styleId="C0AC707C0667411D81FBD20C4EDEE8136">
    <w:name w:val="C0AC707C0667411D81FBD20C4EDEE8136"/>
    <w:rsid w:val="00B654A3"/>
    <w:pPr>
      <w:spacing w:after="80" w:line="240" w:lineRule="auto"/>
    </w:pPr>
    <w:rPr>
      <w:rFonts w:eastAsiaTheme="minorHAnsi"/>
    </w:rPr>
  </w:style>
  <w:style w:type="paragraph" w:customStyle="1" w:styleId="6676B266437A47B68F3573480B8274E86">
    <w:name w:val="6676B266437A47B68F3573480B8274E86"/>
    <w:rsid w:val="00B654A3"/>
    <w:pPr>
      <w:spacing w:after="80" w:line="240" w:lineRule="auto"/>
    </w:pPr>
    <w:rPr>
      <w:rFonts w:eastAsiaTheme="minorHAnsi"/>
    </w:rPr>
  </w:style>
  <w:style w:type="paragraph" w:customStyle="1" w:styleId="19457FA98B4845849F9AF1C9BE4F64CF6">
    <w:name w:val="19457FA98B4845849F9AF1C9BE4F64CF6"/>
    <w:rsid w:val="00B654A3"/>
    <w:pPr>
      <w:spacing w:after="80" w:line="240" w:lineRule="auto"/>
    </w:pPr>
    <w:rPr>
      <w:rFonts w:eastAsiaTheme="minorHAnsi"/>
    </w:rPr>
  </w:style>
  <w:style w:type="paragraph" w:customStyle="1" w:styleId="032E8B3946A04DCE898A19A9A799C2DA6">
    <w:name w:val="032E8B3946A04DCE898A19A9A799C2DA6"/>
    <w:rsid w:val="00B654A3"/>
    <w:pPr>
      <w:spacing w:after="80" w:line="240" w:lineRule="auto"/>
    </w:pPr>
    <w:rPr>
      <w:rFonts w:eastAsiaTheme="minorHAnsi"/>
    </w:rPr>
  </w:style>
  <w:style w:type="paragraph" w:customStyle="1" w:styleId="BF0E6C05074D492D8F31195F2C24E2716">
    <w:name w:val="BF0E6C05074D492D8F31195F2C24E2716"/>
    <w:rsid w:val="00B654A3"/>
    <w:pPr>
      <w:spacing w:after="80" w:line="240" w:lineRule="auto"/>
    </w:pPr>
    <w:rPr>
      <w:rFonts w:eastAsiaTheme="minorHAnsi"/>
    </w:rPr>
  </w:style>
  <w:style w:type="paragraph" w:customStyle="1" w:styleId="9667172D17624F459392B1BCB38BBC696">
    <w:name w:val="9667172D17624F459392B1BCB38BBC696"/>
    <w:rsid w:val="00B654A3"/>
    <w:pPr>
      <w:spacing w:after="80" w:line="240" w:lineRule="auto"/>
    </w:pPr>
    <w:rPr>
      <w:rFonts w:eastAsiaTheme="minorHAnsi"/>
    </w:rPr>
  </w:style>
  <w:style w:type="paragraph" w:customStyle="1" w:styleId="51060819485C4B9193072621274E03BD5">
    <w:name w:val="51060819485C4B9193072621274E03BD5"/>
    <w:rsid w:val="00B654A3"/>
    <w:pPr>
      <w:spacing w:after="0" w:line="240" w:lineRule="auto"/>
    </w:pPr>
    <w:rPr>
      <w:rFonts w:eastAsiaTheme="minorHAnsi"/>
    </w:rPr>
  </w:style>
  <w:style w:type="paragraph" w:customStyle="1" w:styleId="40C64B41A21D4C4297A1FEF79B4FB4555">
    <w:name w:val="40C64B41A21D4C4297A1FEF79B4FB4555"/>
    <w:rsid w:val="00B654A3"/>
    <w:pPr>
      <w:spacing w:after="0" w:line="240" w:lineRule="auto"/>
    </w:pPr>
    <w:rPr>
      <w:rFonts w:eastAsiaTheme="minorHAnsi"/>
    </w:rPr>
  </w:style>
  <w:style w:type="paragraph" w:customStyle="1" w:styleId="AF1ECB12859144C39890A5EA2AD824485">
    <w:name w:val="AF1ECB12859144C39890A5EA2AD824485"/>
    <w:rsid w:val="00B654A3"/>
    <w:pPr>
      <w:spacing w:after="0" w:line="240" w:lineRule="auto"/>
    </w:pPr>
    <w:rPr>
      <w:rFonts w:eastAsiaTheme="minorHAnsi"/>
    </w:rPr>
  </w:style>
  <w:style w:type="paragraph" w:customStyle="1" w:styleId="5074B9561C5A4922BA91427E20039A7F5">
    <w:name w:val="5074B9561C5A4922BA91427E20039A7F5"/>
    <w:rsid w:val="00B654A3"/>
    <w:pPr>
      <w:spacing w:after="0" w:line="240" w:lineRule="auto"/>
    </w:pPr>
    <w:rPr>
      <w:rFonts w:eastAsiaTheme="minorHAnsi"/>
    </w:rPr>
  </w:style>
  <w:style w:type="paragraph" w:customStyle="1" w:styleId="97B1FDAA13EB4F5D9699FCEE27E4FEEF5">
    <w:name w:val="97B1FDAA13EB4F5D9699FCEE27E4FEEF5"/>
    <w:rsid w:val="00B654A3"/>
    <w:pPr>
      <w:spacing w:after="0" w:line="240" w:lineRule="auto"/>
    </w:pPr>
    <w:rPr>
      <w:rFonts w:eastAsiaTheme="minorHAnsi"/>
    </w:rPr>
  </w:style>
  <w:style w:type="paragraph" w:customStyle="1" w:styleId="033AF7B0EE074C94B3EFB1E1C747EA795">
    <w:name w:val="033AF7B0EE074C94B3EFB1E1C747EA795"/>
    <w:rsid w:val="00B654A3"/>
    <w:pPr>
      <w:spacing w:after="0" w:line="240" w:lineRule="auto"/>
    </w:pPr>
    <w:rPr>
      <w:rFonts w:eastAsiaTheme="minorHAnsi"/>
    </w:rPr>
  </w:style>
  <w:style w:type="paragraph" w:customStyle="1" w:styleId="87DE9A6181844682BE28699ED6F860825">
    <w:name w:val="87DE9A6181844682BE28699ED6F860825"/>
    <w:rsid w:val="00B654A3"/>
    <w:pPr>
      <w:spacing w:after="0" w:line="240" w:lineRule="auto"/>
    </w:pPr>
    <w:rPr>
      <w:rFonts w:eastAsiaTheme="minorHAnsi"/>
    </w:rPr>
  </w:style>
  <w:style w:type="paragraph" w:customStyle="1" w:styleId="30909BCE73C34151A3E7C6AB401157095">
    <w:name w:val="30909BCE73C34151A3E7C6AB401157095"/>
    <w:rsid w:val="00B654A3"/>
    <w:pPr>
      <w:spacing w:after="0" w:line="240" w:lineRule="auto"/>
    </w:pPr>
    <w:rPr>
      <w:rFonts w:eastAsiaTheme="minorHAnsi"/>
    </w:rPr>
  </w:style>
  <w:style w:type="paragraph" w:customStyle="1" w:styleId="36675F8823E84CBAAFB5A77B2220C6475">
    <w:name w:val="36675F8823E84CBAAFB5A77B2220C6475"/>
    <w:rsid w:val="00B654A3"/>
    <w:pPr>
      <w:spacing w:after="0" w:line="240" w:lineRule="auto"/>
    </w:pPr>
    <w:rPr>
      <w:rFonts w:eastAsiaTheme="minorHAnsi"/>
    </w:rPr>
  </w:style>
  <w:style w:type="paragraph" w:customStyle="1" w:styleId="A47A188D77DC4108BA3AF5737D84EAE65">
    <w:name w:val="A47A188D77DC4108BA3AF5737D84EAE65"/>
    <w:rsid w:val="00B654A3"/>
    <w:pPr>
      <w:spacing w:after="0" w:line="240" w:lineRule="auto"/>
    </w:pPr>
    <w:rPr>
      <w:rFonts w:eastAsiaTheme="minorHAnsi"/>
    </w:rPr>
  </w:style>
  <w:style w:type="paragraph" w:customStyle="1" w:styleId="17DB946A08064C03BF47B4C4FCCE599E5">
    <w:name w:val="17DB946A08064C03BF47B4C4FCCE599E5"/>
    <w:rsid w:val="00B654A3"/>
    <w:pPr>
      <w:spacing w:after="0" w:line="240" w:lineRule="auto"/>
    </w:pPr>
    <w:rPr>
      <w:rFonts w:eastAsiaTheme="minorHAnsi"/>
    </w:rPr>
  </w:style>
  <w:style w:type="paragraph" w:customStyle="1" w:styleId="9200C41D9C504421B54EBEEFE45E38FC5">
    <w:name w:val="9200C41D9C504421B54EBEEFE45E38FC5"/>
    <w:rsid w:val="00B654A3"/>
    <w:pPr>
      <w:spacing w:after="0" w:line="240" w:lineRule="auto"/>
    </w:pPr>
    <w:rPr>
      <w:rFonts w:eastAsiaTheme="minorHAnsi"/>
    </w:rPr>
  </w:style>
  <w:style w:type="paragraph" w:customStyle="1" w:styleId="35A83C089166425FA6613A8DCEF0165A5">
    <w:name w:val="35A83C089166425FA6613A8DCEF0165A5"/>
    <w:rsid w:val="00B654A3"/>
    <w:pPr>
      <w:spacing w:after="0" w:line="240" w:lineRule="auto"/>
    </w:pPr>
    <w:rPr>
      <w:rFonts w:eastAsiaTheme="minorHAnsi"/>
    </w:rPr>
  </w:style>
  <w:style w:type="paragraph" w:customStyle="1" w:styleId="6177CDB049A84B749293F8314791E61C5">
    <w:name w:val="6177CDB049A84B749293F8314791E61C5"/>
    <w:rsid w:val="00B654A3"/>
    <w:pPr>
      <w:spacing w:after="0" w:line="240" w:lineRule="auto"/>
    </w:pPr>
    <w:rPr>
      <w:rFonts w:eastAsiaTheme="minorHAnsi"/>
    </w:rPr>
  </w:style>
  <w:style w:type="paragraph" w:customStyle="1" w:styleId="BF410EA9177A423A827C446CF8B9BB1C5">
    <w:name w:val="BF410EA9177A423A827C446CF8B9BB1C5"/>
    <w:rsid w:val="00B654A3"/>
    <w:pPr>
      <w:spacing w:after="0" w:line="240" w:lineRule="auto"/>
    </w:pPr>
    <w:rPr>
      <w:rFonts w:eastAsiaTheme="minorHAnsi"/>
    </w:rPr>
  </w:style>
  <w:style w:type="paragraph" w:customStyle="1" w:styleId="B9FAC4A869A4403AB77989BB88FDBC2C5">
    <w:name w:val="B9FAC4A869A4403AB77989BB88FDBC2C5"/>
    <w:rsid w:val="00B654A3"/>
    <w:pPr>
      <w:spacing w:after="0" w:line="240" w:lineRule="auto"/>
    </w:pPr>
    <w:rPr>
      <w:rFonts w:eastAsiaTheme="minorHAnsi"/>
    </w:rPr>
  </w:style>
  <w:style w:type="paragraph" w:customStyle="1" w:styleId="1DA78BAEFA8949C4A434A2AD51310AE85">
    <w:name w:val="1DA78BAEFA8949C4A434A2AD51310AE85"/>
    <w:rsid w:val="00B654A3"/>
    <w:pPr>
      <w:spacing w:after="0" w:line="240" w:lineRule="auto"/>
    </w:pPr>
    <w:rPr>
      <w:rFonts w:eastAsiaTheme="minorHAnsi"/>
    </w:rPr>
  </w:style>
  <w:style w:type="paragraph" w:customStyle="1" w:styleId="E1B51C4317B54472866002C4BA444F635">
    <w:name w:val="E1B51C4317B54472866002C4BA444F635"/>
    <w:rsid w:val="00B654A3"/>
    <w:pPr>
      <w:spacing w:after="0" w:line="240" w:lineRule="auto"/>
    </w:pPr>
    <w:rPr>
      <w:rFonts w:eastAsiaTheme="minorHAnsi"/>
    </w:rPr>
  </w:style>
  <w:style w:type="paragraph" w:customStyle="1" w:styleId="3F4BF434A3D34D8981B796AB357715025">
    <w:name w:val="3F4BF434A3D34D8981B796AB357715025"/>
    <w:rsid w:val="00B654A3"/>
    <w:pPr>
      <w:spacing w:after="0" w:line="240" w:lineRule="auto"/>
    </w:pPr>
    <w:rPr>
      <w:rFonts w:eastAsiaTheme="minorHAnsi"/>
    </w:rPr>
  </w:style>
  <w:style w:type="paragraph" w:customStyle="1" w:styleId="1686EAEB1823463AA64C954942A32B4A5">
    <w:name w:val="1686EAEB1823463AA64C954942A32B4A5"/>
    <w:rsid w:val="00B654A3"/>
    <w:pPr>
      <w:spacing w:after="0" w:line="240" w:lineRule="auto"/>
    </w:pPr>
    <w:rPr>
      <w:rFonts w:eastAsiaTheme="minorHAnsi"/>
    </w:rPr>
  </w:style>
  <w:style w:type="paragraph" w:customStyle="1" w:styleId="A79DEC2E8A5046E4AC45B67C1EEE04115">
    <w:name w:val="A79DEC2E8A5046E4AC45B67C1EEE04115"/>
    <w:rsid w:val="00B654A3"/>
    <w:pPr>
      <w:spacing w:after="0" w:line="240" w:lineRule="auto"/>
    </w:pPr>
    <w:rPr>
      <w:rFonts w:eastAsiaTheme="minorHAnsi"/>
    </w:rPr>
  </w:style>
  <w:style w:type="paragraph" w:customStyle="1" w:styleId="7F580C502A0949CFB59FF0BE83D093DD">
    <w:name w:val="7F580C502A0949CFB59FF0BE83D093DD"/>
    <w:rsid w:val="00B654A3"/>
    <w:pPr>
      <w:spacing w:after="80" w:line="240" w:lineRule="auto"/>
      <w:ind w:left="1008"/>
      <w:contextualSpacing/>
    </w:pPr>
    <w:rPr>
      <w:rFonts w:eastAsiaTheme="minorHAnsi"/>
    </w:rPr>
  </w:style>
  <w:style w:type="paragraph" w:customStyle="1" w:styleId="EC7A041D9BA74AA08ADE0F0404F01855">
    <w:name w:val="EC7A041D9BA74AA08ADE0F0404F01855"/>
    <w:rsid w:val="00B654A3"/>
    <w:pPr>
      <w:spacing w:after="80" w:line="240" w:lineRule="auto"/>
      <w:ind w:left="1008"/>
      <w:contextualSpacing/>
    </w:pPr>
    <w:rPr>
      <w:rFonts w:eastAsiaTheme="minorHAnsi"/>
    </w:rPr>
  </w:style>
  <w:style w:type="paragraph" w:customStyle="1" w:styleId="DAF878A4506A4AEFBC5262156D0ABE992">
    <w:name w:val="DAF878A4506A4AEFBC5262156D0ABE992"/>
    <w:rsid w:val="00B654A3"/>
    <w:pPr>
      <w:spacing w:after="80" w:line="240" w:lineRule="auto"/>
      <w:ind w:left="1008"/>
      <w:contextualSpacing/>
    </w:pPr>
    <w:rPr>
      <w:rFonts w:eastAsiaTheme="minorHAnsi"/>
    </w:rPr>
  </w:style>
  <w:style w:type="paragraph" w:customStyle="1" w:styleId="AE6AC7E827A64808B180F2257B69A7C96">
    <w:name w:val="AE6AC7E827A64808B180F2257B69A7C96"/>
    <w:rsid w:val="00B654A3"/>
    <w:pPr>
      <w:spacing w:after="80" w:line="240" w:lineRule="auto"/>
    </w:pPr>
    <w:rPr>
      <w:rFonts w:eastAsiaTheme="minorHAnsi"/>
    </w:rPr>
  </w:style>
  <w:style w:type="paragraph" w:customStyle="1" w:styleId="A15E5E7BA5844CFFAC40058B7615188C6">
    <w:name w:val="A15E5E7BA5844CFFAC40058B7615188C6"/>
    <w:rsid w:val="00B654A3"/>
    <w:pPr>
      <w:spacing w:after="80" w:line="240" w:lineRule="auto"/>
    </w:pPr>
    <w:rPr>
      <w:rFonts w:eastAsiaTheme="minorHAnsi"/>
    </w:rPr>
  </w:style>
  <w:style w:type="paragraph" w:customStyle="1" w:styleId="C02CED303AD54A21976CEBA50D27EFD36">
    <w:name w:val="C02CED303AD54A21976CEBA50D27EFD36"/>
    <w:rsid w:val="00B654A3"/>
    <w:pPr>
      <w:spacing w:after="80" w:line="240" w:lineRule="auto"/>
    </w:pPr>
    <w:rPr>
      <w:rFonts w:eastAsiaTheme="minorHAnsi"/>
    </w:rPr>
  </w:style>
  <w:style w:type="paragraph" w:customStyle="1" w:styleId="7792B72A9D3A4AE185E803D7FEBB342D6">
    <w:name w:val="7792B72A9D3A4AE185E803D7FEBB342D6"/>
    <w:rsid w:val="00B654A3"/>
    <w:pPr>
      <w:spacing w:after="80" w:line="240" w:lineRule="auto"/>
    </w:pPr>
    <w:rPr>
      <w:rFonts w:eastAsiaTheme="minorHAnsi"/>
    </w:rPr>
  </w:style>
  <w:style w:type="paragraph" w:customStyle="1" w:styleId="4D24D35AC8AC441DA3BB7D014439684F6">
    <w:name w:val="4D24D35AC8AC441DA3BB7D014439684F6"/>
    <w:rsid w:val="00B654A3"/>
    <w:pPr>
      <w:spacing w:after="80" w:line="240" w:lineRule="auto"/>
    </w:pPr>
    <w:rPr>
      <w:rFonts w:eastAsiaTheme="minorHAnsi"/>
    </w:rPr>
  </w:style>
  <w:style w:type="paragraph" w:customStyle="1" w:styleId="A0833C7A1CC84F86A5C3F6E6EBA570D66">
    <w:name w:val="A0833C7A1CC84F86A5C3F6E6EBA570D66"/>
    <w:rsid w:val="00B654A3"/>
    <w:pPr>
      <w:spacing w:after="80" w:line="240" w:lineRule="auto"/>
    </w:pPr>
    <w:rPr>
      <w:rFonts w:eastAsiaTheme="minorHAnsi"/>
    </w:rPr>
  </w:style>
  <w:style w:type="paragraph" w:customStyle="1" w:styleId="9C77463D73404EB1A1897D0CC64956406">
    <w:name w:val="9C77463D73404EB1A1897D0CC64956406"/>
    <w:rsid w:val="00B654A3"/>
    <w:pPr>
      <w:spacing w:after="80" w:line="240" w:lineRule="auto"/>
    </w:pPr>
    <w:rPr>
      <w:rFonts w:eastAsiaTheme="minorHAnsi"/>
    </w:rPr>
  </w:style>
  <w:style w:type="paragraph" w:customStyle="1" w:styleId="8D5C23F91FC6497FBD02D5FB74E4BA856">
    <w:name w:val="8D5C23F91FC6497FBD02D5FB74E4BA856"/>
    <w:rsid w:val="00B654A3"/>
    <w:pPr>
      <w:spacing w:after="80" w:line="240" w:lineRule="auto"/>
    </w:pPr>
    <w:rPr>
      <w:rFonts w:eastAsiaTheme="minorHAnsi"/>
    </w:rPr>
  </w:style>
  <w:style w:type="paragraph" w:customStyle="1" w:styleId="68CE039A018A4416BF224C809E793CDB6">
    <w:name w:val="68CE039A018A4416BF224C809E793CDB6"/>
    <w:rsid w:val="00B654A3"/>
    <w:pPr>
      <w:spacing w:after="0" w:line="240" w:lineRule="auto"/>
    </w:pPr>
    <w:rPr>
      <w:rFonts w:eastAsiaTheme="minorHAnsi"/>
    </w:rPr>
  </w:style>
  <w:style w:type="paragraph" w:customStyle="1" w:styleId="1486372444E34BA8B6A77C322388C5E86">
    <w:name w:val="1486372444E34BA8B6A77C322388C5E86"/>
    <w:rsid w:val="00B654A3"/>
    <w:pPr>
      <w:spacing w:after="0" w:line="240" w:lineRule="auto"/>
    </w:pPr>
    <w:rPr>
      <w:rFonts w:eastAsiaTheme="minorHAnsi"/>
    </w:rPr>
  </w:style>
  <w:style w:type="paragraph" w:customStyle="1" w:styleId="6A1F479C235F407581829CD7327929515">
    <w:name w:val="6A1F479C235F407581829CD7327929515"/>
    <w:rsid w:val="00B654A3"/>
    <w:pPr>
      <w:spacing w:after="0" w:line="240" w:lineRule="auto"/>
    </w:pPr>
    <w:rPr>
      <w:rFonts w:eastAsiaTheme="minorHAnsi"/>
    </w:rPr>
  </w:style>
  <w:style w:type="paragraph" w:customStyle="1" w:styleId="49524923270742928074BD5B1F748E5C5">
    <w:name w:val="49524923270742928074BD5B1F748E5C5"/>
    <w:rsid w:val="00B654A3"/>
    <w:pPr>
      <w:spacing w:after="0" w:line="240" w:lineRule="auto"/>
    </w:pPr>
    <w:rPr>
      <w:rFonts w:eastAsiaTheme="minorHAnsi"/>
    </w:rPr>
  </w:style>
  <w:style w:type="paragraph" w:customStyle="1" w:styleId="025D6882987D4999816431C3C30B1B8E5">
    <w:name w:val="025D6882987D4999816431C3C30B1B8E5"/>
    <w:rsid w:val="00B654A3"/>
    <w:pPr>
      <w:spacing w:after="0" w:line="240" w:lineRule="auto"/>
    </w:pPr>
    <w:rPr>
      <w:rFonts w:eastAsiaTheme="minorHAnsi"/>
    </w:rPr>
  </w:style>
  <w:style w:type="paragraph" w:customStyle="1" w:styleId="C576F404A23F4D7B9C2936F95516D2A95">
    <w:name w:val="C576F404A23F4D7B9C2936F95516D2A95"/>
    <w:rsid w:val="00B654A3"/>
    <w:pPr>
      <w:spacing w:after="0" w:line="240" w:lineRule="auto"/>
    </w:pPr>
    <w:rPr>
      <w:rFonts w:eastAsiaTheme="minorHAnsi"/>
    </w:rPr>
  </w:style>
  <w:style w:type="paragraph" w:customStyle="1" w:styleId="65357464C58247789C74C9A8E55DBB445">
    <w:name w:val="65357464C58247789C74C9A8E55DBB445"/>
    <w:rsid w:val="00B654A3"/>
    <w:pPr>
      <w:spacing w:after="0" w:line="240" w:lineRule="auto"/>
    </w:pPr>
    <w:rPr>
      <w:rFonts w:eastAsiaTheme="minorHAnsi"/>
    </w:rPr>
  </w:style>
  <w:style w:type="paragraph" w:customStyle="1" w:styleId="4A14CBD44D184D6383E9592736173C245">
    <w:name w:val="4A14CBD44D184D6383E9592736173C245"/>
    <w:rsid w:val="00B654A3"/>
    <w:pPr>
      <w:spacing w:after="0" w:line="240" w:lineRule="auto"/>
    </w:pPr>
    <w:rPr>
      <w:rFonts w:eastAsiaTheme="minorHAnsi"/>
    </w:rPr>
  </w:style>
  <w:style w:type="paragraph" w:customStyle="1" w:styleId="D37159B94EA649DC852E7D27284AE1615">
    <w:name w:val="D37159B94EA649DC852E7D27284AE1615"/>
    <w:rsid w:val="00B654A3"/>
    <w:pPr>
      <w:spacing w:after="80" w:line="240" w:lineRule="auto"/>
      <w:ind w:left="1008"/>
      <w:contextualSpacing/>
    </w:pPr>
    <w:rPr>
      <w:rFonts w:eastAsiaTheme="minorHAnsi"/>
    </w:rPr>
  </w:style>
  <w:style w:type="paragraph" w:customStyle="1" w:styleId="A446EB66E81E4005A20A10E0335504F0">
    <w:name w:val="A446EB66E81E4005A20A10E0335504F0"/>
    <w:rsid w:val="00B654A3"/>
    <w:pPr>
      <w:spacing w:after="0" w:line="240" w:lineRule="auto"/>
    </w:pPr>
    <w:rPr>
      <w:rFonts w:eastAsiaTheme="minorHAnsi"/>
    </w:rPr>
  </w:style>
  <w:style w:type="paragraph" w:customStyle="1" w:styleId="32798D70B97242D28D1D3FF0D107249C1">
    <w:name w:val="32798D70B97242D28D1D3FF0D107249C1"/>
    <w:rsid w:val="00B654A3"/>
    <w:pPr>
      <w:spacing w:after="0" w:line="240" w:lineRule="auto"/>
    </w:pPr>
    <w:rPr>
      <w:rFonts w:eastAsiaTheme="minorHAnsi"/>
    </w:rPr>
  </w:style>
  <w:style w:type="paragraph" w:customStyle="1" w:styleId="18C77C60EEEA43959213187CBE056FF61">
    <w:name w:val="18C77C60EEEA43959213187CBE056FF61"/>
    <w:rsid w:val="00B654A3"/>
    <w:pPr>
      <w:spacing w:after="0" w:line="240" w:lineRule="auto"/>
    </w:pPr>
    <w:rPr>
      <w:rFonts w:eastAsiaTheme="minorHAnsi"/>
    </w:rPr>
  </w:style>
  <w:style w:type="paragraph" w:customStyle="1" w:styleId="CFBE4E3C928540179F406A1DA1A436591">
    <w:name w:val="CFBE4E3C928540179F406A1DA1A436591"/>
    <w:rsid w:val="00B654A3"/>
    <w:pPr>
      <w:spacing w:after="0" w:line="240" w:lineRule="auto"/>
    </w:pPr>
    <w:rPr>
      <w:rFonts w:eastAsiaTheme="minorHAnsi"/>
    </w:rPr>
  </w:style>
  <w:style w:type="paragraph" w:customStyle="1" w:styleId="F2FB8AB1DDC54C1A8C89A3FDACCFECC51">
    <w:name w:val="F2FB8AB1DDC54C1A8C89A3FDACCFECC51"/>
    <w:rsid w:val="00B654A3"/>
    <w:pPr>
      <w:spacing w:after="0" w:line="240" w:lineRule="auto"/>
    </w:pPr>
    <w:rPr>
      <w:rFonts w:eastAsiaTheme="minorHAnsi"/>
    </w:rPr>
  </w:style>
  <w:style w:type="paragraph" w:customStyle="1" w:styleId="E751073BC19A46DAA6DC78D69871C3681">
    <w:name w:val="E751073BC19A46DAA6DC78D69871C3681"/>
    <w:rsid w:val="00B654A3"/>
    <w:pPr>
      <w:spacing w:after="0" w:line="240" w:lineRule="auto"/>
    </w:pPr>
    <w:rPr>
      <w:rFonts w:eastAsiaTheme="minorHAnsi"/>
    </w:rPr>
  </w:style>
  <w:style w:type="paragraph" w:customStyle="1" w:styleId="20DD8C014328420DAE2C5F10233E490D1">
    <w:name w:val="20DD8C014328420DAE2C5F10233E490D1"/>
    <w:rsid w:val="00B654A3"/>
    <w:pPr>
      <w:spacing w:after="0" w:line="240" w:lineRule="auto"/>
    </w:pPr>
    <w:rPr>
      <w:rFonts w:eastAsiaTheme="minorHAnsi"/>
    </w:rPr>
  </w:style>
  <w:style w:type="paragraph" w:customStyle="1" w:styleId="029F17EA578C4EF9AAEABD73233EEA961">
    <w:name w:val="029F17EA578C4EF9AAEABD73233EEA961"/>
    <w:rsid w:val="00B654A3"/>
    <w:pPr>
      <w:spacing w:after="0" w:line="240" w:lineRule="auto"/>
    </w:pPr>
    <w:rPr>
      <w:rFonts w:eastAsiaTheme="minorHAnsi"/>
    </w:rPr>
  </w:style>
  <w:style w:type="paragraph" w:customStyle="1" w:styleId="20B83BCD519C4BDC8B0316D6B98624031">
    <w:name w:val="20B83BCD519C4BDC8B0316D6B98624031"/>
    <w:rsid w:val="00B654A3"/>
    <w:pPr>
      <w:spacing w:after="0" w:line="240" w:lineRule="auto"/>
    </w:pPr>
    <w:rPr>
      <w:rFonts w:eastAsiaTheme="minorHAnsi"/>
    </w:rPr>
  </w:style>
  <w:style w:type="paragraph" w:customStyle="1" w:styleId="68A529BFC0B043C182D1B08CD0EE45581">
    <w:name w:val="68A529BFC0B043C182D1B08CD0EE45581"/>
    <w:rsid w:val="00B654A3"/>
    <w:pPr>
      <w:spacing w:after="0" w:line="240" w:lineRule="auto"/>
    </w:pPr>
    <w:rPr>
      <w:rFonts w:eastAsiaTheme="minorHAnsi"/>
    </w:rPr>
  </w:style>
  <w:style w:type="paragraph" w:customStyle="1" w:styleId="42889FB57EB945398376B5ECEEE056FB1">
    <w:name w:val="42889FB57EB945398376B5ECEEE056FB1"/>
    <w:rsid w:val="00B654A3"/>
    <w:pPr>
      <w:spacing w:after="0" w:line="240" w:lineRule="auto"/>
    </w:pPr>
    <w:rPr>
      <w:rFonts w:eastAsiaTheme="minorHAnsi"/>
    </w:rPr>
  </w:style>
  <w:style w:type="paragraph" w:customStyle="1" w:styleId="C78CF8E56C714863BE56D67D59F1285D1">
    <w:name w:val="C78CF8E56C714863BE56D67D59F1285D1"/>
    <w:rsid w:val="00B654A3"/>
    <w:pPr>
      <w:spacing w:after="0" w:line="240" w:lineRule="auto"/>
    </w:pPr>
    <w:rPr>
      <w:rFonts w:eastAsiaTheme="minorHAnsi"/>
    </w:rPr>
  </w:style>
  <w:style w:type="paragraph" w:customStyle="1" w:styleId="C837A2ADBD3D4999A5D5ED91D60D83CD1">
    <w:name w:val="C837A2ADBD3D4999A5D5ED91D60D83CD1"/>
    <w:rsid w:val="00B654A3"/>
    <w:pPr>
      <w:spacing w:after="0" w:line="240" w:lineRule="auto"/>
    </w:pPr>
    <w:rPr>
      <w:rFonts w:eastAsiaTheme="minorHAnsi"/>
    </w:rPr>
  </w:style>
  <w:style w:type="paragraph" w:customStyle="1" w:styleId="BE5009AE0E0C4EEF82D346A51D29EC2C1">
    <w:name w:val="BE5009AE0E0C4EEF82D346A51D29EC2C1"/>
    <w:rsid w:val="00B654A3"/>
    <w:pPr>
      <w:spacing w:after="0" w:line="240" w:lineRule="auto"/>
    </w:pPr>
    <w:rPr>
      <w:rFonts w:eastAsiaTheme="minorHAnsi"/>
    </w:rPr>
  </w:style>
  <w:style w:type="paragraph" w:customStyle="1" w:styleId="D40E1561B5A04E12AEC13BE523A2771B1">
    <w:name w:val="D40E1561B5A04E12AEC13BE523A2771B1"/>
    <w:rsid w:val="00B654A3"/>
    <w:pPr>
      <w:spacing w:after="0" w:line="240" w:lineRule="auto"/>
    </w:pPr>
    <w:rPr>
      <w:rFonts w:eastAsiaTheme="minorHAnsi"/>
    </w:rPr>
  </w:style>
  <w:style w:type="paragraph" w:customStyle="1" w:styleId="E59FB234B2BD4C9383D13C7D270018581">
    <w:name w:val="E59FB234B2BD4C9383D13C7D270018581"/>
    <w:rsid w:val="00B654A3"/>
    <w:pPr>
      <w:spacing w:after="0" w:line="240" w:lineRule="auto"/>
    </w:pPr>
    <w:rPr>
      <w:rFonts w:eastAsiaTheme="minorHAnsi"/>
    </w:rPr>
  </w:style>
  <w:style w:type="paragraph" w:customStyle="1" w:styleId="EB4465216AF54AA6823B6257288B430C1">
    <w:name w:val="EB4465216AF54AA6823B6257288B430C1"/>
    <w:rsid w:val="00B654A3"/>
    <w:pPr>
      <w:spacing w:after="0" w:line="240" w:lineRule="auto"/>
    </w:pPr>
    <w:rPr>
      <w:rFonts w:eastAsiaTheme="minorHAnsi"/>
    </w:rPr>
  </w:style>
  <w:style w:type="paragraph" w:customStyle="1" w:styleId="AD16D549DCC449CD8473DD421F497BAD1">
    <w:name w:val="AD16D549DCC449CD8473DD421F497BAD1"/>
    <w:rsid w:val="00B654A3"/>
    <w:pPr>
      <w:spacing w:after="0" w:line="240" w:lineRule="auto"/>
    </w:pPr>
    <w:rPr>
      <w:rFonts w:eastAsiaTheme="minorHAnsi"/>
    </w:rPr>
  </w:style>
  <w:style w:type="paragraph" w:customStyle="1" w:styleId="BD49E34B721B4A94A86DD5394A915F256">
    <w:name w:val="BD49E34B721B4A94A86DD5394A915F256"/>
    <w:rsid w:val="00B654A3"/>
    <w:pPr>
      <w:spacing w:after="0" w:line="240" w:lineRule="auto"/>
      <w:contextualSpacing/>
      <w:jc w:val="center"/>
    </w:pPr>
    <w:rPr>
      <w:rFonts w:eastAsiaTheme="minorHAnsi"/>
      <w:bCs/>
      <w:color w:val="000000" w:themeColor="text1"/>
    </w:rPr>
  </w:style>
  <w:style w:type="paragraph" w:customStyle="1" w:styleId="15DBAB53826B4E17BB53EFE62FBDB4B06">
    <w:name w:val="15DBAB53826B4E17BB53EFE62FBDB4B06"/>
    <w:rsid w:val="00B654A3"/>
    <w:pPr>
      <w:spacing w:after="0" w:line="240" w:lineRule="auto"/>
      <w:contextualSpacing/>
      <w:jc w:val="center"/>
    </w:pPr>
    <w:rPr>
      <w:rFonts w:eastAsiaTheme="minorHAnsi"/>
      <w:color w:val="000000" w:themeColor="text1"/>
    </w:rPr>
  </w:style>
  <w:style w:type="paragraph" w:customStyle="1" w:styleId="824F5860DE094470BF83C528932BECA26">
    <w:name w:val="824F5860DE094470BF83C528932BECA26"/>
    <w:rsid w:val="00B654A3"/>
    <w:pPr>
      <w:spacing w:after="0" w:line="240" w:lineRule="auto"/>
      <w:contextualSpacing/>
      <w:jc w:val="center"/>
    </w:pPr>
    <w:rPr>
      <w:rFonts w:eastAsiaTheme="minorHAnsi"/>
      <w:color w:val="000000" w:themeColor="text1"/>
    </w:rPr>
  </w:style>
  <w:style w:type="paragraph" w:customStyle="1" w:styleId="2DD5DA388D244748838F290DE137835A6">
    <w:name w:val="2DD5DA388D244748838F290DE137835A6"/>
    <w:rsid w:val="00B654A3"/>
    <w:pPr>
      <w:spacing w:after="0" w:line="240" w:lineRule="auto"/>
      <w:contextualSpacing/>
      <w:jc w:val="center"/>
    </w:pPr>
    <w:rPr>
      <w:rFonts w:eastAsiaTheme="minorHAnsi"/>
      <w:color w:val="000000" w:themeColor="text1"/>
    </w:rPr>
  </w:style>
  <w:style w:type="paragraph" w:customStyle="1" w:styleId="BD22EC076DF547868DD3F371F99F53536">
    <w:name w:val="BD22EC076DF547868DD3F371F99F53536"/>
    <w:rsid w:val="00B654A3"/>
    <w:pPr>
      <w:spacing w:after="0" w:line="240" w:lineRule="auto"/>
      <w:contextualSpacing/>
      <w:jc w:val="center"/>
    </w:pPr>
    <w:rPr>
      <w:rFonts w:eastAsiaTheme="minorHAnsi"/>
      <w:color w:val="000000" w:themeColor="text1"/>
    </w:rPr>
  </w:style>
  <w:style w:type="paragraph" w:customStyle="1" w:styleId="32703971505940F39E1EFAE6CB9C39986">
    <w:name w:val="32703971505940F39E1EFAE6CB9C39986"/>
    <w:rsid w:val="00B654A3"/>
    <w:pPr>
      <w:spacing w:after="0" w:line="240" w:lineRule="auto"/>
      <w:contextualSpacing/>
      <w:jc w:val="center"/>
    </w:pPr>
    <w:rPr>
      <w:rFonts w:eastAsiaTheme="minorHAnsi"/>
      <w:color w:val="000000" w:themeColor="text1"/>
    </w:rPr>
  </w:style>
  <w:style w:type="paragraph" w:customStyle="1" w:styleId="EDF5E54B41D64D09ADA512B3A8EDAA666">
    <w:name w:val="EDF5E54B41D64D09ADA512B3A8EDAA666"/>
    <w:rsid w:val="00B654A3"/>
    <w:pPr>
      <w:spacing w:after="0" w:line="240" w:lineRule="auto"/>
      <w:contextualSpacing/>
      <w:jc w:val="center"/>
    </w:pPr>
    <w:rPr>
      <w:rFonts w:eastAsiaTheme="minorHAnsi"/>
      <w:bCs/>
      <w:color w:val="000000" w:themeColor="text1"/>
    </w:rPr>
  </w:style>
  <w:style w:type="paragraph" w:customStyle="1" w:styleId="61EEFD5D63C142F6B5F2D8983AF4521D6">
    <w:name w:val="61EEFD5D63C142F6B5F2D8983AF4521D6"/>
    <w:rsid w:val="00B654A3"/>
    <w:pPr>
      <w:spacing w:after="0" w:line="240" w:lineRule="auto"/>
      <w:contextualSpacing/>
      <w:jc w:val="center"/>
    </w:pPr>
    <w:rPr>
      <w:rFonts w:eastAsiaTheme="minorHAnsi"/>
      <w:color w:val="000000" w:themeColor="text1"/>
    </w:rPr>
  </w:style>
  <w:style w:type="paragraph" w:customStyle="1" w:styleId="33F1D81D85FF490FB6E6C4E36094A18A6">
    <w:name w:val="33F1D81D85FF490FB6E6C4E36094A18A6"/>
    <w:rsid w:val="00B654A3"/>
    <w:pPr>
      <w:spacing w:after="0" w:line="240" w:lineRule="auto"/>
      <w:contextualSpacing/>
      <w:jc w:val="center"/>
    </w:pPr>
    <w:rPr>
      <w:rFonts w:eastAsiaTheme="minorHAnsi"/>
      <w:color w:val="000000" w:themeColor="text1"/>
    </w:rPr>
  </w:style>
  <w:style w:type="paragraph" w:customStyle="1" w:styleId="D4ACF626630B424CADF049365EBD3C986">
    <w:name w:val="D4ACF626630B424CADF049365EBD3C986"/>
    <w:rsid w:val="00B654A3"/>
    <w:pPr>
      <w:spacing w:after="0" w:line="240" w:lineRule="auto"/>
      <w:contextualSpacing/>
      <w:jc w:val="center"/>
    </w:pPr>
    <w:rPr>
      <w:rFonts w:eastAsiaTheme="minorHAnsi"/>
      <w:color w:val="000000" w:themeColor="text1"/>
    </w:rPr>
  </w:style>
  <w:style w:type="paragraph" w:customStyle="1" w:styleId="0CCDDFD34FAD40E4B5530DA9A9B833036">
    <w:name w:val="0CCDDFD34FAD40E4B5530DA9A9B833036"/>
    <w:rsid w:val="00B654A3"/>
    <w:pPr>
      <w:spacing w:after="0" w:line="240" w:lineRule="auto"/>
      <w:contextualSpacing/>
      <w:jc w:val="center"/>
    </w:pPr>
    <w:rPr>
      <w:rFonts w:eastAsiaTheme="minorHAnsi"/>
      <w:color w:val="000000" w:themeColor="text1"/>
    </w:rPr>
  </w:style>
  <w:style w:type="paragraph" w:customStyle="1" w:styleId="2BAAEBFACACD4D20ADCA3D62A31A85CF6">
    <w:name w:val="2BAAEBFACACD4D20ADCA3D62A31A85CF6"/>
    <w:rsid w:val="00B654A3"/>
    <w:pPr>
      <w:spacing w:after="0" w:line="240" w:lineRule="auto"/>
      <w:contextualSpacing/>
      <w:jc w:val="center"/>
    </w:pPr>
    <w:rPr>
      <w:rFonts w:eastAsiaTheme="minorHAnsi"/>
      <w:color w:val="000000" w:themeColor="text1"/>
    </w:rPr>
  </w:style>
  <w:style w:type="paragraph" w:customStyle="1" w:styleId="7BDCA9866A794185B8933771E607727E1">
    <w:name w:val="7BDCA9866A794185B8933771E607727E1"/>
    <w:rsid w:val="00B654A3"/>
    <w:pPr>
      <w:spacing w:after="80" w:line="240" w:lineRule="auto"/>
      <w:ind w:left="1008"/>
      <w:contextualSpacing/>
    </w:pPr>
    <w:rPr>
      <w:rFonts w:eastAsiaTheme="minorHAnsi"/>
    </w:rPr>
  </w:style>
  <w:style w:type="paragraph" w:customStyle="1" w:styleId="3DD667B3A8B44083902CC305AAF94F646">
    <w:name w:val="3DD667B3A8B44083902CC305AAF94F646"/>
    <w:rsid w:val="00B654A3"/>
    <w:pPr>
      <w:spacing w:after="0" w:line="240" w:lineRule="auto"/>
    </w:pPr>
    <w:rPr>
      <w:rFonts w:eastAsiaTheme="minorHAnsi"/>
    </w:rPr>
  </w:style>
  <w:style w:type="paragraph" w:customStyle="1" w:styleId="762B14D7E6914CCEA2BFAD60337015BF6">
    <w:name w:val="762B14D7E6914CCEA2BFAD60337015BF6"/>
    <w:rsid w:val="00B654A3"/>
    <w:pPr>
      <w:spacing w:after="0" w:line="240" w:lineRule="auto"/>
    </w:pPr>
    <w:rPr>
      <w:rFonts w:eastAsiaTheme="minorHAnsi"/>
    </w:rPr>
  </w:style>
  <w:style w:type="paragraph" w:customStyle="1" w:styleId="FF57D21ECA9F4109969B9E05A02FAF576">
    <w:name w:val="FF57D21ECA9F4109969B9E05A02FAF576"/>
    <w:rsid w:val="00B654A3"/>
    <w:pPr>
      <w:spacing w:after="0" w:line="240" w:lineRule="auto"/>
    </w:pPr>
    <w:rPr>
      <w:rFonts w:eastAsiaTheme="minorHAnsi"/>
    </w:rPr>
  </w:style>
  <w:style w:type="paragraph" w:customStyle="1" w:styleId="5ABD381C1FEF4F4785638C4C85235B3E6">
    <w:name w:val="5ABD381C1FEF4F4785638C4C85235B3E6"/>
    <w:rsid w:val="00B654A3"/>
    <w:pPr>
      <w:spacing w:after="0" w:line="240" w:lineRule="auto"/>
    </w:pPr>
    <w:rPr>
      <w:rFonts w:eastAsiaTheme="minorHAnsi"/>
    </w:rPr>
  </w:style>
  <w:style w:type="paragraph" w:customStyle="1" w:styleId="97499C289CA74141A305D4611440BB6D6">
    <w:name w:val="97499C289CA74141A305D4611440BB6D6"/>
    <w:rsid w:val="00B654A3"/>
    <w:pPr>
      <w:spacing w:after="0" w:line="240" w:lineRule="auto"/>
    </w:pPr>
    <w:rPr>
      <w:rFonts w:eastAsiaTheme="minorHAnsi"/>
    </w:rPr>
  </w:style>
  <w:style w:type="paragraph" w:customStyle="1" w:styleId="C5099FC27EA14CC4800032EE1D3299976">
    <w:name w:val="C5099FC27EA14CC4800032EE1D3299976"/>
    <w:rsid w:val="00B654A3"/>
    <w:pPr>
      <w:spacing w:after="0" w:line="240" w:lineRule="auto"/>
    </w:pPr>
    <w:rPr>
      <w:rFonts w:eastAsiaTheme="minorHAnsi"/>
    </w:rPr>
  </w:style>
  <w:style w:type="paragraph" w:customStyle="1" w:styleId="A5356F516F7144888BF48153B15F43E76">
    <w:name w:val="A5356F516F7144888BF48153B15F43E76"/>
    <w:rsid w:val="00B654A3"/>
    <w:pPr>
      <w:spacing w:after="0" w:line="240" w:lineRule="auto"/>
    </w:pPr>
    <w:rPr>
      <w:rFonts w:eastAsiaTheme="minorHAnsi"/>
    </w:rPr>
  </w:style>
  <w:style w:type="paragraph" w:customStyle="1" w:styleId="CE0B6956A28340A9A87BCB553AC860166">
    <w:name w:val="CE0B6956A28340A9A87BCB553AC860166"/>
    <w:rsid w:val="00B654A3"/>
    <w:pPr>
      <w:spacing w:after="0" w:line="240" w:lineRule="auto"/>
    </w:pPr>
    <w:rPr>
      <w:rFonts w:eastAsiaTheme="minorHAnsi"/>
    </w:rPr>
  </w:style>
  <w:style w:type="paragraph" w:customStyle="1" w:styleId="34499532F32148E1BE2E39FEAB51914C6">
    <w:name w:val="34499532F32148E1BE2E39FEAB51914C6"/>
    <w:rsid w:val="00B654A3"/>
    <w:pPr>
      <w:spacing w:after="0" w:line="240" w:lineRule="auto"/>
    </w:pPr>
    <w:rPr>
      <w:rFonts w:eastAsiaTheme="minorHAnsi"/>
    </w:rPr>
  </w:style>
  <w:style w:type="paragraph" w:customStyle="1" w:styleId="893D8E29A50A44E9AC3950DB68E3D5546">
    <w:name w:val="893D8E29A50A44E9AC3950DB68E3D5546"/>
    <w:rsid w:val="00B654A3"/>
    <w:pPr>
      <w:spacing w:after="0" w:line="240" w:lineRule="auto"/>
      <w:contextualSpacing/>
      <w:jc w:val="center"/>
    </w:pPr>
    <w:rPr>
      <w:rFonts w:eastAsiaTheme="minorHAnsi"/>
      <w:bCs/>
      <w:color w:val="000000" w:themeColor="text1"/>
    </w:rPr>
  </w:style>
  <w:style w:type="paragraph" w:customStyle="1" w:styleId="2003037F84FC42B791EA74A817D28B4F6">
    <w:name w:val="2003037F84FC42B791EA74A817D28B4F6"/>
    <w:rsid w:val="00B654A3"/>
    <w:pPr>
      <w:spacing w:after="0" w:line="240" w:lineRule="auto"/>
      <w:contextualSpacing/>
      <w:jc w:val="center"/>
    </w:pPr>
    <w:rPr>
      <w:rFonts w:eastAsiaTheme="minorHAnsi"/>
      <w:color w:val="000000" w:themeColor="text1"/>
    </w:rPr>
  </w:style>
  <w:style w:type="paragraph" w:customStyle="1" w:styleId="F4CF8C4665154B199633EAC560FC1E046">
    <w:name w:val="F4CF8C4665154B199633EAC560FC1E046"/>
    <w:rsid w:val="00B654A3"/>
    <w:pPr>
      <w:spacing w:after="0" w:line="240" w:lineRule="auto"/>
      <w:contextualSpacing/>
      <w:jc w:val="center"/>
    </w:pPr>
    <w:rPr>
      <w:rFonts w:eastAsiaTheme="minorHAnsi"/>
      <w:color w:val="000000" w:themeColor="text1"/>
    </w:rPr>
  </w:style>
  <w:style w:type="paragraph" w:customStyle="1" w:styleId="AC8026DC858348EC9CE9EE9B1B7C1FEA6">
    <w:name w:val="AC8026DC858348EC9CE9EE9B1B7C1FEA6"/>
    <w:rsid w:val="00B654A3"/>
    <w:pPr>
      <w:spacing w:after="0" w:line="240" w:lineRule="auto"/>
      <w:contextualSpacing/>
      <w:jc w:val="center"/>
    </w:pPr>
    <w:rPr>
      <w:rFonts w:eastAsiaTheme="minorHAnsi"/>
      <w:color w:val="000000" w:themeColor="text1"/>
    </w:rPr>
  </w:style>
  <w:style w:type="paragraph" w:customStyle="1" w:styleId="3E40A36DC82346F8BF23D6F48335BBC46">
    <w:name w:val="3E40A36DC82346F8BF23D6F48335BBC46"/>
    <w:rsid w:val="00B654A3"/>
    <w:pPr>
      <w:spacing w:after="0" w:line="240" w:lineRule="auto"/>
      <w:contextualSpacing/>
      <w:jc w:val="center"/>
    </w:pPr>
    <w:rPr>
      <w:rFonts w:eastAsiaTheme="minorHAnsi"/>
      <w:color w:val="000000" w:themeColor="text1"/>
    </w:rPr>
  </w:style>
  <w:style w:type="paragraph" w:customStyle="1" w:styleId="D3589A1EFD794C7182438696042C596D6">
    <w:name w:val="D3589A1EFD794C7182438696042C596D6"/>
    <w:rsid w:val="00B654A3"/>
    <w:pPr>
      <w:spacing w:after="0" w:line="240" w:lineRule="auto"/>
      <w:contextualSpacing/>
      <w:jc w:val="center"/>
    </w:pPr>
    <w:rPr>
      <w:rFonts w:eastAsiaTheme="minorHAnsi"/>
      <w:color w:val="000000" w:themeColor="text1"/>
    </w:rPr>
  </w:style>
  <w:style w:type="paragraph" w:customStyle="1" w:styleId="F80907CF64C34FD4B537E81C14AB1EB26">
    <w:name w:val="F80907CF64C34FD4B537E81C14AB1EB26"/>
    <w:rsid w:val="00B654A3"/>
    <w:pPr>
      <w:spacing w:after="0" w:line="240" w:lineRule="auto"/>
      <w:contextualSpacing/>
      <w:jc w:val="center"/>
    </w:pPr>
    <w:rPr>
      <w:rFonts w:eastAsiaTheme="minorHAnsi"/>
      <w:bCs/>
      <w:color w:val="000000" w:themeColor="text1"/>
    </w:rPr>
  </w:style>
  <w:style w:type="paragraph" w:customStyle="1" w:styleId="DBD055B87AF242AFBAA5C079715CDB4C6">
    <w:name w:val="DBD055B87AF242AFBAA5C079715CDB4C6"/>
    <w:rsid w:val="00B654A3"/>
    <w:pPr>
      <w:spacing w:after="0" w:line="240" w:lineRule="auto"/>
      <w:contextualSpacing/>
      <w:jc w:val="center"/>
    </w:pPr>
    <w:rPr>
      <w:rFonts w:eastAsiaTheme="minorHAnsi"/>
      <w:color w:val="000000" w:themeColor="text1"/>
    </w:rPr>
  </w:style>
  <w:style w:type="paragraph" w:customStyle="1" w:styleId="F4CCAF9F00AA4D40B131179CA8D4F2FC6">
    <w:name w:val="F4CCAF9F00AA4D40B131179CA8D4F2FC6"/>
    <w:rsid w:val="00B654A3"/>
    <w:pPr>
      <w:spacing w:after="0" w:line="240" w:lineRule="auto"/>
      <w:contextualSpacing/>
      <w:jc w:val="center"/>
    </w:pPr>
    <w:rPr>
      <w:rFonts w:eastAsiaTheme="minorHAnsi"/>
      <w:color w:val="000000" w:themeColor="text1"/>
    </w:rPr>
  </w:style>
  <w:style w:type="paragraph" w:customStyle="1" w:styleId="39607A5DC9B74739BE38B640A5C855E06">
    <w:name w:val="39607A5DC9B74739BE38B640A5C855E06"/>
    <w:rsid w:val="00B654A3"/>
    <w:pPr>
      <w:spacing w:after="0" w:line="240" w:lineRule="auto"/>
      <w:contextualSpacing/>
      <w:jc w:val="center"/>
    </w:pPr>
    <w:rPr>
      <w:rFonts w:eastAsiaTheme="minorHAnsi"/>
      <w:color w:val="000000" w:themeColor="text1"/>
    </w:rPr>
  </w:style>
  <w:style w:type="paragraph" w:customStyle="1" w:styleId="3734161DFBA241DEB49A89B7572971616">
    <w:name w:val="3734161DFBA241DEB49A89B7572971616"/>
    <w:rsid w:val="00B654A3"/>
    <w:pPr>
      <w:spacing w:after="0" w:line="240" w:lineRule="auto"/>
      <w:contextualSpacing/>
      <w:jc w:val="center"/>
    </w:pPr>
    <w:rPr>
      <w:rFonts w:eastAsiaTheme="minorHAnsi"/>
      <w:color w:val="000000" w:themeColor="text1"/>
    </w:rPr>
  </w:style>
  <w:style w:type="paragraph" w:customStyle="1" w:styleId="EAF031F6D2C84965A16F3402F49654B76">
    <w:name w:val="EAF031F6D2C84965A16F3402F49654B76"/>
    <w:rsid w:val="00B654A3"/>
    <w:pPr>
      <w:spacing w:after="0" w:line="240" w:lineRule="auto"/>
      <w:contextualSpacing/>
      <w:jc w:val="center"/>
    </w:pPr>
    <w:rPr>
      <w:rFonts w:eastAsiaTheme="minorHAnsi"/>
      <w:color w:val="000000" w:themeColor="text1"/>
    </w:rPr>
  </w:style>
  <w:style w:type="paragraph" w:customStyle="1" w:styleId="69F79E5155F942C9AA27A346ECA50E696">
    <w:name w:val="69F79E5155F942C9AA27A346ECA50E696"/>
    <w:rsid w:val="00B654A3"/>
    <w:pPr>
      <w:spacing w:after="0" w:line="240" w:lineRule="auto"/>
      <w:contextualSpacing/>
      <w:jc w:val="center"/>
    </w:pPr>
    <w:rPr>
      <w:rFonts w:eastAsiaTheme="minorHAnsi"/>
      <w:bCs/>
      <w:color w:val="000000" w:themeColor="text1"/>
    </w:rPr>
  </w:style>
  <w:style w:type="paragraph" w:customStyle="1" w:styleId="93D7FB3C52C64345A3A634BE9E6BB9B46">
    <w:name w:val="93D7FB3C52C64345A3A634BE9E6BB9B46"/>
    <w:rsid w:val="00B654A3"/>
    <w:pPr>
      <w:spacing w:after="0" w:line="240" w:lineRule="auto"/>
      <w:contextualSpacing/>
      <w:jc w:val="center"/>
    </w:pPr>
    <w:rPr>
      <w:rFonts w:eastAsiaTheme="minorHAnsi"/>
      <w:color w:val="000000" w:themeColor="text1"/>
    </w:rPr>
  </w:style>
  <w:style w:type="paragraph" w:customStyle="1" w:styleId="990F3E4B0DAF434EB2AF785721AA5A9E6">
    <w:name w:val="990F3E4B0DAF434EB2AF785721AA5A9E6"/>
    <w:rsid w:val="00B654A3"/>
    <w:pPr>
      <w:spacing w:after="0" w:line="240" w:lineRule="auto"/>
      <w:contextualSpacing/>
      <w:jc w:val="center"/>
    </w:pPr>
    <w:rPr>
      <w:rFonts w:eastAsiaTheme="minorHAnsi"/>
      <w:color w:val="000000" w:themeColor="text1"/>
    </w:rPr>
  </w:style>
  <w:style w:type="paragraph" w:customStyle="1" w:styleId="B0953C97D56248649235EDC9BBDACE666">
    <w:name w:val="B0953C97D56248649235EDC9BBDACE666"/>
    <w:rsid w:val="00B654A3"/>
    <w:pPr>
      <w:spacing w:after="0" w:line="240" w:lineRule="auto"/>
      <w:contextualSpacing/>
      <w:jc w:val="center"/>
    </w:pPr>
    <w:rPr>
      <w:rFonts w:eastAsiaTheme="minorHAnsi"/>
      <w:color w:val="000000" w:themeColor="text1"/>
    </w:rPr>
  </w:style>
  <w:style w:type="paragraph" w:customStyle="1" w:styleId="FE3C60F923FC4B009E03B193DC171EE76">
    <w:name w:val="FE3C60F923FC4B009E03B193DC171EE76"/>
    <w:rsid w:val="00B654A3"/>
    <w:pPr>
      <w:spacing w:after="0" w:line="240" w:lineRule="auto"/>
      <w:contextualSpacing/>
      <w:jc w:val="center"/>
    </w:pPr>
    <w:rPr>
      <w:rFonts w:eastAsiaTheme="minorHAnsi"/>
      <w:bCs/>
      <w:color w:val="000000" w:themeColor="text1"/>
    </w:rPr>
  </w:style>
  <w:style w:type="paragraph" w:customStyle="1" w:styleId="8FA68BD84F3E490F85646B1901627DAE6">
    <w:name w:val="8FA68BD84F3E490F85646B1901627DAE6"/>
    <w:rsid w:val="00B654A3"/>
    <w:pPr>
      <w:spacing w:after="0" w:line="240" w:lineRule="auto"/>
      <w:contextualSpacing/>
      <w:jc w:val="center"/>
    </w:pPr>
    <w:rPr>
      <w:rFonts w:eastAsiaTheme="minorHAnsi"/>
      <w:color w:val="000000" w:themeColor="text1"/>
    </w:rPr>
  </w:style>
  <w:style w:type="paragraph" w:customStyle="1" w:styleId="131D2D14CF494D989D982066224F665D6">
    <w:name w:val="131D2D14CF494D989D982066224F665D6"/>
    <w:rsid w:val="00B654A3"/>
    <w:pPr>
      <w:spacing w:after="0" w:line="240" w:lineRule="auto"/>
      <w:contextualSpacing/>
      <w:jc w:val="center"/>
    </w:pPr>
    <w:rPr>
      <w:rFonts w:eastAsiaTheme="minorHAnsi"/>
      <w:color w:val="000000" w:themeColor="text1"/>
    </w:rPr>
  </w:style>
  <w:style w:type="paragraph" w:customStyle="1" w:styleId="A5F41A3255ED4471A486EAA8582C84D36">
    <w:name w:val="A5F41A3255ED4471A486EAA8582C84D36"/>
    <w:rsid w:val="00B654A3"/>
    <w:pPr>
      <w:spacing w:after="0" w:line="240" w:lineRule="auto"/>
      <w:contextualSpacing/>
      <w:jc w:val="center"/>
    </w:pPr>
    <w:rPr>
      <w:rFonts w:eastAsiaTheme="minorHAnsi"/>
      <w:color w:val="000000" w:themeColor="text1"/>
    </w:rPr>
  </w:style>
  <w:style w:type="paragraph" w:customStyle="1" w:styleId="A76D821360844A7B984ADD11C34410166">
    <w:name w:val="A76D821360844A7B984ADD11C34410166"/>
    <w:rsid w:val="00B654A3"/>
    <w:pPr>
      <w:spacing w:after="0" w:line="240" w:lineRule="auto"/>
      <w:contextualSpacing/>
      <w:jc w:val="center"/>
    </w:pPr>
    <w:rPr>
      <w:rFonts w:eastAsiaTheme="minorHAnsi"/>
      <w:bCs/>
      <w:color w:val="000000" w:themeColor="text1"/>
    </w:rPr>
  </w:style>
  <w:style w:type="paragraph" w:customStyle="1" w:styleId="06C69088D6594B2182CC69B2695F8F406">
    <w:name w:val="06C69088D6594B2182CC69B2695F8F406"/>
    <w:rsid w:val="00B654A3"/>
    <w:pPr>
      <w:spacing w:after="0" w:line="240" w:lineRule="auto"/>
      <w:contextualSpacing/>
      <w:jc w:val="center"/>
    </w:pPr>
    <w:rPr>
      <w:rFonts w:eastAsiaTheme="minorHAnsi"/>
      <w:color w:val="000000" w:themeColor="text1"/>
    </w:rPr>
  </w:style>
  <w:style w:type="paragraph" w:customStyle="1" w:styleId="E64320EBECC6420DB541341880A267166">
    <w:name w:val="E64320EBECC6420DB541341880A267166"/>
    <w:rsid w:val="00B654A3"/>
    <w:pPr>
      <w:spacing w:after="0" w:line="240" w:lineRule="auto"/>
      <w:contextualSpacing/>
      <w:jc w:val="center"/>
    </w:pPr>
    <w:rPr>
      <w:rFonts w:eastAsiaTheme="minorHAnsi"/>
      <w:bCs/>
      <w:color w:val="000000" w:themeColor="text1"/>
    </w:rPr>
  </w:style>
  <w:style w:type="paragraph" w:customStyle="1" w:styleId="E56EAB1801BC499F82CF665707B3AD166">
    <w:name w:val="E56EAB1801BC499F82CF665707B3AD166"/>
    <w:rsid w:val="00B654A3"/>
    <w:pPr>
      <w:spacing w:after="0" w:line="240" w:lineRule="auto"/>
      <w:contextualSpacing/>
      <w:jc w:val="center"/>
    </w:pPr>
    <w:rPr>
      <w:rFonts w:eastAsiaTheme="minorHAnsi"/>
      <w:bCs/>
      <w:color w:val="000000" w:themeColor="text1"/>
    </w:rPr>
  </w:style>
  <w:style w:type="paragraph" w:customStyle="1" w:styleId="8F1E099F0E34449DA6E6F6F7526675FD6">
    <w:name w:val="8F1E099F0E34449DA6E6F6F7526675FD6"/>
    <w:rsid w:val="00B654A3"/>
    <w:pPr>
      <w:spacing w:after="0" w:line="240" w:lineRule="auto"/>
      <w:contextualSpacing/>
      <w:jc w:val="center"/>
    </w:pPr>
    <w:rPr>
      <w:rFonts w:eastAsiaTheme="minorHAnsi"/>
      <w:color w:val="000000" w:themeColor="text1"/>
    </w:rPr>
  </w:style>
  <w:style w:type="paragraph" w:customStyle="1" w:styleId="A892B3F5FFA245A49520EA3F93E682A96">
    <w:name w:val="A892B3F5FFA245A49520EA3F93E682A96"/>
    <w:rsid w:val="00B654A3"/>
    <w:pPr>
      <w:spacing w:after="0" w:line="240" w:lineRule="auto"/>
      <w:contextualSpacing/>
      <w:jc w:val="center"/>
    </w:pPr>
    <w:rPr>
      <w:rFonts w:eastAsiaTheme="minorHAnsi"/>
      <w:bCs/>
      <w:color w:val="000000" w:themeColor="text1"/>
    </w:rPr>
  </w:style>
  <w:style w:type="paragraph" w:customStyle="1" w:styleId="0D7F5D2AE84F4F3AB8ABF8E02C4168F16">
    <w:name w:val="0D7F5D2AE84F4F3AB8ABF8E02C4168F16"/>
    <w:rsid w:val="00B654A3"/>
    <w:pPr>
      <w:spacing w:after="0" w:line="240" w:lineRule="auto"/>
      <w:contextualSpacing/>
      <w:jc w:val="center"/>
    </w:pPr>
    <w:rPr>
      <w:rFonts w:eastAsiaTheme="minorHAnsi"/>
      <w:bCs/>
      <w:color w:val="000000" w:themeColor="text1"/>
    </w:rPr>
  </w:style>
  <w:style w:type="paragraph" w:customStyle="1" w:styleId="001D4025726448BA8F6604195B5E5D2F6">
    <w:name w:val="001D4025726448BA8F6604195B5E5D2F6"/>
    <w:rsid w:val="00B654A3"/>
    <w:pPr>
      <w:spacing w:after="0" w:line="240" w:lineRule="auto"/>
      <w:contextualSpacing/>
      <w:jc w:val="center"/>
    </w:pPr>
    <w:rPr>
      <w:rFonts w:eastAsiaTheme="minorHAnsi"/>
      <w:color w:val="000000" w:themeColor="text1"/>
    </w:rPr>
  </w:style>
  <w:style w:type="paragraph" w:customStyle="1" w:styleId="A151CBE61ADC4A488EC3618A3FEB908D6">
    <w:name w:val="A151CBE61ADC4A488EC3618A3FEB908D6"/>
    <w:rsid w:val="00B654A3"/>
    <w:pPr>
      <w:spacing w:after="0" w:line="240" w:lineRule="auto"/>
      <w:contextualSpacing/>
      <w:jc w:val="center"/>
    </w:pPr>
    <w:rPr>
      <w:rFonts w:eastAsiaTheme="minorHAnsi"/>
      <w:bCs/>
      <w:color w:val="000000" w:themeColor="text1"/>
    </w:rPr>
  </w:style>
  <w:style w:type="paragraph" w:customStyle="1" w:styleId="21397512521D4DA29C5292C9B754D6A86">
    <w:name w:val="21397512521D4DA29C5292C9B754D6A86"/>
    <w:rsid w:val="00B654A3"/>
    <w:pPr>
      <w:spacing w:after="0" w:line="240" w:lineRule="auto"/>
    </w:pPr>
    <w:rPr>
      <w:rFonts w:eastAsiaTheme="minorHAnsi"/>
    </w:rPr>
  </w:style>
  <w:style w:type="paragraph" w:customStyle="1" w:styleId="C98E3900CCE54BD0A66C74280224C9046">
    <w:name w:val="C98E3900CCE54BD0A66C74280224C9046"/>
    <w:rsid w:val="00B654A3"/>
    <w:pPr>
      <w:spacing w:after="0" w:line="240" w:lineRule="auto"/>
    </w:pPr>
    <w:rPr>
      <w:rFonts w:eastAsiaTheme="minorHAnsi"/>
    </w:rPr>
  </w:style>
  <w:style w:type="paragraph" w:customStyle="1" w:styleId="3E2CED150E6246B7B87D3613F08898776">
    <w:name w:val="3E2CED150E6246B7B87D3613F08898776"/>
    <w:rsid w:val="00B654A3"/>
    <w:pPr>
      <w:spacing w:after="0" w:line="240" w:lineRule="auto"/>
    </w:pPr>
    <w:rPr>
      <w:rFonts w:eastAsiaTheme="minorHAnsi"/>
    </w:rPr>
  </w:style>
  <w:style w:type="paragraph" w:customStyle="1" w:styleId="FBEE2EA64C1A417F99D5D321710869316">
    <w:name w:val="FBEE2EA64C1A417F99D5D321710869316"/>
    <w:rsid w:val="00B654A3"/>
    <w:pPr>
      <w:spacing w:after="0" w:line="240" w:lineRule="auto"/>
    </w:pPr>
    <w:rPr>
      <w:rFonts w:eastAsiaTheme="minorHAnsi"/>
    </w:rPr>
  </w:style>
  <w:style w:type="paragraph" w:customStyle="1" w:styleId="5950DB34D81648B19C900D7464EDCABB6">
    <w:name w:val="5950DB34D81648B19C900D7464EDCABB6"/>
    <w:rsid w:val="00B654A3"/>
    <w:pPr>
      <w:spacing w:after="0" w:line="240" w:lineRule="auto"/>
    </w:pPr>
    <w:rPr>
      <w:rFonts w:eastAsiaTheme="minorHAnsi"/>
    </w:rPr>
  </w:style>
  <w:style w:type="paragraph" w:customStyle="1" w:styleId="1E0725B492CF47FD8772C42E8126B9F96">
    <w:name w:val="1E0725B492CF47FD8772C42E8126B9F96"/>
    <w:rsid w:val="00B654A3"/>
    <w:pPr>
      <w:spacing w:after="0" w:line="240" w:lineRule="auto"/>
    </w:pPr>
    <w:rPr>
      <w:rFonts w:eastAsiaTheme="minorHAnsi"/>
    </w:rPr>
  </w:style>
  <w:style w:type="paragraph" w:customStyle="1" w:styleId="F8B2B147ACB94D04AE6055400BF35D156">
    <w:name w:val="F8B2B147ACB94D04AE6055400BF35D156"/>
    <w:rsid w:val="00B654A3"/>
    <w:pPr>
      <w:spacing w:after="0" w:line="240" w:lineRule="auto"/>
    </w:pPr>
    <w:rPr>
      <w:rFonts w:eastAsiaTheme="minorHAnsi"/>
    </w:rPr>
  </w:style>
  <w:style w:type="paragraph" w:customStyle="1" w:styleId="5482544B38E84C7A9674C6D2A05A109F6">
    <w:name w:val="5482544B38E84C7A9674C6D2A05A109F6"/>
    <w:rsid w:val="00B654A3"/>
    <w:pPr>
      <w:spacing w:after="0" w:line="240" w:lineRule="auto"/>
    </w:pPr>
    <w:rPr>
      <w:rFonts w:eastAsiaTheme="minorHAnsi"/>
    </w:rPr>
  </w:style>
  <w:style w:type="paragraph" w:customStyle="1" w:styleId="00D62A0FF7A743DF8EBF53AB4C23CA5D6">
    <w:name w:val="00D62A0FF7A743DF8EBF53AB4C23CA5D6"/>
    <w:rsid w:val="00B654A3"/>
    <w:pPr>
      <w:spacing w:after="0" w:line="240" w:lineRule="auto"/>
    </w:pPr>
    <w:rPr>
      <w:rFonts w:eastAsiaTheme="minorHAnsi"/>
    </w:rPr>
  </w:style>
  <w:style w:type="paragraph" w:customStyle="1" w:styleId="A4AC8117EA754A83A8C5B148CB6B848F6">
    <w:name w:val="A4AC8117EA754A83A8C5B148CB6B848F6"/>
    <w:rsid w:val="00B654A3"/>
    <w:pPr>
      <w:spacing w:after="0" w:line="240" w:lineRule="auto"/>
    </w:pPr>
    <w:rPr>
      <w:rFonts w:eastAsiaTheme="minorHAnsi"/>
    </w:rPr>
  </w:style>
  <w:style w:type="paragraph" w:customStyle="1" w:styleId="F4E36D650EB545A29554A025DF9E78796">
    <w:name w:val="F4E36D650EB545A29554A025DF9E78796"/>
    <w:rsid w:val="00B654A3"/>
    <w:pPr>
      <w:spacing w:after="80" w:line="240" w:lineRule="auto"/>
      <w:ind w:left="1008"/>
      <w:contextualSpacing/>
    </w:pPr>
    <w:rPr>
      <w:rFonts w:eastAsiaTheme="minorHAnsi"/>
    </w:rPr>
  </w:style>
  <w:style w:type="paragraph" w:customStyle="1" w:styleId="2013B5F71679482C92B00CB8A15397C86">
    <w:name w:val="2013B5F71679482C92B00CB8A15397C86"/>
    <w:rsid w:val="00B654A3"/>
    <w:pPr>
      <w:spacing w:after="80" w:line="240" w:lineRule="auto"/>
      <w:ind w:left="720"/>
    </w:pPr>
    <w:rPr>
      <w:rFonts w:eastAsiaTheme="minorHAnsi"/>
    </w:rPr>
  </w:style>
  <w:style w:type="paragraph" w:customStyle="1" w:styleId="B7B810A2AB5A4CCBA8A9242FD7E13CEC6">
    <w:name w:val="B7B810A2AB5A4CCBA8A9242FD7E13CEC6"/>
    <w:rsid w:val="00B654A3"/>
    <w:pPr>
      <w:spacing w:after="80" w:line="240" w:lineRule="auto"/>
      <w:ind w:left="720"/>
    </w:pPr>
    <w:rPr>
      <w:rFonts w:eastAsiaTheme="minorHAnsi"/>
    </w:rPr>
  </w:style>
  <w:style w:type="paragraph" w:customStyle="1" w:styleId="862F1F3C24E4439192CAC7B380CB93AD6">
    <w:name w:val="862F1F3C24E4439192CAC7B380CB93AD6"/>
    <w:rsid w:val="00B654A3"/>
    <w:pPr>
      <w:spacing w:after="80" w:line="240" w:lineRule="auto"/>
      <w:ind w:left="720"/>
    </w:pPr>
    <w:rPr>
      <w:rFonts w:eastAsiaTheme="minorHAnsi"/>
    </w:rPr>
  </w:style>
  <w:style w:type="paragraph" w:customStyle="1" w:styleId="003B271B2BEB4BC79A8C189AA853D2E26">
    <w:name w:val="003B271B2BEB4BC79A8C189AA853D2E26"/>
    <w:rsid w:val="00B654A3"/>
    <w:pPr>
      <w:spacing w:after="80" w:line="240" w:lineRule="auto"/>
      <w:ind w:left="720"/>
    </w:pPr>
    <w:rPr>
      <w:rFonts w:eastAsiaTheme="minorHAnsi"/>
    </w:rPr>
  </w:style>
  <w:style w:type="paragraph" w:customStyle="1" w:styleId="7D908BDB8C2243A2B44D6528073621926">
    <w:name w:val="7D908BDB8C2243A2B44D6528073621926"/>
    <w:rsid w:val="00B654A3"/>
    <w:pPr>
      <w:spacing w:after="80" w:line="240" w:lineRule="auto"/>
      <w:ind w:left="720"/>
    </w:pPr>
    <w:rPr>
      <w:rFonts w:eastAsiaTheme="minorHAnsi"/>
    </w:rPr>
  </w:style>
  <w:style w:type="paragraph" w:customStyle="1" w:styleId="B09F898DB3A14067977B47A03F844ABD6">
    <w:name w:val="B09F898DB3A14067977B47A03F844ABD6"/>
    <w:rsid w:val="00B654A3"/>
    <w:pPr>
      <w:spacing w:after="80" w:line="240" w:lineRule="auto"/>
      <w:ind w:left="720"/>
    </w:pPr>
    <w:rPr>
      <w:rFonts w:eastAsiaTheme="minorHAnsi"/>
    </w:rPr>
  </w:style>
  <w:style w:type="paragraph" w:customStyle="1" w:styleId="8686A8C6F2C84017AED141131B5103016">
    <w:name w:val="8686A8C6F2C84017AED141131B5103016"/>
    <w:rsid w:val="00B654A3"/>
    <w:pPr>
      <w:spacing w:after="80" w:line="240" w:lineRule="auto"/>
      <w:ind w:left="720"/>
    </w:pPr>
    <w:rPr>
      <w:rFonts w:eastAsiaTheme="minorHAnsi"/>
    </w:rPr>
  </w:style>
  <w:style w:type="paragraph" w:customStyle="1" w:styleId="804BC0D9F13142F7BC1F86DA16971FE76">
    <w:name w:val="804BC0D9F13142F7BC1F86DA16971FE76"/>
    <w:rsid w:val="00B654A3"/>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6">
    <w:name w:val="474C6F2ECBCE4D2F86C56566836DBF696"/>
    <w:rsid w:val="00B654A3"/>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F5CE06EDA4D64F5090A6CAF67198164F7">
    <w:name w:val="F5CE06EDA4D64F5090A6CAF67198164F7"/>
    <w:rsid w:val="00B654A3"/>
    <w:pPr>
      <w:spacing w:before="120" w:after="0" w:line="240" w:lineRule="auto"/>
      <w:contextualSpacing/>
      <w:outlineLvl w:val="0"/>
    </w:pPr>
    <w:rPr>
      <w:rFonts w:ascii="Franklin Gothic Medium" w:eastAsiaTheme="minorHAnsi" w:hAnsi="Franklin Gothic Medium"/>
      <w:bCs/>
      <w:caps/>
      <w:color w:val="041E42"/>
      <w:sz w:val="28"/>
      <w:szCs w:val="52"/>
    </w:rPr>
  </w:style>
  <w:style w:type="paragraph" w:customStyle="1" w:styleId="01E2E49ADC7D4E549A558BAF69D38BCC3">
    <w:name w:val="01E2E49ADC7D4E549A558BAF69D38BCC3"/>
    <w:rsid w:val="00B654A3"/>
    <w:pPr>
      <w:spacing w:after="80" w:line="240" w:lineRule="auto"/>
      <w:ind w:left="1008"/>
      <w:contextualSpacing/>
    </w:pPr>
    <w:rPr>
      <w:rFonts w:eastAsiaTheme="minorHAnsi"/>
    </w:rPr>
  </w:style>
  <w:style w:type="paragraph" w:customStyle="1" w:styleId="EB0D79F66A894AB1AEBC83CDA52881817">
    <w:name w:val="EB0D79F66A894AB1AEBC83CDA52881817"/>
    <w:rsid w:val="00B654A3"/>
    <w:pPr>
      <w:spacing w:after="80" w:line="240" w:lineRule="auto"/>
    </w:pPr>
    <w:rPr>
      <w:rFonts w:eastAsiaTheme="minorHAnsi"/>
    </w:rPr>
  </w:style>
  <w:style w:type="paragraph" w:customStyle="1" w:styleId="CB44FC955B604088A601D24ABDF5AB357">
    <w:name w:val="CB44FC955B604088A601D24ABDF5AB357"/>
    <w:rsid w:val="00B654A3"/>
    <w:pPr>
      <w:spacing w:after="80" w:line="240" w:lineRule="auto"/>
    </w:pPr>
    <w:rPr>
      <w:rFonts w:eastAsiaTheme="minorHAnsi"/>
    </w:rPr>
  </w:style>
  <w:style w:type="paragraph" w:customStyle="1" w:styleId="C0AC707C0667411D81FBD20C4EDEE8137">
    <w:name w:val="C0AC707C0667411D81FBD20C4EDEE8137"/>
    <w:rsid w:val="00B654A3"/>
    <w:pPr>
      <w:spacing w:after="80" w:line="240" w:lineRule="auto"/>
    </w:pPr>
    <w:rPr>
      <w:rFonts w:eastAsiaTheme="minorHAnsi"/>
    </w:rPr>
  </w:style>
  <w:style w:type="paragraph" w:customStyle="1" w:styleId="6676B266437A47B68F3573480B8274E87">
    <w:name w:val="6676B266437A47B68F3573480B8274E87"/>
    <w:rsid w:val="00B654A3"/>
    <w:pPr>
      <w:spacing w:after="80" w:line="240" w:lineRule="auto"/>
    </w:pPr>
    <w:rPr>
      <w:rFonts w:eastAsiaTheme="minorHAnsi"/>
    </w:rPr>
  </w:style>
  <w:style w:type="paragraph" w:customStyle="1" w:styleId="19457FA98B4845849F9AF1C9BE4F64CF7">
    <w:name w:val="19457FA98B4845849F9AF1C9BE4F64CF7"/>
    <w:rsid w:val="00B654A3"/>
    <w:pPr>
      <w:spacing w:after="80" w:line="240" w:lineRule="auto"/>
    </w:pPr>
    <w:rPr>
      <w:rFonts w:eastAsiaTheme="minorHAnsi"/>
    </w:rPr>
  </w:style>
  <w:style w:type="paragraph" w:customStyle="1" w:styleId="032E8B3946A04DCE898A19A9A799C2DA7">
    <w:name w:val="032E8B3946A04DCE898A19A9A799C2DA7"/>
    <w:rsid w:val="00B654A3"/>
    <w:pPr>
      <w:spacing w:after="80" w:line="240" w:lineRule="auto"/>
    </w:pPr>
    <w:rPr>
      <w:rFonts w:eastAsiaTheme="minorHAnsi"/>
    </w:rPr>
  </w:style>
  <w:style w:type="paragraph" w:customStyle="1" w:styleId="BF0E6C05074D492D8F31195F2C24E2717">
    <w:name w:val="BF0E6C05074D492D8F31195F2C24E2717"/>
    <w:rsid w:val="00B654A3"/>
    <w:pPr>
      <w:spacing w:after="80" w:line="240" w:lineRule="auto"/>
    </w:pPr>
    <w:rPr>
      <w:rFonts w:eastAsiaTheme="minorHAnsi"/>
    </w:rPr>
  </w:style>
  <w:style w:type="paragraph" w:customStyle="1" w:styleId="9667172D17624F459392B1BCB38BBC697">
    <w:name w:val="9667172D17624F459392B1BCB38BBC697"/>
    <w:rsid w:val="00B654A3"/>
    <w:pPr>
      <w:spacing w:after="80" w:line="240" w:lineRule="auto"/>
    </w:pPr>
    <w:rPr>
      <w:rFonts w:eastAsiaTheme="minorHAnsi"/>
    </w:rPr>
  </w:style>
  <w:style w:type="paragraph" w:customStyle="1" w:styleId="51060819485C4B9193072621274E03BD6">
    <w:name w:val="51060819485C4B9193072621274E03BD6"/>
    <w:rsid w:val="00B654A3"/>
    <w:pPr>
      <w:spacing w:after="0" w:line="240" w:lineRule="auto"/>
    </w:pPr>
    <w:rPr>
      <w:rFonts w:eastAsiaTheme="minorHAnsi"/>
    </w:rPr>
  </w:style>
  <w:style w:type="paragraph" w:customStyle="1" w:styleId="40C64B41A21D4C4297A1FEF79B4FB4556">
    <w:name w:val="40C64B41A21D4C4297A1FEF79B4FB4556"/>
    <w:rsid w:val="00B654A3"/>
    <w:pPr>
      <w:spacing w:after="0" w:line="240" w:lineRule="auto"/>
    </w:pPr>
    <w:rPr>
      <w:rFonts w:eastAsiaTheme="minorHAnsi"/>
    </w:rPr>
  </w:style>
  <w:style w:type="paragraph" w:customStyle="1" w:styleId="AF1ECB12859144C39890A5EA2AD824486">
    <w:name w:val="AF1ECB12859144C39890A5EA2AD824486"/>
    <w:rsid w:val="00B654A3"/>
    <w:pPr>
      <w:spacing w:after="0" w:line="240" w:lineRule="auto"/>
    </w:pPr>
    <w:rPr>
      <w:rFonts w:eastAsiaTheme="minorHAnsi"/>
    </w:rPr>
  </w:style>
  <w:style w:type="paragraph" w:customStyle="1" w:styleId="5074B9561C5A4922BA91427E20039A7F6">
    <w:name w:val="5074B9561C5A4922BA91427E20039A7F6"/>
    <w:rsid w:val="00B654A3"/>
    <w:pPr>
      <w:spacing w:after="0" w:line="240" w:lineRule="auto"/>
    </w:pPr>
    <w:rPr>
      <w:rFonts w:eastAsiaTheme="minorHAnsi"/>
    </w:rPr>
  </w:style>
  <w:style w:type="paragraph" w:customStyle="1" w:styleId="97B1FDAA13EB4F5D9699FCEE27E4FEEF6">
    <w:name w:val="97B1FDAA13EB4F5D9699FCEE27E4FEEF6"/>
    <w:rsid w:val="00B654A3"/>
    <w:pPr>
      <w:spacing w:after="0" w:line="240" w:lineRule="auto"/>
    </w:pPr>
    <w:rPr>
      <w:rFonts w:eastAsiaTheme="minorHAnsi"/>
    </w:rPr>
  </w:style>
  <w:style w:type="paragraph" w:customStyle="1" w:styleId="033AF7B0EE074C94B3EFB1E1C747EA796">
    <w:name w:val="033AF7B0EE074C94B3EFB1E1C747EA796"/>
    <w:rsid w:val="00B654A3"/>
    <w:pPr>
      <w:spacing w:after="0" w:line="240" w:lineRule="auto"/>
    </w:pPr>
    <w:rPr>
      <w:rFonts w:eastAsiaTheme="minorHAnsi"/>
    </w:rPr>
  </w:style>
  <w:style w:type="paragraph" w:customStyle="1" w:styleId="87DE9A6181844682BE28699ED6F860826">
    <w:name w:val="87DE9A6181844682BE28699ED6F860826"/>
    <w:rsid w:val="00B654A3"/>
    <w:pPr>
      <w:spacing w:after="0" w:line="240" w:lineRule="auto"/>
    </w:pPr>
    <w:rPr>
      <w:rFonts w:eastAsiaTheme="minorHAnsi"/>
    </w:rPr>
  </w:style>
  <w:style w:type="paragraph" w:customStyle="1" w:styleId="30909BCE73C34151A3E7C6AB401157096">
    <w:name w:val="30909BCE73C34151A3E7C6AB401157096"/>
    <w:rsid w:val="00B654A3"/>
    <w:pPr>
      <w:spacing w:after="0" w:line="240" w:lineRule="auto"/>
    </w:pPr>
    <w:rPr>
      <w:rFonts w:eastAsiaTheme="minorHAnsi"/>
    </w:rPr>
  </w:style>
  <w:style w:type="paragraph" w:customStyle="1" w:styleId="36675F8823E84CBAAFB5A77B2220C6476">
    <w:name w:val="36675F8823E84CBAAFB5A77B2220C6476"/>
    <w:rsid w:val="00B654A3"/>
    <w:pPr>
      <w:spacing w:after="0" w:line="240" w:lineRule="auto"/>
    </w:pPr>
    <w:rPr>
      <w:rFonts w:eastAsiaTheme="minorHAnsi"/>
    </w:rPr>
  </w:style>
  <w:style w:type="paragraph" w:customStyle="1" w:styleId="A47A188D77DC4108BA3AF5737D84EAE66">
    <w:name w:val="A47A188D77DC4108BA3AF5737D84EAE66"/>
    <w:rsid w:val="00B654A3"/>
    <w:pPr>
      <w:spacing w:after="0" w:line="240" w:lineRule="auto"/>
    </w:pPr>
    <w:rPr>
      <w:rFonts w:eastAsiaTheme="minorHAnsi"/>
    </w:rPr>
  </w:style>
  <w:style w:type="paragraph" w:customStyle="1" w:styleId="17DB946A08064C03BF47B4C4FCCE599E6">
    <w:name w:val="17DB946A08064C03BF47B4C4FCCE599E6"/>
    <w:rsid w:val="00B654A3"/>
    <w:pPr>
      <w:spacing w:after="0" w:line="240" w:lineRule="auto"/>
    </w:pPr>
    <w:rPr>
      <w:rFonts w:eastAsiaTheme="minorHAnsi"/>
    </w:rPr>
  </w:style>
  <w:style w:type="paragraph" w:customStyle="1" w:styleId="9200C41D9C504421B54EBEEFE45E38FC6">
    <w:name w:val="9200C41D9C504421B54EBEEFE45E38FC6"/>
    <w:rsid w:val="00B654A3"/>
    <w:pPr>
      <w:spacing w:after="0" w:line="240" w:lineRule="auto"/>
    </w:pPr>
    <w:rPr>
      <w:rFonts w:eastAsiaTheme="minorHAnsi"/>
    </w:rPr>
  </w:style>
  <w:style w:type="paragraph" w:customStyle="1" w:styleId="35A83C089166425FA6613A8DCEF0165A6">
    <w:name w:val="35A83C089166425FA6613A8DCEF0165A6"/>
    <w:rsid w:val="00B654A3"/>
    <w:pPr>
      <w:spacing w:after="0" w:line="240" w:lineRule="auto"/>
    </w:pPr>
    <w:rPr>
      <w:rFonts w:eastAsiaTheme="minorHAnsi"/>
    </w:rPr>
  </w:style>
  <w:style w:type="paragraph" w:customStyle="1" w:styleId="6177CDB049A84B749293F8314791E61C6">
    <w:name w:val="6177CDB049A84B749293F8314791E61C6"/>
    <w:rsid w:val="00B654A3"/>
    <w:pPr>
      <w:spacing w:after="0" w:line="240" w:lineRule="auto"/>
    </w:pPr>
    <w:rPr>
      <w:rFonts w:eastAsiaTheme="minorHAnsi"/>
    </w:rPr>
  </w:style>
  <w:style w:type="paragraph" w:customStyle="1" w:styleId="BF410EA9177A423A827C446CF8B9BB1C6">
    <w:name w:val="BF410EA9177A423A827C446CF8B9BB1C6"/>
    <w:rsid w:val="00B654A3"/>
    <w:pPr>
      <w:spacing w:after="0" w:line="240" w:lineRule="auto"/>
    </w:pPr>
    <w:rPr>
      <w:rFonts w:eastAsiaTheme="minorHAnsi"/>
    </w:rPr>
  </w:style>
  <w:style w:type="paragraph" w:customStyle="1" w:styleId="B9FAC4A869A4403AB77989BB88FDBC2C6">
    <w:name w:val="B9FAC4A869A4403AB77989BB88FDBC2C6"/>
    <w:rsid w:val="00B654A3"/>
    <w:pPr>
      <w:spacing w:after="0" w:line="240" w:lineRule="auto"/>
    </w:pPr>
    <w:rPr>
      <w:rFonts w:eastAsiaTheme="minorHAnsi"/>
    </w:rPr>
  </w:style>
  <w:style w:type="paragraph" w:customStyle="1" w:styleId="1DA78BAEFA8949C4A434A2AD51310AE86">
    <w:name w:val="1DA78BAEFA8949C4A434A2AD51310AE86"/>
    <w:rsid w:val="00B654A3"/>
    <w:pPr>
      <w:spacing w:after="0" w:line="240" w:lineRule="auto"/>
    </w:pPr>
    <w:rPr>
      <w:rFonts w:eastAsiaTheme="minorHAnsi"/>
    </w:rPr>
  </w:style>
  <w:style w:type="paragraph" w:customStyle="1" w:styleId="E1B51C4317B54472866002C4BA444F636">
    <w:name w:val="E1B51C4317B54472866002C4BA444F636"/>
    <w:rsid w:val="00B654A3"/>
    <w:pPr>
      <w:spacing w:after="0" w:line="240" w:lineRule="auto"/>
    </w:pPr>
    <w:rPr>
      <w:rFonts w:eastAsiaTheme="minorHAnsi"/>
    </w:rPr>
  </w:style>
  <w:style w:type="paragraph" w:customStyle="1" w:styleId="3F4BF434A3D34D8981B796AB357715026">
    <w:name w:val="3F4BF434A3D34D8981B796AB357715026"/>
    <w:rsid w:val="00B654A3"/>
    <w:pPr>
      <w:spacing w:after="0" w:line="240" w:lineRule="auto"/>
    </w:pPr>
    <w:rPr>
      <w:rFonts w:eastAsiaTheme="minorHAnsi"/>
    </w:rPr>
  </w:style>
  <w:style w:type="paragraph" w:customStyle="1" w:styleId="1686EAEB1823463AA64C954942A32B4A6">
    <w:name w:val="1686EAEB1823463AA64C954942A32B4A6"/>
    <w:rsid w:val="00B654A3"/>
    <w:pPr>
      <w:spacing w:after="0" w:line="240" w:lineRule="auto"/>
    </w:pPr>
    <w:rPr>
      <w:rFonts w:eastAsiaTheme="minorHAnsi"/>
    </w:rPr>
  </w:style>
  <w:style w:type="paragraph" w:customStyle="1" w:styleId="A79DEC2E8A5046E4AC45B67C1EEE04116">
    <w:name w:val="A79DEC2E8A5046E4AC45B67C1EEE04116"/>
    <w:rsid w:val="00B654A3"/>
    <w:pPr>
      <w:spacing w:after="0" w:line="240" w:lineRule="auto"/>
    </w:pPr>
    <w:rPr>
      <w:rFonts w:eastAsiaTheme="minorHAnsi"/>
    </w:rPr>
  </w:style>
  <w:style w:type="paragraph" w:customStyle="1" w:styleId="7F580C502A0949CFB59FF0BE83D093DD1">
    <w:name w:val="7F580C502A0949CFB59FF0BE83D093DD1"/>
    <w:rsid w:val="00B654A3"/>
    <w:pPr>
      <w:spacing w:after="80" w:line="240" w:lineRule="auto"/>
      <w:ind w:left="1008"/>
      <w:contextualSpacing/>
    </w:pPr>
    <w:rPr>
      <w:rFonts w:eastAsiaTheme="minorHAnsi"/>
    </w:rPr>
  </w:style>
  <w:style w:type="paragraph" w:customStyle="1" w:styleId="EC7A041D9BA74AA08ADE0F0404F018551">
    <w:name w:val="EC7A041D9BA74AA08ADE0F0404F018551"/>
    <w:rsid w:val="00B654A3"/>
    <w:pPr>
      <w:spacing w:after="80" w:line="240" w:lineRule="auto"/>
      <w:ind w:left="1008"/>
      <w:contextualSpacing/>
    </w:pPr>
    <w:rPr>
      <w:rFonts w:eastAsiaTheme="minorHAnsi"/>
    </w:rPr>
  </w:style>
  <w:style w:type="paragraph" w:customStyle="1" w:styleId="DAF878A4506A4AEFBC5262156D0ABE993">
    <w:name w:val="DAF878A4506A4AEFBC5262156D0ABE993"/>
    <w:rsid w:val="00B654A3"/>
    <w:pPr>
      <w:spacing w:after="80" w:line="240" w:lineRule="auto"/>
      <w:ind w:left="1008"/>
      <w:contextualSpacing/>
    </w:pPr>
    <w:rPr>
      <w:rFonts w:eastAsiaTheme="minorHAnsi"/>
    </w:rPr>
  </w:style>
  <w:style w:type="paragraph" w:customStyle="1" w:styleId="AE6AC7E827A64808B180F2257B69A7C97">
    <w:name w:val="AE6AC7E827A64808B180F2257B69A7C97"/>
    <w:rsid w:val="00B654A3"/>
    <w:pPr>
      <w:spacing w:after="80" w:line="240" w:lineRule="auto"/>
    </w:pPr>
    <w:rPr>
      <w:rFonts w:eastAsiaTheme="minorHAnsi"/>
    </w:rPr>
  </w:style>
  <w:style w:type="paragraph" w:customStyle="1" w:styleId="A15E5E7BA5844CFFAC40058B7615188C7">
    <w:name w:val="A15E5E7BA5844CFFAC40058B7615188C7"/>
    <w:rsid w:val="00B654A3"/>
    <w:pPr>
      <w:spacing w:after="80" w:line="240" w:lineRule="auto"/>
    </w:pPr>
    <w:rPr>
      <w:rFonts w:eastAsiaTheme="minorHAnsi"/>
    </w:rPr>
  </w:style>
  <w:style w:type="paragraph" w:customStyle="1" w:styleId="C02CED303AD54A21976CEBA50D27EFD37">
    <w:name w:val="C02CED303AD54A21976CEBA50D27EFD37"/>
    <w:rsid w:val="00B654A3"/>
    <w:pPr>
      <w:spacing w:after="80" w:line="240" w:lineRule="auto"/>
    </w:pPr>
    <w:rPr>
      <w:rFonts w:eastAsiaTheme="minorHAnsi"/>
    </w:rPr>
  </w:style>
  <w:style w:type="paragraph" w:customStyle="1" w:styleId="7792B72A9D3A4AE185E803D7FEBB342D7">
    <w:name w:val="7792B72A9D3A4AE185E803D7FEBB342D7"/>
    <w:rsid w:val="00B654A3"/>
    <w:pPr>
      <w:spacing w:after="80" w:line="240" w:lineRule="auto"/>
    </w:pPr>
    <w:rPr>
      <w:rFonts w:eastAsiaTheme="minorHAnsi"/>
    </w:rPr>
  </w:style>
  <w:style w:type="paragraph" w:customStyle="1" w:styleId="4D24D35AC8AC441DA3BB7D014439684F7">
    <w:name w:val="4D24D35AC8AC441DA3BB7D014439684F7"/>
    <w:rsid w:val="00B654A3"/>
    <w:pPr>
      <w:spacing w:after="80" w:line="240" w:lineRule="auto"/>
    </w:pPr>
    <w:rPr>
      <w:rFonts w:eastAsiaTheme="minorHAnsi"/>
    </w:rPr>
  </w:style>
  <w:style w:type="paragraph" w:customStyle="1" w:styleId="A0833C7A1CC84F86A5C3F6E6EBA570D67">
    <w:name w:val="A0833C7A1CC84F86A5C3F6E6EBA570D67"/>
    <w:rsid w:val="00B654A3"/>
    <w:pPr>
      <w:spacing w:after="80" w:line="240" w:lineRule="auto"/>
    </w:pPr>
    <w:rPr>
      <w:rFonts w:eastAsiaTheme="minorHAnsi"/>
    </w:rPr>
  </w:style>
  <w:style w:type="paragraph" w:customStyle="1" w:styleId="9C77463D73404EB1A1897D0CC64956407">
    <w:name w:val="9C77463D73404EB1A1897D0CC64956407"/>
    <w:rsid w:val="00B654A3"/>
    <w:pPr>
      <w:spacing w:after="80" w:line="240" w:lineRule="auto"/>
    </w:pPr>
    <w:rPr>
      <w:rFonts w:eastAsiaTheme="minorHAnsi"/>
    </w:rPr>
  </w:style>
  <w:style w:type="paragraph" w:customStyle="1" w:styleId="8D5C23F91FC6497FBD02D5FB74E4BA857">
    <w:name w:val="8D5C23F91FC6497FBD02D5FB74E4BA857"/>
    <w:rsid w:val="00B654A3"/>
    <w:pPr>
      <w:spacing w:after="80" w:line="240" w:lineRule="auto"/>
    </w:pPr>
    <w:rPr>
      <w:rFonts w:eastAsiaTheme="minorHAnsi"/>
    </w:rPr>
  </w:style>
  <w:style w:type="paragraph" w:customStyle="1" w:styleId="68CE039A018A4416BF224C809E793CDB7">
    <w:name w:val="68CE039A018A4416BF224C809E793CDB7"/>
    <w:rsid w:val="00B654A3"/>
    <w:pPr>
      <w:spacing w:after="0" w:line="240" w:lineRule="auto"/>
    </w:pPr>
    <w:rPr>
      <w:rFonts w:eastAsiaTheme="minorHAnsi"/>
    </w:rPr>
  </w:style>
  <w:style w:type="paragraph" w:customStyle="1" w:styleId="1486372444E34BA8B6A77C322388C5E87">
    <w:name w:val="1486372444E34BA8B6A77C322388C5E87"/>
    <w:rsid w:val="00B654A3"/>
    <w:pPr>
      <w:spacing w:after="0" w:line="240" w:lineRule="auto"/>
    </w:pPr>
    <w:rPr>
      <w:rFonts w:eastAsiaTheme="minorHAnsi"/>
    </w:rPr>
  </w:style>
  <w:style w:type="paragraph" w:customStyle="1" w:styleId="6A1F479C235F407581829CD7327929516">
    <w:name w:val="6A1F479C235F407581829CD7327929516"/>
    <w:rsid w:val="00B654A3"/>
    <w:pPr>
      <w:spacing w:after="0" w:line="240" w:lineRule="auto"/>
    </w:pPr>
    <w:rPr>
      <w:rFonts w:eastAsiaTheme="minorHAnsi"/>
    </w:rPr>
  </w:style>
  <w:style w:type="paragraph" w:customStyle="1" w:styleId="49524923270742928074BD5B1F748E5C6">
    <w:name w:val="49524923270742928074BD5B1F748E5C6"/>
    <w:rsid w:val="00B654A3"/>
    <w:pPr>
      <w:spacing w:after="0" w:line="240" w:lineRule="auto"/>
    </w:pPr>
    <w:rPr>
      <w:rFonts w:eastAsiaTheme="minorHAnsi"/>
    </w:rPr>
  </w:style>
  <w:style w:type="paragraph" w:customStyle="1" w:styleId="025D6882987D4999816431C3C30B1B8E6">
    <w:name w:val="025D6882987D4999816431C3C30B1B8E6"/>
    <w:rsid w:val="00B654A3"/>
    <w:pPr>
      <w:spacing w:after="0" w:line="240" w:lineRule="auto"/>
    </w:pPr>
    <w:rPr>
      <w:rFonts w:eastAsiaTheme="minorHAnsi"/>
    </w:rPr>
  </w:style>
  <w:style w:type="paragraph" w:customStyle="1" w:styleId="C576F404A23F4D7B9C2936F95516D2A96">
    <w:name w:val="C576F404A23F4D7B9C2936F95516D2A96"/>
    <w:rsid w:val="00B654A3"/>
    <w:pPr>
      <w:spacing w:after="0" w:line="240" w:lineRule="auto"/>
    </w:pPr>
    <w:rPr>
      <w:rFonts w:eastAsiaTheme="minorHAnsi"/>
    </w:rPr>
  </w:style>
  <w:style w:type="paragraph" w:customStyle="1" w:styleId="65357464C58247789C74C9A8E55DBB446">
    <w:name w:val="65357464C58247789C74C9A8E55DBB446"/>
    <w:rsid w:val="00B654A3"/>
    <w:pPr>
      <w:spacing w:after="0" w:line="240" w:lineRule="auto"/>
    </w:pPr>
    <w:rPr>
      <w:rFonts w:eastAsiaTheme="minorHAnsi"/>
    </w:rPr>
  </w:style>
  <w:style w:type="paragraph" w:customStyle="1" w:styleId="4A14CBD44D184D6383E9592736173C246">
    <w:name w:val="4A14CBD44D184D6383E9592736173C246"/>
    <w:rsid w:val="00B654A3"/>
    <w:pPr>
      <w:spacing w:after="0" w:line="240" w:lineRule="auto"/>
    </w:pPr>
    <w:rPr>
      <w:rFonts w:eastAsiaTheme="minorHAnsi"/>
    </w:rPr>
  </w:style>
  <w:style w:type="paragraph" w:customStyle="1" w:styleId="D37159B94EA649DC852E7D27284AE1616">
    <w:name w:val="D37159B94EA649DC852E7D27284AE1616"/>
    <w:rsid w:val="00B654A3"/>
    <w:pPr>
      <w:spacing w:after="80" w:line="240" w:lineRule="auto"/>
      <w:ind w:left="1008"/>
      <w:contextualSpacing/>
    </w:pPr>
    <w:rPr>
      <w:rFonts w:eastAsiaTheme="minorHAnsi"/>
    </w:rPr>
  </w:style>
  <w:style w:type="paragraph" w:customStyle="1" w:styleId="A446EB66E81E4005A20A10E0335504F01">
    <w:name w:val="A446EB66E81E4005A20A10E0335504F01"/>
    <w:rsid w:val="00B654A3"/>
    <w:pPr>
      <w:spacing w:after="0" w:line="240" w:lineRule="auto"/>
    </w:pPr>
    <w:rPr>
      <w:rFonts w:eastAsiaTheme="minorHAnsi"/>
    </w:rPr>
  </w:style>
  <w:style w:type="paragraph" w:customStyle="1" w:styleId="32798D70B97242D28D1D3FF0D107249C2">
    <w:name w:val="32798D70B97242D28D1D3FF0D107249C2"/>
    <w:rsid w:val="00B654A3"/>
    <w:pPr>
      <w:spacing w:after="0" w:line="240" w:lineRule="auto"/>
    </w:pPr>
    <w:rPr>
      <w:rFonts w:eastAsiaTheme="minorHAnsi"/>
    </w:rPr>
  </w:style>
  <w:style w:type="paragraph" w:customStyle="1" w:styleId="18C77C60EEEA43959213187CBE056FF62">
    <w:name w:val="18C77C60EEEA43959213187CBE056FF62"/>
    <w:rsid w:val="00B654A3"/>
    <w:pPr>
      <w:spacing w:after="0" w:line="240" w:lineRule="auto"/>
    </w:pPr>
    <w:rPr>
      <w:rFonts w:eastAsiaTheme="minorHAnsi"/>
    </w:rPr>
  </w:style>
  <w:style w:type="paragraph" w:customStyle="1" w:styleId="CFBE4E3C928540179F406A1DA1A436592">
    <w:name w:val="CFBE4E3C928540179F406A1DA1A436592"/>
    <w:rsid w:val="00B654A3"/>
    <w:pPr>
      <w:spacing w:after="0" w:line="240" w:lineRule="auto"/>
    </w:pPr>
    <w:rPr>
      <w:rFonts w:eastAsiaTheme="minorHAnsi"/>
    </w:rPr>
  </w:style>
  <w:style w:type="paragraph" w:customStyle="1" w:styleId="F2FB8AB1DDC54C1A8C89A3FDACCFECC52">
    <w:name w:val="F2FB8AB1DDC54C1A8C89A3FDACCFECC52"/>
    <w:rsid w:val="00B654A3"/>
    <w:pPr>
      <w:spacing w:after="0" w:line="240" w:lineRule="auto"/>
    </w:pPr>
    <w:rPr>
      <w:rFonts w:eastAsiaTheme="minorHAnsi"/>
    </w:rPr>
  </w:style>
  <w:style w:type="paragraph" w:customStyle="1" w:styleId="E751073BC19A46DAA6DC78D69871C3682">
    <w:name w:val="E751073BC19A46DAA6DC78D69871C3682"/>
    <w:rsid w:val="00B654A3"/>
    <w:pPr>
      <w:spacing w:after="0" w:line="240" w:lineRule="auto"/>
    </w:pPr>
    <w:rPr>
      <w:rFonts w:eastAsiaTheme="minorHAnsi"/>
    </w:rPr>
  </w:style>
  <w:style w:type="paragraph" w:customStyle="1" w:styleId="20DD8C014328420DAE2C5F10233E490D2">
    <w:name w:val="20DD8C014328420DAE2C5F10233E490D2"/>
    <w:rsid w:val="00B654A3"/>
    <w:pPr>
      <w:spacing w:after="0" w:line="240" w:lineRule="auto"/>
    </w:pPr>
    <w:rPr>
      <w:rFonts w:eastAsiaTheme="minorHAnsi"/>
    </w:rPr>
  </w:style>
  <w:style w:type="paragraph" w:customStyle="1" w:styleId="029F17EA578C4EF9AAEABD73233EEA962">
    <w:name w:val="029F17EA578C4EF9AAEABD73233EEA962"/>
    <w:rsid w:val="00B654A3"/>
    <w:pPr>
      <w:spacing w:after="0" w:line="240" w:lineRule="auto"/>
    </w:pPr>
    <w:rPr>
      <w:rFonts w:eastAsiaTheme="minorHAnsi"/>
    </w:rPr>
  </w:style>
  <w:style w:type="paragraph" w:customStyle="1" w:styleId="20B83BCD519C4BDC8B0316D6B98624032">
    <w:name w:val="20B83BCD519C4BDC8B0316D6B98624032"/>
    <w:rsid w:val="00B654A3"/>
    <w:pPr>
      <w:spacing w:after="0" w:line="240" w:lineRule="auto"/>
    </w:pPr>
    <w:rPr>
      <w:rFonts w:eastAsiaTheme="minorHAnsi"/>
    </w:rPr>
  </w:style>
  <w:style w:type="paragraph" w:customStyle="1" w:styleId="68A529BFC0B043C182D1B08CD0EE45582">
    <w:name w:val="68A529BFC0B043C182D1B08CD0EE45582"/>
    <w:rsid w:val="00B654A3"/>
    <w:pPr>
      <w:spacing w:after="0" w:line="240" w:lineRule="auto"/>
    </w:pPr>
    <w:rPr>
      <w:rFonts w:eastAsiaTheme="minorHAnsi"/>
    </w:rPr>
  </w:style>
  <w:style w:type="paragraph" w:customStyle="1" w:styleId="42889FB57EB945398376B5ECEEE056FB2">
    <w:name w:val="42889FB57EB945398376B5ECEEE056FB2"/>
    <w:rsid w:val="00B654A3"/>
    <w:pPr>
      <w:spacing w:after="0" w:line="240" w:lineRule="auto"/>
    </w:pPr>
    <w:rPr>
      <w:rFonts w:eastAsiaTheme="minorHAnsi"/>
    </w:rPr>
  </w:style>
  <w:style w:type="paragraph" w:customStyle="1" w:styleId="C78CF8E56C714863BE56D67D59F1285D2">
    <w:name w:val="C78CF8E56C714863BE56D67D59F1285D2"/>
    <w:rsid w:val="00B654A3"/>
    <w:pPr>
      <w:spacing w:after="0" w:line="240" w:lineRule="auto"/>
    </w:pPr>
    <w:rPr>
      <w:rFonts w:eastAsiaTheme="minorHAnsi"/>
    </w:rPr>
  </w:style>
  <w:style w:type="paragraph" w:customStyle="1" w:styleId="C837A2ADBD3D4999A5D5ED91D60D83CD2">
    <w:name w:val="C837A2ADBD3D4999A5D5ED91D60D83CD2"/>
    <w:rsid w:val="00B654A3"/>
    <w:pPr>
      <w:spacing w:after="0" w:line="240" w:lineRule="auto"/>
    </w:pPr>
    <w:rPr>
      <w:rFonts w:eastAsiaTheme="minorHAnsi"/>
    </w:rPr>
  </w:style>
  <w:style w:type="paragraph" w:customStyle="1" w:styleId="BE5009AE0E0C4EEF82D346A51D29EC2C2">
    <w:name w:val="BE5009AE0E0C4EEF82D346A51D29EC2C2"/>
    <w:rsid w:val="00B654A3"/>
    <w:pPr>
      <w:spacing w:after="0" w:line="240" w:lineRule="auto"/>
    </w:pPr>
    <w:rPr>
      <w:rFonts w:eastAsiaTheme="minorHAnsi"/>
    </w:rPr>
  </w:style>
  <w:style w:type="paragraph" w:customStyle="1" w:styleId="D40E1561B5A04E12AEC13BE523A2771B2">
    <w:name w:val="D40E1561B5A04E12AEC13BE523A2771B2"/>
    <w:rsid w:val="00B654A3"/>
    <w:pPr>
      <w:spacing w:after="0" w:line="240" w:lineRule="auto"/>
    </w:pPr>
    <w:rPr>
      <w:rFonts w:eastAsiaTheme="minorHAnsi"/>
    </w:rPr>
  </w:style>
  <w:style w:type="paragraph" w:customStyle="1" w:styleId="E59FB234B2BD4C9383D13C7D270018582">
    <w:name w:val="E59FB234B2BD4C9383D13C7D270018582"/>
    <w:rsid w:val="00B654A3"/>
    <w:pPr>
      <w:spacing w:after="0" w:line="240" w:lineRule="auto"/>
    </w:pPr>
    <w:rPr>
      <w:rFonts w:eastAsiaTheme="minorHAnsi"/>
    </w:rPr>
  </w:style>
  <w:style w:type="paragraph" w:customStyle="1" w:styleId="EB4465216AF54AA6823B6257288B430C2">
    <w:name w:val="EB4465216AF54AA6823B6257288B430C2"/>
    <w:rsid w:val="00B654A3"/>
    <w:pPr>
      <w:spacing w:after="0" w:line="240" w:lineRule="auto"/>
    </w:pPr>
    <w:rPr>
      <w:rFonts w:eastAsiaTheme="minorHAnsi"/>
    </w:rPr>
  </w:style>
  <w:style w:type="paragraph" w:customStyle="1" w:styleId="AD16D549DCC449CD8473DD421F497BAD2">
    <w:name w:val="AD16D549DCC449CD8473DD421F497BAD2"/>
    <w:rsid w:val="00B654A3"/>
    <w:pPr>
      <w:spacing w:after="0" w:line="240" w:lineRule="auto"/>
    </w:pPr>
    <w:rPr>
      <w:rFonts w:eastAsiaTheme="minorHAnsi"/>
    </w:rPr>
  </w:style>
  <w:style w:type="paragraph" w:customStyle="1" w:styleId="BD49E34B721B4A94A86DD5394A915F257">
    <w:name w:val="BD49E34B721B4A94A86DD5394A915F257"/>
    <w:rsid w:val="00B654A3"/>
    <w:pPr>
      <w:spacing w:after="0" w:line="240" w:lineRule="auto"/>
      <w:contextualSpacing/>
      <w:jc w:val="center"/>
    </w:pPr>
    <w:rPr>
      <w:rFonts w:eastAsiaTheme="minorHAnsi"/>
      <w:bCs/>
      <w:color w:val="000000" w:themeColor="text1"/>
    </w:rPr>
  </w:style>
  <w:style w:type="paragraph" w:customStyle="1" w:styleId="15DBAB53826B4E17BB53EFE62FBDB4B07">
    <w:name w:val="15DBAB53826B4E17BB53EFE62FBDB4B07"/>
    <w:rsid w:val="00B654A3"/>
    <w:pPr>
      <w:spacing w:after="0" w:line="240" w:lineRule="auto"/>
      <w:contextualSpacing/>
      <w:jc w:val="center"/>
    </w:pPr>
    <w:rPr>
      <w:rFonts w:eastAsiaTheme="minorHAnsi"/>
      <w:color w:val="000000" w:themeColor="text1"/>
    </w:rPr>
  </w:style>
  <w:style w:type="paragraph" w:customStyle="1" w:styleId="824F5860DE094470BF83C528932BECA27">
    <w:name w:val="824F5860DE094470BF83C528932BECA27"/>
    <w:rsid w:val="00B654A3"/>
    <w:pPr>
      <w:spacing w:after="0" w:line="240" w:lineRule="auto"/>
      <w:contextualSpacing/>
      <w:jc w:val="center"/>
    </w:pPr>
    <w:rPr>
      <w:rFonts w:eastAsiaTheme="minorHAnsi"/>
      <w:color w:val="000000" w:themeColor="text1"/>
    </w:rPr>
  </w:style>
  <w:style w:type="paragraph" w:customStyle="1" w:styleId="2DD5DA388D244748838F290DE137835A7">
    <w:name w:val="2DD5DA388D244748838F290DE137835A7"/>
    <w:rsid w:val="00B654A3"/>
    <w:pPr>
      <w:spacing w:after="0" w:line="240" w:lineRule="auto"/>
      <w:contextualSpacing/>
      <w:jc w:val="center"/>
    </w:pPr>
    <w:rPr>
      <w:rFonts w:eastAsiaTheme="minorHAnsi"/>
      <w:color w:val="000000" w:themeColor="text1"/>
    </w:rPr>
  </w:style>
  <w:style w:type="paragraph" w:customStyle="1" w:styleId="BD22EC076DF547868DD3F371F99F53537">
    <w:name w:val="BD22EC076DF547868DD3F371F99F53537"/>
    <w:rsid w:val="00B654A3"/>
    <w:pPr>
      <w:spacing w:after="0" w:line="240" w:lineRule="auto"/>
      <w:contextualSpacing/>
      <w:jc w:val="center"/>
    </w:pPr>
    <w:rPr>
      <w:rFonts w:eastAsiaTheme="minorHAnsi"/>
      <w:color w:val="000000" w:themeColor="text1"/>
    </w:rPr>
  </w:style>
  <w:style w:type="paragraph" w:customStyle="1" w:styleId="32703971505940F39E1EFAE6CB9C39987">
    <w:name w:val="32703971505940F39E1EFAE6CB9C39987"/>
    <w:rsid w:val="00B654A3"/>
    <w:pPr>
      <w:spacing w:after="0" w:line="240" w:lineRule="auto"/>
      <w:contextualSpacing/>
      <w:jc w:val="center"/>
    </w:pPr>
    <w:rPr>
      <w:rFonts w:eastAsiaTheme="minorHAnsi"/>
      <w:color w:val="000000" w:themeColor="text1"/>
    </w:rPr>
  </w:style>
  <w:style w:type="paragraph" w:customStyle="1" w:styleId="EDF5E54B41D64D09ADA512B3A8EDAA667">
    <w:name w:val="EDF5E54B41D64D09ADA512B3A8EDAA667"/>
    <w:rsid w:val="00B654A3"/>
    <w:pPr>
      <w:spacing w:after="0" w:line="240" w:lineRule="auto"/>
      <w:contextualSpacing/>
      <w:jc w:val="center"/>
    </w:pPr>
    <w:rPr>
      <w:rFonts w:eastAsiaTheme="minorHAnsi"/>
      <w:bCs/>
      <w:color w:val="000000" w:themeColor="text1"/>
    </w:rPr>
  </w:style>
  <w:style w:type="paragraph" w:customStyle="1" w:styleId="61EEFD5D63C142F6B5F2D8983AF4521D7">
    <w:name w:val="61EEFD5D63C142F6B5F2D8983AF4521D7"/>
    <w:rsid w:val="00B654A3"/>
    <w:pPr>
      <w:spacing w:after="0" w:line="240" w:lineRule="auto"/>
      <w:contextualSpacing/>
      <w:jc w:val="center"/>
    </w:pPr>
    <w:rPr>
      <w:rFonts w:eastAsiaTheme="minorHAnsi"/>
      <w:color w:val="000000" w:themeColor="text1"/>
    </w:rPr>
  </w:style>
  <w:style w:type="paragraph" w:customStyle="1" w:styleId="33F1D81D85FF490FB6E6C4E36094A18A7">
    <w:name w:val="33F1D81D85FF490FB6E6C4E36094A18A7"/>
    <w:rsid w:val="00B654A3"/>
    <w:pPr>
      <w:spacing w:after="0" w:line="240" w:lineRule="auto"/>
      <w:contextualSpacing/>
      <w:jc w:val="center"/>
    </w:pPr>
    <w:rPr>
      <w:rFonts w:eastAsiaTheme="minorHAnsi"/>
      <w:color w:val="000000" w:themeColor="text1"/>
    </w:rPr>
  </w:style>
  <w:style w:type="paragraph" w:customStyle="1" w:styleId="D4ACF626630B424CADF049365EBD3C987">
    <w:name w:val="D4ACF626630B424CADF049365EBD3C987"/>
    <w:rsid w:val="00B654A3"/>
    <w:pPr>
      <w:spacing w:after="0" w:line="240" w:lineRule="auto"/>
      <w:contextualSpacing/>
      <w:jc w:val="center"/>
    </w:pPr>
    <w:rPr>
      <w:rFonts w:eastAsiaTheme="minorHAnsi"/>
      <w:color w:val="000000" w:themeColor="text1"/>
    </w:rPr>
  </w:style>
  <w:style w:type="paragraph" w:customStyle="1" w:styleId="0CCDDFD34FAD40E4B5530DA9A9B833037">
    <w:name w:val="0CCDDFD34FAD40E4B5530DA9A9B833037"/>
    <w:rsid w:val="00B654A3"/>
    <w:pPr>
      <w:spacing w:after="0" w:line="240" w:lineRule="auto"/>
      <w:contextualSpacing/>
      <w:jc w:val="center"/>
    </w:pPr>
    <w:rPr>
      <w:rFonts w:eastAsiaTheme="minorHAnsi"/>
      <w:color w:val="000000" w:themeColor="text1"/>
    </w:rPr>
  </w:style>
  <w:style w:type="paragraph" w:customStyle="1" w:styleId="2BAAEBFACACD4D20ADCA3D62A31A85CF7">
    <w:name w:val="2BAAEBFACACD4D20ADCA3D62A31A85CF7"/>
    <w:rsid w:val="00B654A3"/>
    <w:pPr>
      <w:spacing w:after="0" w:line="240" w:lineRule="auto"/>
      <w:contextualSpacing/>
      <w:jc w:val="center"/>
    </w:pPr>
    <w:rPr>
      <w:rFonts w:eastAsiaTheme="minorHAnsi"/>
      <w:color w:val="000000" w:themeColor="text1"/>
    </w:rPr>
  </w:style>
  <w:style w:type="paragraph" w:customStyle="1" w:styleId="7BDCA9866A794185B8933771E607727E2">
    <w:name w:val="7BDCA9866A794185B8933771E607727E2"/>
    <w:rsid w:val="00B654A3"/>
    <w:pPr>
      <w:spacing w:after="80" w:line="240" w:lineRule="auto"/>
      <w:ind w:left="1008"/>
      <w:contextualSpacing/>
    </w:pPr>
    <w:rPr>
      <w:rFonts w:eastAsiaTheme="minorHAnsi"/>
    </w:rPr>
  </w:style>
  <w:style w:type="paragraph" w:customStyle="1" w:styleId="3DD667B3A8B44083902CC305AAF94F647">
    <w:name w:val="3DD667B3A8B44083902CC305AAF94F647"/>
    <w:rsid w:val="00B654A3"/>
    <w:pPr>
      <w:spacing w:after="0" w:line="240" w:lineRule="auto"/>
    </w:pPr>
    <w:rPr>
      <w:rFonts w:eastAsiaTheme="minorHAnsi"/>
    </w:rPr>
  </w:style>
  <w:style w:type="paragraph" w:customStyle="1" w:styleId="762B14D7E6914CCEA2BFAD60337015BF7">
    <w:name w:val="762B14D7E6914CCEA2BFAD60337015BF7"/>
    <w:rsid w:val="00B654A3"/>
    <w:pPr>
      <w:spacing w:after="0" w:line="240" w:lineRule="auto"/>
    </w:pPr>
    <w:rPr>
      <w:rFonts w:eastAsiaTheme="minorHAnsi"/>
    </w:rPr>
  </w:style>
  <w:style w:type="paragraph" w:customStyle="1" w:styleId="FF57D21ECA9F4109969B9E05A02FAF577">
    <w:name w:val="FF57D21ECA9F4109969B9E05A02FAF577"/>
    <w:rsid w:val="00B654A3"/>
    <w:pPr>
      <w:spacing w:after="0" w:line="240" w:lineRule="auto"/>
    </w:pPr>
    <w:rPr>
      <w:rFonts w:eastAsiaTheme="minorHAnsi"/>
    </w:rPr>
  </w:style>
  <w:style w:type="paragraph" w:customStyle="1" w:styleId="5ABD381C1FEF4F4785638C4C85235B3E7">
    <w:name w:val="5ABD381C1FEF4F4785638C4C85235B3E7"/>
    <w:rsid w:val="00B654A3"/>
    <w:pPr>
      <w:spacing w:after="0" w:line="240" w:lineRule="auto"/>
    </w:pPr>
    <w:rPr>
      <w:rFonts w:eastAsiaTheme="minorHAnsi"/>
    </w:rPr>
  </w:style>
  <w:style w:type="paragraph" w:customStyle="1" w:styleId="97499C289CA74141A305D4611440BB6D7">
    <w:name w:val="97499C289CA74141A305D4611440BB6D7"/>
    <w:rsid w:val="00B654A3"/>
    <w:pPr>
      <w:spacing w:after="0" w:line="240" w:lineRule="auto"/>
    </w:pPr>
    <w:rPr>
      <w:rFonts w:eastAsiaTheme="minorHAnsi"/>
    </w:rPr>
  </w:style>
  <w:style w:type="paragraph" w:customStyle="1" w:styleId="C5099FC27EA14CC4800032EE1D3299977">
    <w:name w:val="C5099FC27EA14CC4800032EE1D3299977"/>
    <w:rsid w:val="00B654A3"/>
    <w:pPr>
      <w:spacing w:after="0" w:line="240" w:lineRule="auto"/>
    </w:pPr>
    <w:rPr>
      <w:rFonts w:eastAsiaTheme="minorHAnsi"/>
    </w:rPr>
  </w:style>
  <w:style w:type="paragraph" w:customStyle="1" w:styleId="A5356F516F7144888BF48153B15F43E77">
    <w:name w:val="A5356F516F7144888BF48153B15F43E77"/>
    <w:rsid w:val="00B654A3"/>
    <w:pPr>
      <w:spacing w:after="0" w:line="240" w:lineRule="auto"/>
    </w:pPr>
    <w:rPr>
      <w:rFonts w:eastAsiaTheme="minorHAnsi"/>
    </w:rPr>
  </w:style>
  <w:style w:type="paragraph" w:customStyle="1" w:styleId="CE0B6956A28340A9A87BCB553AC860167">
    <w:name w:val="CE0B6956A28340A9A87BCB553AC860167"/>
    <w:rsid w:val="00B654A3"/>
    <w:pPr>
      <w:spacing w:after="0" w:line="240" w:lineRule="auto"/>
    </w:pPr>
    <w:rPr>
      <w:rFonts w:eastAsiaTheme="minorHAnsi"/>
    </w:rPr>
  </w:style>
  <w:style w:type="paragraph" w:customStyle="1" w:styleId="34499532F32148E1BE2E39FEAB51914C7">
    <w:name w:val="34499532F32148E1BE2E39FEAB51914C7"/>
    <w:rsid w:val="00B654A3"/>
    <w:pPr>
      <w:spacing w:after="0" w:line="240" w:lineRule="auto"/>
    </w:pPr>
    <w:rPr>
      <w:rFonts w:eastAsiaTheme="minorHAnsi"/>
    </w:rPr>
  </w:style>
  <w:style w:type="paragraph" w:customStyle="1" w:styleId="893D8E29A50A44E9AC3950DB68E3D5547">
    <w:name w:val="893D8E29A50A44E9AC3950DB68E3D5547"/>
    <w:rsid w:val="00B654A3"/>
    <w:pPr>
      <w:spacing w:after="0" w:line="240" w:lineRule="auto"/>
      <w:contextualSpacing/>
      <w:jc w:val="center"/>
    </w:pPr>
    <w:rPr>
      <w:rFonts w:eastAsiaTheme="minorHAnsi"/>
      <w:bCs/>
      <w:color w:val="000000" w:themeColor="text1"/>
    </w:rPr>
  </w:style>
  <w:style w:type="paragraph" w:customStyle="1" w:styleId="2003037F84FC42B791EA74A817D28B4F7">
    <w:name w:val="2003037F84FC42B791EA74A817D28B4F7"/>
    <w:rsid w:val="00B654A3"/>
    <w:pPr>
      <w:spacing w:after="0" w:line="240" w:lineRule="auto"/>
      <w:contextualSpacing/>
      <w:jc w:val="center"/>
    </w:pPr>
    <w:rPr>
      <w:rFonts w:eastAsiaTheme="minorHAnsi"/>
      <w:color w:val="000000" w:themeColor="text1"/>
    </w:rPr>
  </w:style>
  <w:style w:type="paragraph" w:customStyle="1" w:styleId="F4CF8C4665154B199633EAC560FC1E047">
    <w:name w:val="F4CF8C4665154B199633EAC560FC1E047"/>
    <w:rsid w:val="00B654A3"/>
    <w:pPr>
      <w:spacing w:after="0" w:line="240" w:lineRule="auto"/>
      <w:contextualSpacing/>
      <w:jc w:val="center"/>
    </w:pPr>
    <w:rPr>
      <w:rFonts w:eastAsiaTheme="minorHAnsi"/>
      <w:color w:val="000000" w:themeColor="text1"/>
    </w:rPr>
  </w:style>
  <w:style w:type="paragraph" w:customStyle="1" w:styleId="AC8026DC858348EC9CE9EE9B1B7C1FEA7">
    <w:name w:val="AC8026DC858348EC9CE9EE9B1B7C1FEA7"/>
    <w:rsid w:val="00B654A3"/>
    <w:pPr>
      <w:spacing w:after="0" w:line="240" w:lineRule="auto"/>
      <w:contextualSpacing/>
      <w:jc w:val="center"/>
    </w:pPr>
    <w:rPr>
      <w:rFonts w:eastAsiaTheme="minorHAnsi"/>
      <w:color w:val="000000" w:themeColor="text1"/>
    </w:rPr>
  </w:style>
  <w:style w:type="paragraph" w:customStyle="1" w:styleId="3E40A36DC82346F8BF23D6F48335BBC47">
    <w:name w:val="3E40A36DC82346F8BF23D6F48335BBC47"/>
    <w:rsid w:val="00B654A3"/>
    <w:pPr>
      <w:spacing w:after="0" w:line="240" w:lineRule="auto"/>
      <w:contextualSpacing/>
      <w:jc w:val="center"/>
    </w:pPr>
    <w:rPr>
      <w:rFonts w:eastAsiaTheme="minorHAnsi"/>
      <w:color w:val="000000" w:themeColor="text1"/>
    </w:rPr>
  </w:style>
  <w:style w:type="paragraph" w:customStyle="1" w:styleId="D3589A1EFD794C7182438696042C596D7">
    <w:name w:val="D3589A1EFD794C7182438696042C596D7"/>
    <w:rsid w:val="00B654A3"/>
    <w:pPr>
      <w:spacing w:after="0" w:line="240" w:lineRule="auto"/>
      <w:contextualSpacing/>
      <w:jc w:val="center"/>
    </w:pPr>
    <w:rPr>
      <w:rFonts w:eastAsiaTheme="minorHAnsi"/>
      <w:color w:val="000000" w:themeColor="text1"/>
    </w:rPr>
  </w:style>
  <w:style w:type="paragraph" w:customStyle="1" w:styleId="F80907CF64C34FD4B537E81C14AB1EB27">
    <w:name w:val="F80907CF64C34FD4B537E81C14AB1EB27"/>
    <w:rsid w:val="00B654A3"/>
    <w:pPr>
      <w:spacing w:after="0" w:line="240" w:lineRule="auto"/>
      <w:contextualSpacing/>
      <w:jc w:val="center"/>
    </w:pPr>
    <w:rPr>
      <w:rFonts w:eastAsiaTheme="minorHAnsi"/>
      <w:bCs/>
      <w:color w:val="000000" w:themeColor="text1"/>
    </w:rPr>
  </w:style>
  <w:style w:type="paragraph" w:customStyle="1" w:styleId="DBD055B87AF242AFBAA5C079715CDB4C7">
    <w:name w:val="DBD055B87AF242AFBAA5C079715CDB4C7"/>
    <w:rsid w:val="00B654A3"/>
    <w:pPr>
      <w:spacing w:after="0" w:line="240" w:lineRule="auto"/>
      <w:contextualSpacing/>
      <w:jc w:val="center"/>
    </w:pPr>
    <w:rPr>
      <w:rFonts w:eastAsiaTheme="minorHAnsi"/>
      <w:color w:val="000000" w:themeColor="text1"/>
    </w:rPr>
  </w:style>
  <w:style w:type="paragraph" w:customStyle="1" w:styleId="F4CCAF9F00AA4D40B131179CA8D4F2FC7">
    <w:name w:val="F4CCAF9F00AA4D40B131179CA8D4F2FC7"/>
    <w:rsid w:val="00B654A3"/>
    <w:pPr>
      <w:spacing w:after="0" w:line="240" w:lineRule="auto"/>
      <w:contextualSpacing/>
      <w:jc w:val="center"/>
    </w:pPr>
    <w:rPr>
      <w:rFonts w:eastAsiaTheme="minorHAnsi"/>
      <w:color w:val="000000" w:themeColor="text1"/>
    </w:rPr>
  </w:style>
  <w:style w:type="paragraph" w:customStyle="1" w:styleId="39607A5DC9B74739BE38B640A5C855E07">
    <w:name w:val="39607A5DC9B74739BE38B640A5C855E07"/>
    <w:rsid w:val="00B654A3"/>
    <w:pPr>
      <w:spacing w:after="0" w:line="240" w:lineRule="auto"/>
      <w:contextualSpacing/>
      <w:jc w:val="center"/>
    </w:pPr>
    <w:rPr>
      <w:rFonts w:eastAsiaTheme="minorHAnsi"/>
      <w:color w:val="000000" w:themeColor="text1"/>
    </w:rPr>
  </w:style>
  <w:style w:type="paragraph" w:customStyle="1" w:styleId="3734161DFBA241DEB49A89B7572971617">
    <w:name w:val="3734161DFBA241DEB49A89B7572971617"/>
    <w:rsid w:val="00B654A3"/>
    <w:pPr>
      <w:spacing w:after="0" w:line="240" w:lineRule="auto"/>
      <w:contextualSpacing/>
      <w:jc w:val="center"/>
    </w:pPr>
    <w:rPr>
      <w:rFonts w:eastAsiaTheme="minorHAnsi"/>
      <w:color w:val="000000" w:themeColor="text1"/>
    </w:rPr>
  </w:style>
  <w:style w:type="paragraph" w:customStyle="1" w:styleId="EAF031F6D2C84965A16F3402F49654B77">
    <w:name w:val="EAF031F6D2C84965A16F3402F49654B77"/>
    <w:rsid w:val="00B654A3"/>
    <w:pPr>
      <w:spacing w:after="0" w:line="240" w:lineRule="auto"/>
      <w:contextualSpacing/>
      <w:jc w:val="center"/>
    </w:pPr>
    <w:rPr>
      <w:rFonts w:eastAsiaTheme="minorHAnsi"/>
      <w:color w:val="000000" w:themeColor="text1"/>
    </w:rPr>
  </w:style>
  <w:style w:type="paragraph" w:customStyle="1" w:styleId="69F79E5155F942C9AA27A346ECA50E697">
    <w:name w:val="69F79E5155F942C9AA27A346ECA50E697"/>
    <w:rsid w:val="00B654A3"/>
    <w:pPr>
      <w:spacing w:after="0" w:line="240" w:lineRule="auto"/>
      <w:contextualSpacing/>
      <w:jc w:val="center"/>
    </w:pPr>
    <w:rPr>
      <w:rFonts w:eastAsiaTheme="minorHAnsi"/>
      <w:bCs/>
      <w:color w:val="000000" w:themeColor="text1"/>
    </w:rPr>
  </w:style>
  <w:style w:type="paragraph" w:customStyle="1" w:styleId="93D7FB3C52C64345A3A634BE9E6BB9B47">
    <w:name w:val="93D7FB3C52C64345A3A634BE9E6BB9B47"/>
    <w:rsid w:val="00B654A3"/>
    <w:pPr>
      <w:spacing w:after="0" w:line="240" w:lineRule="auto"/>
      <w:contextualSpacing/>
      <w:jc w:val="center"/>
    </w:pPr>
    <w:rPr>
      <w:rFonts w:eastAsiaTheme="minorHAnsi"/>
      <w:color w:val="000000" w:themeColor="text1"/>
    </w:rPr>
  </w:style>
  <w:style w:type="paragraph" w:customStyle="1" w:styleId="990F3E4B0DAF434EB2AF785721AA5A9E7">
    <w:name w:val="990F3E4B0DAF434EB2AF785721AA5A9E7"/>
    <w:rsid w:val="00B654A3"/>
    <w:pPr>
      <w:spacing w:after="0" w:line="240" w:lineRule="auto"/>
      <w:contextualSpacing/>
      <w:jc w:val="center"/>
    </w:pPr>
    <w:rPr>
      <w:rFonts w:eastAsiaTheme="minorHAnsi"/>
      <w:color w:val="000000" w:themeColor="text1"/>
    </w:rPr>
  </w:style>
  <w:style w:type="paragraph" w:customStyle="1" w:styleId="B0953C97D56248649235EDC9BBDACE667">
    <w:name w:val="B0953C97D56248649235EDC9BBDACE667"/>
    <w:rsid w:val="00B654A3"/>
    <w:pPr>
      <w:spacing w:after="0" w:line="240" w:lineRule="auto"/>
      <w:contextualSpacing/>
      <w:jc w:val="center"/>
    </w:pPr>
    <w:rPr>
      <w:rFonts w:eastAsiaTheme="minorHAnsi"/>
      <w:color w:val="000000" w:themeColor="text1"/>
    </w:rPr>
  </w:style>
  <w:style w:type="paragraph" w:customStyle="1" w:styleId="FE3C60F923FC4B009E03B193DC171EE77">
    <w:name w:val="FE3C60F923FC4B009E03B193DC171EE77"/>
    <w:rsid w:val="00B654A3"/>
    <w:pPr>
      <w:spacing w:after="0" w:line="240" w:lineRule="auto"/>
      <w:contextualSpacing/>
      <w:jc w:val="center"/>
    </w:pPr>
    <w:rPr>
      <w:rFonts w:eastAsiaTheme="minorHAnsi"/>
      <w:bCs/>
      <w:color w:val="000000" w:themeColor="text1"/>
    </w:rPr>
  </w:style>
  <w:style w:type="paragraph" w:customStyle="1" w:styleId="8FA68BD84F3E490F85646B1901627DAE7">
    <w:name w:val="8FA68BD84F3E490F85646B1901627DAE7"/>
    <w:rsid w:val="00B654A3"/>
    <w:pPr>
      <w:spacing w:after="0" w:line="240" w:lineRule="auto"/>
      <w:contextualSpacing/>
      <w:jc w:val="center"/>
    </w:pPr>
    <w:rPr>
      <w:rFonts w:eastAsiaTheme="minorHAnsi"/>
      <w:color w:val="000000" w:themeColor="text1"/>
    </w:rPr>
  </w:style>
  <w:style w:type="paragraph" w:customStyle="1" w:styleId="131D2D14CF494D989D982066224F665D7">
    <w:name w:val="131D2D14CF494D989D982066224F665D7"/>
    <w:rsid w:val="00B654A3"/>
    <w:pPr>
      <w:spacing w:after="0" w:line="240" w:lineRule="auto"/>
      <w:contextualSpacing/>
      <w:jc w:val="center"/>
    </w:pPr>
    <w:rPr>
      <w:rFonts w:eastAsiaTheme="minorHAnsi"/>
      <w:color w:val="000000" w:themeColor="text1"/>
    </w:rPr>
  </w:style>
  <w:style w:type="paragraph" w:customStyle="1" w:styleId="A5F41A3255ED4471A486EAA8582C84D37">
    <w:name w:val="A5F41A3255ED4471A486EAA8582C84D37"/>
    <w:rsid w:val="00B654A3"/>
    <w:pPr>
      <w:spacing w:after="0" w:line="240" w:lineRule="auto"/>
      <w:contextualSpacing/>
      <w:jc w:val="center"/>
    </w:pPr>
    <w:rPr>
      <w:rFonts w:eastAsiaTheme="minorHAnsi"/>
      <w:color w:val="000000" w:themeColor="text1"/>
    </w:rPr>
  </w:style>
  <w:style w:type="paragraph" w:customStyle="1" w:styleId="A76D821360844A7B984ADD11C34410167">
    <w:name w:val="A76D821360844A7B984ADD11C34410167"/>
    <w:rsid w:val="00B654A3"/>
    <w:pPr>
      <w:spacing w:after="0" w:line="240" w:lineRule="auto"/>
      <w:contextualSpacing/>
      <w:jc w:val="center"/>
    </w:pPr>
    <w:rPr>
      <w:rFonts w:eastAsiaTheme="minorHAnsi"/>
      <w:bCs/>
      <w:color w:val="000000" w:themeColor="text1"/>
    </w:rPr>
  </w:style>
  <w:style w:type="paragraph" w:customStyle="1" w:styleId="06C69088D6594B2182CC69B2695F8F407">
    <w:name w:val="06C69088D6594B2182CC69B2695F8F407"/>
    <w:rsid w:val="00B654A3"/>
    <w:pPr>
      <w:spacing w:after="0" w:line="240" w:lineRule="auto"/>
      <w:contextualSpacing/>
      <w:jc w:val="center"/>
    </w:pPr>
    <w:rPr>
      <w:rFonts w:eastAsiaTheme="minorHAnsi"/>
      <w:color w:val="000000" w:themeColor="text1"/>
    </w:rPr>
  </w:style>
  <w:style w:type="paragraph" w:customStyle="1" w:styleId="E64320EBECC6420DB541341880A267167">
    <w:name w:val="E64320EBECC6420DB541341880A267167"/>
    <w:rsid w:val="00B654A3"/>
    <w:pPr>
      <w:spacing w:after="0" w:line="240" w:lineRule="auto"/>
      <w:contextualSpacing/>
      <w:jc w:val="center"/>
    </w:pPr>
    <w:rPr>
      <w:rFonts w:eastAsiaTheme="minorHAnsi"/>
      <w:bCs/>
      <w:color w:val="000000" w:themeColor="text1"/>
    </w:rPr>
  </w:style>
  <w:style w:type="paragraph" w:customStyle="1" w:styleId="E56EAB1801BC499F82CF665707B3AD167">
    <w:name w:val="E56EAB1801BC499F82CF665707B3AD167"/>
    <w:rsid w:val="00B654A3"/>
    <w:pPr>
      <w:spacing w:after="0" w:line="240" w:lineRule="auto"/>
      <w:contextualSpacing/>
      <w:jc w:val="center"/>
    </w:pPr>
    <w:rPr>
      <w:rFonts w:eastAsiaTheme="minorHAnsi"/>
      <w:bCs/>
      <w:color w:val="000000" w:themeColor="text1"/>
    </w:rPr>
  </w:style>
  <w:style w:type="paragraph" w:customStyle="1" w:styleId="8F1E099F0E34449DA6E6F6F7526675FD7">
    <w:name w:val="8F1E099F0E34449DA6E6F6F7526675FD7"/>
    <w:rsid w:val="00B654A3"/>
    <w:pPr>
      <w:spacing w:after="0" w:line="240" w:lineRule="auto"/>
      <w:contextualSpacing/>
      <w:jc w:val="center"/>
    </w:pPr>
    <w:rPr>
      <w:rFonts w:eastAsiaTheme="minorHAnsi"/>
      <w:color w:val="000000" w:themeColor="text1"/>
    </w:rPr>
  </w:style>
  <w:style w:type="paragraph" w:customStyle="1" w:styleId="A892B3F5FFA245A49520EA3F93E682A97">
    <w:name w:val="A892B3F5FFA245A49520EA3F93E682A97"/>
    <w:rsid w:val="00B654A3"/>
    <w:pPr>
      <w:spacing w:after="0" w:line="240" w:lineRule="auto"/>
      <w:contextualSpacing/>
      <w:jc w:val="center"/>
    </w:pPr>
    <w:rPr>
      <w:rFonts w:eastAsiaTheme="minorHAnsi"/>
      <w:bCs/>
      <w:color w:val="000000" w:themeColor="text1"/>
    </w:rPr>
  </w:style>
  <w:style w:type="paragraph" w:customStyle="1" w:styleId="0D7F5D2AE84F4F3AB8ABF8E02C4168F17">
    <w:name w:val="0D7F5D2AE84F4F3AB8ABF8E02C4168F17"/>
    <w:rsid w:val="00B654A3"/>
    <w:pPr>
      <w:spacing w:after="0" w:line="240" w:lineRule="auto"/>
      <w:contextualSpacing/>
      <w:jc w:val="center"/>
    </w:pPr>
    <w:rPr>
      <w:rFonts w:eastAsiaTheme="minorHAnsi"/>
      <w:bCs/>
      <w:color w:val="000000" w:themeColor="text1"/>
    </w:rPr>
  </w:style>
  <w:style w:type="paragraph" w:customStyle="1" w:styleId="001D4025726448BA8F6604195B5E5D2F7">
    <w:name w:val="001D4025726448BA8F6604195B5E5D2F7"/>
    <w:rsid w:val="00B654A3"/>
    <w:pPr>
      <w:spacing w:after="0" w:line="240" w:lineRule="auto"/>
      <w:contextualSpacing/>
      <w:jc w:val="center"/>
    </w:pPr>
    <w:rPr>
      <w:rFonts w:eastAsiaTheme="minorHAnsi"/>
      <w:color w:val="000000" w:themeColor="text1"/>
    </w:rPr>
  </w:style>
  <w:style w:type="paragraph" w:customStyle="1" w:styleId="A151CBE61ADC4A488EC3618A3FEB908D7">
    <w:name w:val="A151CBE61ADC4A488EC3618A3FEB908D7"/>
    <w:rsid w:val="00B654A3"/>
    <w:pPr>
      <w:spacing w:after="0" w:line="240" w:lineRule="auto"/>
      <w:contextualSpacing/>
      <w:jc w:val="center"/>
    </w:pPr>
    <w:rPr>
      <w:rFonts w:eastAsiaTheme="minorHAnsi"/>
      <w:bCs/>
      <w:color w:val="000000" w:themeColor="text1"/>
    </w:rPr>
  </w:style>
  <w:style w:type="paragraph" w:customStyle="1" w:styleId="21397512521D4DA29C5292C9B754D6A87">
    <w:name w:val="21397512521D4DA29C5292C9B754D6A87"/>
    <w:rsid w:val="00B654A3"/>
    <w:pPr>
      <w:spacing w:after="0" w:line="240" w:lineRule="auto"/>
    </w:pPr>
    <w:rPr>
      <w:rFonts w:eastAsiaTheme="minorHAnsi"/>
    </w:rPr>
  </w:style>
  <w:style w:type="paragraph" w:customStyle="1" w:styleId="C98E3900CCE54BD0A66C74280224C9047">
    <w:name w:val="C98E3900CCE54BD0A66C74280224C9047"/>
    <w:rsid w:val="00B654A3"/>
    <w:pPr>
      <w:spacing w:after="0" w:line="240" w:lineRule="auto"/>
    </w:pPr>
    <w:rPr>
      <w:rFonts w:eastAsiaTheme="minorHAnsi"/>
    </w:rPr>
  </w:style>
  <w:style w:type="paragraph" w:customStyle="1" w:styleId="3E2CED150E6246B7B87D3613F08898777">
    <w:name w:val="3E2CED150E6246B7B87D3613F08898777"/>
    <w:rsid w:val="00B654A3"/>
    <w:pPr>
      <w:spacing w:after="0" w:line="240" w:lineRule="auto"/>
    </w:pPr>
    <w:rPr>
      <w:rFonts w:eastAsiaTheme="minorHAnsi"/>
    </w:rPr>
  </w:style>
  <w:style w:type="paragraph" w:customStyle="1" w:styleId="FBEE2EA64C1A417F99D5D321710869317">
    <w:name w:val="FBEE2EA64C1A417F99D5D321710869317"/>
    <w:rsid w:val="00B654A3"/>
    <w:pPr>
      <w:spacing w:after="0" w:line="240" w:lineRule="auto"/>
    </w:pPr>
    <w:rPr>
      <w:rFonts w:eastAsiaTheme="minorHAnsi"/>
    </w:rPr>
  </w:style>
  <w:style w:type="paragraph" w:customStyle="1" w:styleId="5950DB34D81648B19C900D7464EDCABB7">
    <w:name w:val="5950DB34D81648B19C900D7464EDCABB7"/>
    <w:rsid w:val="00B654A3"/>
    <w:pPr>
      <w:spacing w:after="0" w:line="240" w:lineRule="auto"/>
    </w:pPr>
    <w:rPr>
      <w:rFonts w:eastAsiaTheme="minorHAnsi"/>
    </w:rPr>
  </w:style>
  <w:style w:type="paragraph" w:customStyle="1" w:styleId="1E0725B492CF47FD8772C42E8126B9F97">
    <w:name w:val="1E0725B492CF47FD8772C42E8126B9F97"/>
    <w:rsid w:val="00B654A3"/>
    <w:pPr>
      <w:spacing w:after="0" w:line="240" w:lineRule="auto"/>
    </w:pPr>
    <w:rPr>
      <w:rFonts w:eastAsiaTheme="minorHAnsi"/>
    </w:rPr>
  </w:style>
  <w:style w:type="paragraph" w:customStyle="1" w:styleId="F8B2B147ACB94D04AE6055400BF35D157">
    <w:name w:val="F8B2B147ACB94D04AE6055400BF35D157"/>
    <w:rsid w:val="00B654A3"/>
    <w:pPr>
      <w:spacing w:after="0" w:line="240" w:lineRule="auto"/>
    </w:pPr>
    <w:rPr>
      <w:rFonts w:eastAsiaTheme="minorHAnsi"/>
    </w:rPr>
  </w:style>
  <w:style w:type="paragraph" w:customStyle="1" w:styleId="5482544B38E84C7A9674C6D2A05A109F7">
    <w:name w:val="5482544B38E84C7A9674C6D2A05A109F7"/>
    <w:rsid w:val="00B654A3"/>
    <w:pPr>
      <w:spacing w:after="0" w:line="240" w:lineRule="auto"/>
    </w:pPr>
    <w:rPr>
      <w:rFonts w:eastAsiaTheme="minorHAnsi"/>
    </w:rPr>
  </w:style>
  <w:style w:type="paragraph" w:customStyle="1" w:styleId="00D62A0FF7A743DF8EBF53AB4C23CA5D7">
    <w:name w:val="00D62A0FF7A743DF8EBF53AB4C23CA5D7"/>
    <w:rsid w:val="00B654A3"/>
    <w:pPr>
      <w:spacing w:after="0" w:line="240" w:lineRule="auto"/>
    </w:pPr>
    <w:rPr>
      <w:rFonts w:eastAsiaTheme="minorHAnsi"/>
    </w:rPr>
  </w:style>
  <w:style w:type="paragraph" w:customStyle="1" w:styleId="A4AC8117EA754A83A8C5B148CB6B848F7">
    <w:name w:val="A4AC8117EA754A83A8C5B148CB6B848F7"/>
    <w:rsid w:val="00B654A3"/>
    <w:pPr>
      <w:spacing w:after="0" w:line="240" w:lineRule="auto"/>
    </w:pPr>
    <w:rPr>
      <w:rFonts w:eastAsiaTheme="minorHAnsi"/>
    </w:rPr>
  </w:style>
  <w:style w:type="paragraph" w:customStyle="1" w:styleId="F4E36D650EB545A29554A025DF9E78797">
    <w:name w:val="F4E36D650EB545A29554A025DF9E78797"/>
    <w:rsid w:val="00B654A3"/>
    <w:pPr>
      <w:spacing w:after="80" w:line="240" w:lineRule="auto"/>
      <w:ind w:left="1008"/>
      <w:contextualSpacing/>
    </w:pPr>
    <w:rPr>
      <w:rFonts w:eastAsiaTheme="minorHAnsi"/>
    </w:rPr>
  </w:style>
  <w:style w:type="paragraph" w:customStyle="1" w:styleId="2013B5F71679482C92B00CB8A15397C87">
    <w:name w:val="2013B5F71679482C92B00CB8A15397C87"/>
    <w:rsid w:val="00B654A3"/>
    <w:pPr>
      <w:spacing w:after="80" w:line="240" w:lineRule="auto"/>
      <w:ind w:left="720"/>
    </w:pPr>
    <w:rPr>
      <w:rFonts w:eastAsiaTheme="minorHAnsi"/>
    </w:rPr>
  </w:style>
  <w:style w:type="paragraph" w:customStyle="1" w:styleId="B7B810A2AB5A4CCBA8A9242FD7E13CEC7">
    <w:name w:val="B7B810A2AB5A4CCBA8A9242FD7E13CEC7"/>
    <w:rsid w:val="00B654A3"/>
    <w:pPr>
      <w:spacing w:after="80" w:line="240" w:lineRule="auto"/>
      <w:ind w:left="720"/>
    </w:pPr>
    <w:rPr>
      <w:rFonts w:eastAsiaTheme="minorHAnsi"/>
    </w:rPr>
  </w:style>
  <w:style w:type="paragraph" w:customStyle="1" w:styleId="862F1F3C24E4439192CAC7B380CB93AD7">
    <w:name w:val="862F1F3C24E4439192CAC7B380CB93AD7"/>
    <w:rsid w:val="00B654A3"/>
    <w:pPr>
      <w:spacing w:after="80" w:line="240" w:lineRule="auto"/>
      <w:ind w:left="720"/>
    </w:pPr>
    <w:rPr>
      <w:rFonts w:eastAsiaTheme="minorHAnsi"/>
    </w:rPr>
  </w:style>
  <w:style w:type="paragraph" w:customStyle="1" w:styleId="003B271B2BEB4BC79A8C189AA853D2E27">
    <w:name w:val="003B271B2BEB4BC79A8C189AA853D2E27"/>
    <w:rsid w:val="00B654A3"/>
    <w:pPr>
      <w:spacing w:after="80" w:line="240" w:lineRule="auto"/>
      <w:ind w:left="720"/>
    </w:pPr>
    <w:rPr>
      <w:rFonts w:eastAsiaTheme="minorHAnsi"/>
    </w:rPr>
  </w:style>
  <w:style w:type="paragraph" w:customStyle="1" w:styleId="7D908BDB8C2243A2B44D6528073621927">
    <w:name w:val="7D908BDB8C2243A2B44D6528073621927"/>
    <w:rsid w:val="00B654A3"/>
    <w:pPr>
      <w:spacing w:after="80" w:line="240" w:lineRule="auto"/>
      <w:ind w:left="720"/>
    </w:pPr>
    <w:rPr>
      <w:rFonts w:eastAsiaTheme="minorHAnsi"/>
    </w:rPr>
  </w:style>
  <w:style w:type="paragraph" w:customStyle="1" w:styleId="B09F898DB3A14067977B47A03F844ABD7">
    <w:name w:val="B09F898DB3A14067977B47A03F844ABD7"/>
    <w:rsid w:val="00B654A3"/>
    <w:pPr>
      <w:spacing w:after="80" w:line="240" w:lineRule="auto"/>
      <w:ind w:left="720"/>
    </w:pPr>
    <w:rPr>
      <w:rFonts w:eastAsiaTheme="minorHAnsi"/>
    </w:rPr>
  </w:style>
  <w:style w:type="paragraph" w:customStyle="1" w:styleId="8686A8C6F2C84017AED141131B5103017">
    <w:name w:val="8686A8C6F2C84017AED141131B5103017"/>
    <w:rsid w:val="00B654A3"/>
    <w:pPr>
      <w:spacing w:after="80" w:line="240" w:lineRule="auto"/>
      <w:ind w:left="720"/>
    </w:pPr>
    <w:rPr>
      <w:rFonts w:eastAsiaTheme="minorHAnsi"/>
    </w:rPr>
  </w:style>
  <w:style w:type="paragraph" w:customStyle="1" w:styleId="804BC0D9F13142F7BC1F86DA16971FE77">
    <w:name w:val="804BC0D9F13142F7BC1F86DA16971FE77"/>
    <w:rsid w:val="00B654A3"/>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474C6F2ECBCE4D2F86C56566836DBF697">
    <w:name w:val="474C6F2ECBCE4D2F86C56566836DBF697"/>
    <w:rsid w:val="00B654A3"/>
    <w:pPr>
      <w:tabs>
        <w:tab w:val="left" w:pos="1021"/>
        <w:tab w:val="center" w:pos="4680"/>
        <w:tab w:val="right" w:pos="9360"/>
        <w:tab w:val="right" w:pos="10800"/>
      </w:tabs>
      <w:spacing w:after="0" w:line="240" w:lineRule="auto"/>
      <w:jc w:val="right"/>
    </w:pPr>
    <w:rPr>
      <w:rFonts w:ascii="Franklin Gothic Medium Cond" w:eastAsiaTheme="minorHAnsi" w:hAnsi="Franklin Gothic Medium Cond"/>
      <w:color w:val="A6A6A6" w:themeColor="background1" w:themeShade="A6"/>
      <w:sz w:val="16"/>
      <w:szCs w:val="16"/>
    </w:rPr>
  </w:style>
  <w:style w:type="paragraph" w:customStyle="1" w:styleId="F4577165542A4C2B95F17B470E525278">
    <w:name w:val="F4577165542A4C2B95F17B470E525278"/>
    <w:rsid w:val="00E76834"/>
  </w:style>
  <w:style w:type="paragraph" w:customStyle="1" w:styleId="8643F2E3117F49649E21A2BEF998FDEE">
    <w:name w:val="8643F2E3117F49649E21A2BEF998FDEE"/>
    <w:rsid w:val="00E76834"/>
  </w:style>
  <w:style w:type="paragraph" w:customStyle="1" w:styleId="F87BC503AE3A42EA837F7F82E7404E32">
    <w:name w:val="F87BC503AE3A42EA837F7F82E7404E32"/>
    <w:rsid w:val="00E76834"/>
  </w:style>
  <w:style w:type="paragraph" w:customStyle="1" w:styleId="8F18F004C24D4CD294A1D6C29F6CB318">
    <w:name w:val="8F18F004C24D4CD294A1D6C29F6CB318"/>
    <w:rsid w:val="00E76834"/>
  </w:style>
  <w:style w:type="paragraph" w:customStyle="1" w:styleId="C4BF553797B34B8A8D671F5D0B7E7F99">
    <w:name w:val="C4BF553797B34B8A8D671F5D0B7E7F99"/>
    <w:rsid w:val="00C4683C"/>
  </w:style>
  <w:style w:type="paragraph" w:customStyle="1" w:styleId="7C19A79A986D4D8CB5CA6D9D1E051C50">
    <w:name w:val="7C19A79A986D4D8CB5CA6D9D1E051C50"/>
    <w:rsid w:val="00C4683C"/>
  </w:style>
  <w:style w:type="paragraph" w:customStyle="1" w:styleId="EEEF977D9A86453D9D773B2F08BF232C">
    <w:name w:val="EEEF977D9A86453D9D773B2F08BF232C"/>
    <w:rsid w:val="00C4683C"/>
  </w:style>
  <w:style w:type="paragraph" w:customStyle="1" w:styleId="35A275F2520C43E7A813DE67AC90F45C">
    <w:name w:val="35A275F2520C43E7A813DE67AC90F45C"/>
    <w:rsid w:val="00C4683C"/>
  </w:style>
  <w:style w:type="paragraph" w:customStyle="1" w:styleId="62E7C275EF174870A657E536D012FD96">
    <w:name w:val="62E7C275EF174870A657E536D012FD96"/>
    <w:rsid w:val="00C4683C"/>
  </w:style>
  <w:style w:type="paragraph" w:customStyle="1" w:styleId="F79E10B9FAE948789C26EAD8C2F1B3B0">
    <w:name w:val="F79E10B9FAE948789C26EAD8C2F1B3B0"/>
    <w:rsid w:val="00C4683C"/>
  </w:style>
  <w:style w:type="paragraph" w:customStyle="1" w:styleId="6F0D2769847649B99D84929D49F0F379">
    <w:name w:val="6F0D2769847649B99D84929D49F0F379"/>
    <w:rsid w:val="00D1367C"/>
  </w:style>
  <w:style w:type="paragraph" w:customStyle="1" w:styleId="6E4F87936EFD42C3A6D4E5F4AAFF52B8">
    <w:name w:val="6E4F87936EFD42C3A6D4E5F4AAFF52B8"/>
    <w:rsid w:val="008C75AB"/>
  </w:style>
  <w:style w:type="paragraph" w:customStyle="1" w:styleId="C16220825A48402BB37A78B6C3C1CB20">
    <w:name w:val="C16220825A48402BB37A78B6C3C1CB20"/>
    <w:rsid w:val="008C75AB"/>
  </w:style>
  <w:style w:type="paragraph" w:customStyle="1" w:styleId="0905DF032DF946D7A83BD6D06E76EA5F">
    <w:name w:val="0905DF032DF946D7A83BD6D06E76EA5F"/>
    <w:rsid w:val="00C94C47"/>
  </w:style>
  <w:style w:type="paragraph" w:customStyle="1" w:styleId="8601291558294ACBA3CC098995E5CED9">
    <w:name w:val="8601291558294ACBA3CC098995E5CED9"/>
    <w:rsid w:val="0040375C"/>
  </w:style>
  <w:style w:type="paragraph" w:customStyle="1" w:styleId="B62B2DE81DF54D80BD9EDE5F3281E91A">
    <w:name w:val="B62B2DE81DF54D80BD9EDE5F3281E91A"/>
    <w:rsid w:val="0040375C"/>
  </w:style>
  <w:style w:type="paragraph" w:customStyle="1" w:styleId="4D88F766CF844C45BCEDA99221B95D93">
    <w:name w:val="4D88F766CF844C45BCEDA99221B95D93"/>
    <w:rsid w:val="0040375C"/>
  </w:style>
  <w:style w:type="paragraph" w:customStyle="1" w:styleId="B040680FE819432FB449DAD709B45440">
    <w:name w:val="B040680FE819432FB449DAD709B45440"/>
    <w:rsid w:val="0040375C"/>
  </w:style>
  <w:style w:type="paragraph" w:customStyle="1" w:styleId="D13AF3686C1A4303B842EC47ADFC8C0C">
    <w:name w:val="D13AF3686C1A4303B842EC47ADFC8C0C"/>
    <w:rsid w:val="00682A12"/>
  </w:style>
  <w:style w:type="paragraph" w:customStyle="1" w:styleId="2240E47A4A4E4297B7F6F4A44A91E66A">
    <w:name w:val="2240E47A4A4E4297B7F6F4A44A91E66A"/>
    <w:rsid w:val="00682A12"/>
  </w:style>
  <w:style w:type="paragraph" w:customStyle="1" w:styleId="F180C91AC605412F953D2B9506344B07">
    <w:name w:val="F180C91AC605412F953D2B9506344B07"/>
    <w:rsid w:val="00682A12"/>
  </w:style>
  <w:style w:type="paragraph" w:customStyle="1" w:styleId="51E3B7E346F64F17976FCC0D64A599B6">
    <w:name w:val="51E3B7E346F64F17976FCC0D64A599B6"/>
    <w:rsid w:val="00682A12"/>
  </w:style>
  <w:style w:type="paragraph" w:customStyle="1" w:styleId="725D3A865EB7430C93066FF85132FE37">
    <w:name w:val="725D3A865EB7430C93066FF85132FE37"/>
    <w:rsid w:val="00682A12"/>
  </w:style>
  <w:style w:type="paragraph" w:customStyle="1" w:styleId="2CCD01177FE149BAA597EA2295DAC6EA">
    <w:name w:val="2CCD01177FE149BAA597EA2295DAC6EA"/>
    <w:rsid w:val="00682A12"/>
  </w:style>
  <w:style w:type="paragraph" w:customStyle="1" w:styleId="A8560641D34B4FE584CC5B9D00B137B7">
    <w:name w:val="A8560641D34B4FE584CC5B9D00B137B7"/>
    <w:rsid w:val="00682A12"/>
  </w:style>
  <w:style w:type="paragraph" w:customStyle="1" w:styleId="6BF123AFBB8B453CA9F88B6115122011">
    <w:name w:val="6BF123AFBB8B453CA9F88B6115122011"/>
    <w:rsid w:val="00682A12"/>
  </w:style>
  <w:style w:type="paragraph" w:customStyle="1" w:styleId="2DCB49D6A0B344B092897D4FDAC903C6">
    <w:name w:val="2DCB49D6A0B344B092897D4FDAC903C6"/>
    <w:rsid w:val="00682A12"/>
  </w:style>
  <w:style w:type="paragraph" w:customStyle="1" w:styleId="1475B167058C4F2F86304723EED9A419">
    <w:name w:val="1475B167058C4F2F86304723EED9A419"/>
    <w:rsid w:val="00682A12"/>
  </w:style>
  <w:style w:type="paragraph" w:customStyle="1" w:styleId="0637BC5B4B494AFBBFC32D6705B8E110">
    <w:name w:val="0637BC5B4B494AFBBFC32D6705B8E110"/>
    <w:rsid w:val="00682A12"/>
  </w:style>
  <w:style w:type="paragraph" w:customStyle="1" w:styleId="6C5DF672B88745D38641AD3FE9755CA5">
    <w:name w:val="6C5DF672B88745D38641AD3FE9755CA5"/>
    <w:rsid w:val="00682A12"/>
  </w:style>
  <w:style w:type="paragraph" w:customStyle="1" w:styleId="9507A0D59D4645A6BDF12F565F7639F8">
    <w:name w:val="9507A0D59D4645A6BDF12F565F7639F8"/>
    <w:rsid w:val="00682A12"/>
  </w:style>
  <w:style w:type="paragraph" w:customStyle="1" w:styleId="27E97E02550343F8AC11EFA5EECB5D06">
    <w:name w:val="27E97E02550343F8AC11EFA5EECB5D06"/>
    <w:rsid w:val="00682A12"/>
  </w:style>
  <w:style w:type="paragraph" w:customStyle="1" w:styleId="B1E15C2F214D4F5E993C48458568B2A1">
    <w:name w:val="B1E15C2F214D4F5E993C48458568B2A1"/>
    <w:rsid w:val="00682A12"/>
  </w:style>
  <w:style w:type="paragraph" w:customStyle="1" w:styleId="F77D3E0DA9A247A8AB048AEAB8292D30">
    <w:name w:val="F77D3E0DA9A247A8AB048AEAB8292D30"/>
    <w:rsid w:val="00682A12"/>
  </w:style>
  <w:style w:type="paragraph" w:customStyle="1" w:styleId="5F2C4EF9D8E64794B083F86FB17ADBF8">
    <w:name w:val="5F2C4EF9D8E64794B083F86FB17ADBF8"/>
    <w:rsid w:val="00682A12"/>
  </w:style>
  <w:style w:type="paragraph" w:customStyle="1" w:styleId="C060B137F8BA465EAF83DCD3B969217C">
    <w:name w:val="C060B137F8BA465EAF83DCD3B969217C"/>
    <w:rsid w:val="00682A12"/>
  </w:style>
  <w:style w:type="paragraph" w:customStyle="1" w:styleId="20579BF8C0DB40F5BEE2EE3EA4CAB4FB">
    <w:name w:val="20579BF8C0DB40F5BEE2EE3EA4CAB4FB"/>
    <w:rsid w:val="00682A12"/>
  </w:style>
  <w:style w:type="paragraph" w:customStyle="1" w:styleId="739B1E3D05DA4686AA60A7A457A39FEE">
    <w:name w:val="739B1E3D05DA4686AA60A7A457A39FEE"/>
    <w:rsid w:val="00682A12"/>
  </w:style>
  <w:style w:type="paragraph" w:customStyle="1" w:styleId="ABB64EE4576C4F99BF6EE3A038D9CF93">
    <w:name w:val="ABB64EE4576C4F99BF6EE3A038D9CF93"/>
    <w:rsid w:val="00682A12"/>
  </w:style>
  <w:style w:type="paragraph" w:customStyle="1" w:styleId="310F3BACA3E44FB1B8EEB0B6242932AE">
    <w:name w:val="310F3BACA3E44FB1B8EEB0B6242932AE"/>
    <w:rsid w:val="00682A12"/>
  </w:style>
  <w:style w:type="paragraph" w:customStyle="1" w:styleId="C97735347FD3494784409721B86912C2">
    <w:name w:val="C97735347FD3494784409721B86912C2"/>
    <w:rsid w:val="00682A12"/>
  </w:style>
  <w:style w:type="paragraph" w:customStyle="1" w:styleId="BD54FC29ADE64C30B459446A30666134">
    <w:name w:val="BD54FC29ADE64C30B459446A30666134"/>
    <w:rsid w:val="00682A12"/>
  </w:style>
  <w:style w:type="paragraph" w:customStyle="1" w:styleId="18D77AD0B09640E9909AC27E7728114A">
    <w:name w:val="18D77AD0B09640E9909AC27E7728114A"/>
    <w:rsid w:val="00682A12"/>
  </w:style>
  <w:style w:type="paragraph" w:customStyle="1" w:styleId="B4351C4ED10E47FFBD98E7D682F90901">
    <w:name w:val="B4351C4ED10E47FFBD98E7D682F90901"/>
    <w:rsid w:val="00682A12"/>
  </w:style>
  <w:style w:type="paragraph" w:customStyle="1" w:styleId="56C4CE2A88A6429EA6A73AA806916F4B">
    <w:name w:val="56C4CE2A88A6429EA6A73AA806916F4B"/>
    <w:rsid w:val="00682A12"/>
  </w:style>
  <w:style w:type="paragraph" w:customStyle="1" w:styleId="D9A1AC906F7B448DA15C9E120A40BF48">
    <w:name w:val="D9A1AC906F7B448DA15C9E120A40BF48"/>
    <w:rsid w:val="00682A12"/>
  </w:style>
  <w:style w:type="paragraph" w:customStyle="1" w:styleId="AD04F7594E6D4A8CA2D82AEB8EFDEC64">
    <w:name w:val="AD04F7594E6D4A8CA2D82AEB8EFDEC64"/>
    <w:rsid w:val="00682A12"/>
  </w:style>
  <w:style w:type="paragraph" w:customStyle="1" w:styleId="2E530358C275488399169431D5B8A207">
    <w:name w:val="2E530358C275488399169431D5B8A207"/>
    <w:rsid w:val="00682A12"/>
  </w:style>
  <w:style w:type="paragraph" w:customStyle="1" w:styleId="B440C15535DA40528E78009C3E6A2A1C">
    <w:name w:val="B440C15535DA40528E78009C3E6A2A1C"/>
    <w:rsid w:val="00682A12"/>
  </w:style>
  <w:style w:type="paragraph" w:customStyle="1" w:styleId="12EE9616E9014943B6FCB2C9F44AAAA4">
    <w:name w:val="12EE9616E9014943B6FCB2C9F44AAAA4"/>
    <w:rsid w:val="00682A12"/>
  </w:style>
  <w:style w:type="paragraph" w:customStyle="1" w:styleId="C868B48486504DDBB6A5E2C739164CFF">
    <w:name w:val="C868B48486504DDBB6A5E2C739164CFF"/>
    <w:rsid w:val="00682A12"/>
  </w:style>
  <w:style w:type="paragraph" w:customStyle="1" w:styleId="68D5EA82642F415E88B4EDDED1AA5147">
    <w:name w:val="68D5EA82642F415E88B4EDDED1AA5147"/>
    <w:rsid w:val="00682A12"/>
  </w:style>
  <w:style w:type="paragraph" w:customStyle="1" w:styleId="5AC064D9F23C4DF189533ED9BCAFA968">
    <w:name w:val="5AC064D9F23C4DF189533ED9BCAFA968"/>
    <w:rsid w:val="00682A12"/>
  </w:style>
  <w:style w:type="paragraph" w:customStyle="1" w:styleId="B7A4C5A1F4E14D8DA4AC22D441F5BC96">
    <w:name w:val="B7A4C5A1F4E14D8DA4AC22D441F5BC96"/>
    <w:rsid w:val="00682A12"/>
  </w:style>
  <w:style w:type="paragraph" w:customStyle="1" w:styleId="6E695829BF284E2D9846ECE4483927C8">
    <w:name w:val="6E695829BF284E2D9846ECE4483927C8"/>
    <w:rsid w:val="00682A12"/>
  </w:style>
  <w:style w:type="paragraph" w:customStyle="1" w:styleId="000E3361FCC34464B17DDFF7625E65AA">
    <w:name w:val="000E3361FCC34464B17DDFF7625E65AA"/>
    <w:rsid w:val="00682A12"/>
  </w:style>
  <w:style w:type="paragraph" w:customStyle="1" w:styleId="F77AD99E429E41F6ABC8C1187B41A5BA">
    <w:name w:val="F77AD99E429E41F6ABC8C1187B41A5BA"/>
    <w:rsid w:val="00682A12"/>
  </w:style>
  <w:style w:type="paragraph" w:customStyle="1" w:styleId="A881FD77D3AF400C9233F96D4E655F8C">
    <w:name w:val="A881FD77D3AF400C9233F96D4E655F8C"/>
    <w:rsid w:val="00682A12"/>
  </w:style>
  <w:style w:type="paragraph" w:customStyle="1" w:styleId="52613B1BCC0A4C4AA9CD8D2BEA7A790A">
    <w:name w:val="52613B1BCC0A4C4AA9CD8D2BEA7A790A"/>
    <w:rsid w:val="00682A12"/>
  </w:style>
  <w:style w:type="paragraph" w:customStyle="1" w:styleId="EB876B8E555D48F699918DC892B6C869">
    <w:name w:val="EB876B8E555D48F699918DC892B6C869"/>
    <w:rsid w:val="00682A12"/>
  </w:style>
  <w:style w:type="paragraph" w:customStyle="1" w:styleId="2E69017F7DB04956B32BA53F46C4B15D">
    <w:name w:val="2E69017F7DB04956B32BA53F46C4B15D"/>
    <w:rsid w:val="00682A12"/>
  </w:style>
  <w:style w:type="paragraph" w:customStyle="1" w:styleId="CC46ABA4AA5941DA849CCD0C684CC1FC">
    <w:name w:val="CC46ABA4AA5941DA849CCD0C684CC1FC"/>
    <w:rsid w:val="00682A12"/>
  </w:style>
  <w:style w:type="paragraph" w:customStyle="1" w:styleId="D3D7545283184A45B92E886A6A6D4AAF">
    <w:name w:val="D3D7545283184A45B92E886A6A6D4AAF"/>
    <w:rsid w:val="00682A12"/>
  </w:style>
  <w:style w:type="paragraph" w:customStyle="1" w:styleId="72F552B3330D467C98BCA8F04447D9BF">
    <w:name w:val="72F552B3330D467C98BCA8F04447D9BF"/>
    <w:rsid w:val="00682A12"/>
  </w:style>
  <w:style w:type="paragraph" w:customStyle="1" w:styleId="051DFC29450D43BCB9A1FF0656D1E66F">
    <w:name w:val="051DFC29450D43BCB9A1FF0656D1E66F"/>
    <w:rsid w:val="00682A12"/>
  </w:style>
  <w:style w:type="paragraph" w:customStyle="1" w:styleId="BFF775051F37460DB52D276BCF7E7D95">
    <w:name w:val="BFF775051F37460DB52D276BCF7E7D95"/>
    <w:rsid w:val="00682A12"/>
  </w:style>
  <w:style w:type="paragraph" w:customStyle="1" w:styleId="25A9B8DCAA7E4276AF9D68DA7C74C460">
    <w:name w:val="25A9B8DCAA7E4276AF9D68DA7C74C460"/>
    <w:rsid w:val="00682A12"/>
  </w:style>
  <w:style w:type="paragraph" w:customStyle="1" w:styleId="BADA8DE2B43A469AA4E450755618ACAB">
    <w:name w:val="BADA8DE2B43A469AA4E450755618ACAB"/>
    <w:rsid w:val="00682A12"/>
  </w:style>
  <w:style w:type="paragraph" w:customStyle="1" w:styleId="B1E5212D15B84040A81D6F6E89D21CFA">
    <w:name w:val="B1E5212D15B84040A81D6F6E89D21CFA"/>
    <w:rsid w:val="00682A12"/>
  </w:style>
  <w:style w:type="paragraph" w:customStyle="1" w:styleId="A85574D4618B4E919FFBB274612BFA83">
    <w:name w:val="A85574D4618B4E919FFBB274612BFA83"/>
    <w:rsid w:val="00682A12"/>
  </w:style>
  <w:style w:type="paragraph" w:customStyle="1" w:styleId="762E240156334CDDB458AEDDF47FADBB">
    <w:name w:val="762E240156334CDDB458AEDDF47FADBB"/>
    <w:rsid w:val="00682A12"/>
  </w:style>
  <w:style w:type="paragraph" w:customStyle="1" w:styleId="47B5BC4F93D34742BE221924682CF3A9">
    <w:name w:val="47B5BC4F93D34742BE221924682CF3A9"/>
    <w:rsid w:val="00682A12"/>
  </w:style>
  <w:style w:type="paragraph" w:customStyle="1" w:styleId="B06505CCA07F46BD969FF34630DA8C2F">
    <w:name w:val="B06505CCA07F46BD969FF34630DA8C2F"/>
    <w:rsid w:val="00682A12"/>
  </w:style>
  <w:style w:type="paragraph" w:customStyle="1" w:styleId="59DEB67173A44FA38FE9434F549C25D8">
    <w:name w:val="59DEB67173A44FA38FE9434F549C25D8"/>
    <w:rsid w:val="00682A12"/>
  </w:style>
  <w:style w:type="paragraph" w:customStyle="1" w:styleId="A8EB2AE3B50144A0889FD5269428B40F">
    <w:name w:val="A8EB2AE3B50144A0889FD5269428B40F"/>
    <w:rsid w:val="00682A12"/>
  </w:style>
  <w:style w:type="paragraph" w:customStyle="1" w:styleId="FB80FA2B1B884991A3F04BC2DA9271E7">
    <w:name w:val="FB80FA2B1B884991A3F04BC2DA9271E7"/>
    <w:rsid w:val="00682A12"/>
  </w:style>
  <w:style w:type="paragraph" w:customStyle="1" w:styleId="9BD03E131FF44E46BCA3526C1B53F0A1">
    <w:name w:val="9BD03E131FF44E46BCA3526C1B53F0A1"/>
    <w:rsid w:val="00682A12"/>
  </w:style>
  <w:style w:type="paragraph" w:customStyle="1" w:styleId="62516F7EF29B4D79B55879041F258521">
    <w:name w:val="62516F7EF29B4D79B55879041F258521"/>
    <w:rsid w:val="00682A12"/>
  </w:style>
  <w:style w:type="paragraph" w:customStyle="1" w:styleId="4AD74FAF3B23432D84072926A010DC7D">
    <w:name w:val="4AD74FAF3B23432D84072926A010DC7D"/>
    <w:rsid w:val="00682A12"/>
  </w:style>
  <w:style w:type="paragraph" w:customStyle="1" w:styleId="385E736826BE49209DA62BD7F804BB11">
    <w:name w:val="385E736826BE49209DA62BD7F804BB11"/>
    <w:rsid w:val="00682A12"/>
  </w:style>
  <w:style w:type="paragraph" w:customStyle="1" w:styleId="428CA2382636483FB39E6F2EFD26B486">
    <w:name w:val="428CA2382636483FB39E6F2EFD26B486"/>
    <w:rsid w:val="00682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85D07-55C5-4E51-907F-22BD2C6C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Report Template.dotx</Template>
  <TotalTime>0</TotalTime>
  <Pages>19</Pages>
  <Words>4878</Words>
  <Characters>27806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2019-11-01T21:54:00Z</dcterms:created>
  <dcterms:modified xsi:type="dcterms:W3CDTF">2019-12-19T18:49:00Z</dcterms:modified>
  <cp:contentStatus/>
</cp:coreProperties>
</file>